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8761E1" w14:textId="02BB0988" w:rsidR="00EB1359" w:rsidRPr="003261E7" w:rsidRDefault="0009160C" w:rsidP="00EB1359">
      <w:pPr>
        <w:spacing w:after="240"/>
        <w:jc w:val="right"/>
        <w:rPr>
          <w:sz w:val="22"/>
          <w:szCs w:val="22"/>
        </w:rPr>
      </w:pPr>
      <w:r w:rsidRPr="0009160C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3B7FF1">
        <w:rPr>
          <w:sz w:val="22"/>
          <w:szCs w:val="22"/>
        </w:rPr>
        <w:t>20.11.2024 r.</w:t>
      </w:r>
    </w:p>
    <w:p w14:paraId="66C2D70B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5BC0A6D3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08CCC0BA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320A4B68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4FFB9239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01256C74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3BE4628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05961FDD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B510A28" w14:textId="068719E2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E55307">
        <w:rPr>
          <w:b/>
          <w:sz w:val="28"/>
          <w:szCs w:val="24"/>
        </w:rPr>
        <w:br/>
        <w:t>4, 7, 8, 9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09160C" w:rsidRPr="003261E7" w14:paraId="7509F685" w14:textId="77777777" w:rsidTr="00376C5F">
        <w:trPr>
          <w:trHeight w:val="638"/>
        </w:trPr>
        <w:tc>
          <w:tcPr>
            <w:tcW w:w="959" w:type="dxa"/>
            <w:shd w:val="clear" w:color="auto" w:fill="auto"/>
          </w:tcPr>
          <w:p w14:paraId="1EFF90D0" w14:textId="77777777" w:rsidR="0009160C" w:rsidRPr="003261E7" w:rsidRDefault="0009160C" w:rsidP="00376C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D634990" w14:textId="77777777" w:rsidR="0009160C" w:rsidRPr="003261E7" w:rsidRDefault="0009160C" w:rsidP="00376C5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9160C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09160C">
              <w:rPr>
                <w:b/>
                <w:bCs/>
                <w:sz w:val="22"/>
                <w:szCs w:val="22"/>
              </w:rPr>
              <w:t>Zakup i dostawa wszczepialnych i niewszczepialnych wyrobów medycznych dla potrzeb Oddziału Urazowo-Ortopedycznego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09160C">
              <w:rPr>
                <w:b/>
                <w:sz w:val="22"/>
                <w:szCs w:val="22"/>
              </w:rPr>
              <w:t>ZP/57/2024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A434B06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22A1DEA7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36E76C5C" w14:textId="5F02F5E9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E55307">
        <w:rPr>
          <w:sz w:val="22"/>
          <w:szCs w:val="22"/>
        </w:rPr>
        <w:t xml:space="preserve">w </w:t>
      </w:r>
      <w:r w:rsidR="00010B31" w:rsidRPr="00EB1359">
        <w:rPr>
          <w:sz w:val="22"/>
          <w:szCs w:val="22"/>
        </w:rPr>
        <w:t>następując</w:t>
      </w:r>
      <w:r w:rsidR="00E55307">
        <w:rPr>
          <w:sz w:val="22"/>
          <w:szCs w:val="22"/>
        </w:rPr>
        <w:t>ych</w:t>
      </w:r>
      <w:r w:rsidR="00010B31" w:rsidRPr="00EB1359">
        <w:rPr>
          <w:sz w:val="22"/>
          <w:szCs w:val="22"/>
        </w:rPr>
        <w:t xml:space="preserve"> części</w:t>
      </w:r>
      <w:r w:rsidR="00E55307">
        <w:rPr>
          <w:sz w:val="22"/>
          <w:szCs w:val="22"/>
        </w:rPr>
        <w:t>ach (pakietach)</w:t>
      </w:r>
      <w:r w:rsidR="00010B31" w:rsidRPr="00EB1359">
        <w:rPr>
          <w:sz w:val="22"/>
          <w:szCs w:val="22"/>
        </w:rPr>
        <w:t>:</w:t>
      </w:r>
    </w:p>
    <w:p w14:paraId="6734C808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73709CE0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AC71A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51560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5271D120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09160C" w:rsidRPr="00EB1359" w14:paraId="63C81175" w14:textId="77777777" w:rsidTr="00376C5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F3EED" w14:textId="77777777" w:rsidR="0009160C" w:rsidRPr="00710915" w:rsidRDefault="0009160C" w:rsidP="00376C5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9160C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DE630" w14:textId="77777777" w:rsidR="0009160C" w:rsidRPr="00EB1359" w:rsidRDefault="0009160C" w:rsidP="00376C5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9160C">
              <w:rPr>
                <w:b/>
                <w:sz w:val="22"/>
                <w:szCs w:val="22"/>
              </w:rPr>
              <w:t>Pakiet 4 - Endoproteza głowy kości promieniowej</w:t>
            </w:r>
          </w:p>
          <w:p w14:paraId="20547BFB" w14:textId="77777777" w:rsidR="0009160C" w:rsidRDefault="0009160C" w:rsidP="00376C5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4251D08" w14:textId="77777777" w:rsidR="0009160C" w:rsidRDefault="0009160C" w:rsidP="00376C5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9160C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7ED7955E" w14:textId="77777777" w:rsidR="0009160C" w:rsidRDefault="0009160C" w:rsidP="00376C5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2F8A32B5" w14:textId="77777777" w:rsidR="0009160C" w:rsidRPr="00EB1359" w:rsidRDefault="0009160C" w:rsidP="00376C5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9160C">
              <w:rPr>
                <w:sz w:val="22"/>
                <w:szCs w:val="22"/>
              </w:rPr>
              <w:t>Art. 255 pkt 1 - nie złożono żadnej oferty</w:t>
            </w:r>
          </w:p>
        </w:tc>
      </w:tr>
      <w:tr w:rsidR="0009160C" w:rsidRPr="00EB1359" w14:paraId="69CBF35F" w14:textId="77777777" w:rsidTr="00376C5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2AF31" w14:textId="77777777" w:rsidR="0009160C" w:rsidRPr="00710915" w:rsidRDefault="0009160C" w:rsidP="00376C5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9160C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79DAE" w14:textId="77777777" w:rsidR="0009160C" w:rsidRPr="00EB1359" w:rsidRDefault="0009160C" w:rsidP="00376C5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9160C">
              <w:rPr>
                <w:b/>
                <w:sz w:val="22"/>
                <w:szCs w:val="22"/>
              </w:rPr>
              <w:t>Pakiet 7 - Gwoździe śródszpikowe</w:t>
            </w:r>
          </w:p>
          <w:p w14:paraId="7D08DC7F" w14:textId="77777777" w:rsidR="0009160C" w:rsidRDefault="0009160C" w:rsidP="00376C5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7FFEE7E" w14:textId="77777777" w:rsidR="0009160C" w:rsidRDefault="0009160C" w:rsidP="00376C5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9160C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06D4971" w14:textId="77777777" w:rsidR="0009160C" w:rsidRDefault="0009160C" w:rsidP="00376C5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4BA73C95" w14:textId="77777777" w:rsidR="0009160C" w:rsidRPr="00EB1359" w:rsidRDefault="0009160C" w:rsidP="00376C5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9160C">
              <w:rPr>
                <w:sz w:val="22"/>
                <w:szCs w:val="22"/>
              </w:rPr>
              <w:t>Art. 255 pkt 1 - nie złożono żadnej oferty</w:t>
            </w:r>
          </w:p>
        </w:tc>
      </w:tr>
      <w:tr w:rsidR="0009160C" w:rsidRPr="00EB1359" w14:paraId="606BC584" w14:textId="77777777" w:rsidTr="00376C5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7C25" w14:textId="77777777" w:rsidR="0009160C" w:rsidRPr="00710915" w:rsidRDefault="0009160C" w:rsidP="00376C5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9160C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8236" w14:textId="77777777" w:rsidR="0009160C" w:rsidRPr="00EB1359" w:rsidRDefault="0009160C" w:rsidP="00376C5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9160C">
              <w:rPr>
                <w:b/>
                <w:sz w:val="22"/>
                <w:szCs w:val="22"/>
              </w:rPr>
              <w:t>Pakiet 8 - Chirurgia stopy</w:t>
            </w:r>
          </w:p>
          <w:p w14:paraId="479F4B9A" w14:textId="77777777" w:rsidR="0009160C" w:rsidRDefault="0009160C" w:rsidP="00376C5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452421B2" w14:textId="77777777" w:rsidR="0009160C" w:rsidRDefault="0009160C" w:rsidP="00376C5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9160C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162D7FD6" w14:textId="77777777" w:rsidR="0009160C" w:rsidRDefault="0009160C" w:rsidP="00376C5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A8DE3DF" w14:textId="77777777" w:rsidR="0009160C" w:rsidRPr="00EB1359" w:rsidRDefault="0009160C" w:rsidP="00376C5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9160C">
              <w:rPr>
                <w:sz w:val="22"/>
                <w:szCs w:val="22"/>
              </w:rPr>
              <w:t>Art. 255 pkt 1 - nie złożono żadnej oferty</w:t>
            </w:r>
          </w:p>
        </w:tc>
      </w:tr>
      <w:tr w:rsidR="0009160C" w:rsidRPr="00EB1359" w14:paraId="2BA4FF5F" w14:textId="77777777" w:rsidTr="00376C5F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53B30" w14:textId="77777777" w:rsidR="0009160C" w:rsidRPr="00710915" w:rsidRDefault="0009160C" w:rsidP="00376C5F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09160C">
              <w:rPr>
                <w:b/>
                <w:bCs/>
                <w:sz w:val="22"/>
                <w:szCs w:val="22"/>
              </w:rPr>
              <w:lastRenderedPageBreak/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C58F0" w14:textId="77777777" w:rsidR="0009160C" w:rsidRPr="00EB1359" w:rsidRDefault="0009160C" w:rsidP="00376C5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9160C">
              <w:rPr>
                <w:b/>
                <w:sz w:val="22"/>
                <w:szCs w:val="22"/>
              </w:rPr>
              <w:t>Pakiet 9 - Żelowa proteza dysku</w:t>
            </w:r>
          </w:p>
          <w:p w14:paraId="192CA104" w14:textId="77777777" w:rsidR="0009160C" w:rsidRDefault="0009160C" w:rsidP="00376C5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6029E846" w14:textId="77777777" w:rsidR="0009160C" w:rsidRDefault="0009160C" w:rsidP="00376C5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9160C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2C0ACC2" w14:textId="77777777" w:rsidR="0009160C" w:rsidRDefault="0009160C" w:rsidP="00376C5F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74B05475" w14:textId="77777777" w:rsidR="0009160C" w:rsidRPr="00EB1359" w:rsidRDefault="0009160C" w:rsidP="00376C5F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09160C">
              <w:rPr>
                <w:sz w:val="22"/>
                <w:szCs w:val="22"/>
              </w:rPr>
              <w:t>Art. 255 pkt 1 - nie złożono żadnej oferty</w:t>
            </w:r>
          </w:p>
        </w:tc>
      </w:tr>
    </w:tbl>
    <w:p w14:paraId="73E5A485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D5314D" w14:textId="77777777" w:rsidR="0009160C" w:rsidRDefault="0009160C" w:rsidP="0009160C">
      <w:r>
        <w:separator/>
      </w:r>
    </w:p>
  </w:endnote>
  <w:endnote w:type="continuationSeparator" w:id="0">
    <w:p w14:paraId="2681364A" w14:textId="77777777" w:rsidR="0009160C" w:rsidRDefault="0009160C" w:rsidP="00091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E015DA" w14:textId="77777777" w:rsidR="0009160C" w:rsidRDefault="000916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4C0F6" w14:textId="77777777" w:rsidR="0009160C" w:rsidRDefault="0009160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7E9323" w14:textId="77777777" w:rsidR="0009160C" w:rsidRDefault="000916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E65836" w14:textId="77777777" w:rsidR="0009160C" w:rsidRDefault="0009160C" w:rsidP="0009160C">
      <w:r>
        <w:separator/>
      </w:r>
    </w:p>
  </w:footnote>
  <w:footnote w:type="continuationSeparator" w:id="0">
    <w:p w14:paraId="4C022BC7" w14:textId="77777777" w:rsidR="0009160C" w:rsidRDefault="0009160C" w:rsidP="000916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F7C178" w14:textId="77777777" w:rsidR="0009160C" w:rsidRDefault="000916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489A1F" w14:textId="77777777" w:rsidR="0009160C" w:rsidRDefault="000916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539534" w14:textId="77777777" w:rsidR="0009160C" w:rsidRDefault="000916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5EB7"/>
    <w:rsid w:val="00010B31"/>
    <w:rsid w:val="0009160C"/>
    <w:rsid w:val="00104963"/>
    <w:rsid w:val="00150F65"/>
    <w:rsid w:val="003B7FF1"/>
    <w:rsid w:val="005F4734"/>
    <w:rsid w:val="00775DAE"/>
    <w:rsid w:val="00823326"/>
    <w:rsid w:val="00856A3E"/>
    <w:rsid w:val="00894412"/>
    <w:rsid w:val="009462DF"/>
    <w:rsid w:val="009500EB"/>
    <w:rsid w:val="00993EFC"/>
    <w:rsid w:val="009E5EB7"/>
    <w:rsid w:val="00AB3E72"/>
    <w:rsid w:val="00AC1A4B"/>
    <w:rsid w:val="00D41670"/>
    <w:rsid w:val="00D44D12"/>
    <w:rsid w:val="00E403D2"/>
    <w:rsid w:val="00E55307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20E125"/>
  <w15:chartTrackingRefBased/>
  <w15:docId w15:val="{0264FDDB-AEA4-476B-869E-887FEE557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0916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916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230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Barbara Bogusz</dc:creator>
  <cp:keywords/>
  <dc:description/>
  <cp:lastModifiedBy>Karolina Kosek</cp:lastModifiedBy>
  <cp:revision>4</cp:revision>
  <dcterms:created xsi:type="dcterms:W3CDTF">2024-11-18T11:31:00Z</dcterms:created>
  <dcterms:modified xsi:type="dcterms:W3CDTF">2024-11-20T10:01:00Z</dcterms:modified>
</cp:coreProperties>
</file>