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D1419" w14:textId="77777777" w:rsidR="00133699" w:rsidRDefault="00133699" w:rsidP="00133699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0F78CCD1" w14:textId="77777777" w:rsidR="00133699" w:rsidRDefault="00133699" w:rsidP="0013369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8561737" w14:textId="77777777" w:rsidR="00133699" w:rsidRDefault="00133699" w:rsidP="0013369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09C54FAF" w14:textId="77777777" w:rsidR="00133699" w:rsidRDefault="00133699" w:rsidP="0013369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18E909D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54EBF0A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9039A9B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A4EFA15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2DCE64D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F7BD651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CD999B3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2EA2B50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C8C7A3F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43AA917" w14:textId="77777777" w:rsidR="00133699" w:rsidRDefault="00133699" w:rsidP="00133699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1975A7E8" w14:textId="77777777" w:rsidR="00133699" w:rsidRDefault="00133699" w:rsidP="00133699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1B72CDF" w14:textId="77777777" w:rsidR="00133699" w:rsidRDefault="00133699" w:rsidP="00133699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B414CB0" w14:textId="77777777" w:rsidR="00133699" w:rsidRDefault="00133699" w:rsidP="00133699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  30-059 Kraków,  </w:t>
      </w:r>
    </w:p>
    <w:p w14:paraId="1327E870" w14:textId="77777777" w:rsidR="00133699" w:rsidRDefault="00133699" w:rsidP="00133699">
      <w:pPr>
        <w:ind w:firstLine="3969"/>
        <w:rPr>
          <w:rFonts w:ascii="Verdana" w:hAnsi="Verdana"/>
          <w:b/>
          <w:sz w:val="20"/>
          <w:szCs w:val="20"/>
        </w:rPr>
      </w:pPr>
    </w:p>
    <w:p w14:paraId="7D0CC4C2" w14:textId="4267450E" w:rsidR="00133699" w:rsidRDefault="00133699" w:rsidP="0013369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>dostawa specjalistycznego urządzenia do pomiaru gęstości cieczy i gazów z możliwością regulacji temperatury wraz z akcesoriami - DE-dzp.272-6</w:t>
      </w:r>
      <w:r>
        <w:rPr>
          <w:rFonts w:ascii="Verdana" w:hAnsi="Verdana"/>
          <w:b/>
          <w:sz w:val="20"/>
          <w:szCs w:val="20"/>
        </w:rPr>
        <w:t>90</w:t>
      </w:r>
      <w:r>
        <w:rPr>
          <w:rFonts w:ascii="Verdana" w:hAnsi="Verdana"/>
          <w:b/>
          <w:sz w:val="20"/>
          <w:szCs w:val="20"/>
        </w:rPr>
        <w:t xml:space="preserve">/24,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6DE54FE5" w14:textId="77777777" w:rsidR="00133699" w:rsidRDefault="00133699" w:rsidP="0013369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136E321" w14:textId="77777777" w:rsidR="00133699" w:rsidRDefault="00133699" w:rsidP="00133699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01B421DD" w14:textId="77777777" w:rsidR="00133699" w:rsidRDefault="00133699" w:rsidP="00133699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683C996" w14:textId="77777777" w:rsidR="00133699" w:rsidRDefault="00133699" w:rsidP="00133699">
      <w:pPr>
        <w:widowControl w:val="0"/>
        <w:ind w:right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8D98970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C7A6788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</w:t>
      </w:r>
    </w:p>
    <w:p w14:paraId="4EE277B7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11780DE" w14:textId="77777777" w:rsidR="00133699" w:rsidRDefault="00133699" w:rsidP="00133699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tj.…………………….PLN</w:t>
      </w:r>
    </w:p>
    <w:p w14:paraId="5DB7B93C" w14:textId="77777777" w:rsidR="00133699" w:rsidRDefault="00133699" w:rsidP="00133699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6C4A24E9" w14:textId="77777777" w:rsidR="00133699" w:rsidRDefault="00133699" w:rsidP="00133699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Producent/model zaoferowanego urządzenia </w:t>
      </w:r>
      <w:r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7376F0FB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507D494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>do ………. dni od daty podpisania umowy</w:t>
      </w:r>
      <w:r>
        <w:rPr>
          <w:rFonts w:ascii="Verdana" w:hAnsi="Verdana"/>
          <w:i/>
          <w:sz w:val="20"/>
          <w:szCs w:val="20"/>
        </w:rPr>
        <w:t>.</w:t>
      </w:r>
      <w:r>
        <w:rPr>
          <w:rFonts w:ascii="Verdana" w:hAnsi="Verdana"/>
          <w:sz w:val="20"/>
          <w:szCs w:val="20"/>
          <w:highlight w:val="yellow"/>
        </w:rPr>
        <w:t xml:space="preserve">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  <w:r>
        <w:rPr>
          <w:rFonts w:ascii="Verdana" w:hAnsi="Verdana"/>
          <w:i/>
          <w:sz w:val="20"/>
          <w:szCs w:val="20"/>
        </w:rPr>
        <w:t>.</w:t>
      </w:r>
    </w:p>
    <w:p w14:paraId="0873144D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1DE7BFB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zaoferowane urządzenie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……… miesięcy</w:t>
      </w:r>
      <w:r>
        <w:rPr>
          <w:rFonts w:ascii="Verdana" w:hAnsi="Verdana"/>
          <w:sz w:val="20"/>
          <w:szCs w:val="20"/>
        </w:rPr>
        <w:t>.</w:t>
      </w:r>
    </w:p>
    <w:p w14:paraId="0F4713E5" w14:textId="77777777" w:rsidR="00133699" w:rsidRDefault="00133699" w:rsidP="0013369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4D2E526" w14:textId="77777777" w:rsidR="00133699" w:rsidRDefault="00133699" w:rsidP="0013369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19ADBC0C" w14:textId="77777777" w:rsidR="00133699" w:rsidRDefault="00133699" w:rsidP="0013369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913D8A6" w14:textId="77777777" w:rsidR="00133699" w:rsidRDefault="00133699" w:rsidP="0013369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6B2C4D" w14:textId="77777777" w:rsidR="00133699" w:rsidRDefault="00133699" w:rsidP="0013369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F8F5134" w14:textId="77777777" w:rsidR="00133699" w:rsidRDefault="00133699" w:rsidP="00133699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82AF974" w14:textId="77777777" w:rsidR="00133699" w:rsidRDefault="00133699" w:rsidP="0013369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3B0AE83" w14:textId="77777777" w:rsidR="00133699" w:rsidRDefault="00133699" w:rsidP="001336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C23831F" w14:textId="77777777" w:rsidR="00133699" w:rsidRDefault="00133699" w:rsidP="0013369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</w:t>
      </w:r>
      <w:r>
        <w:rPr>
          <w:rFonts w:ascii="Verdana" w:hAnsi="Verdana"/>
          <w:sz w:val="20"/>
          <w:szCs w:val="20"/>
        </w:rPr>
        <w:lastRenderedPageBreak/>
        <w:t xml:space="preserve">pośrednio pozyskałem w celu ubiegania się o udzielenie zamówienia publicznego w niniejszym postępowaniu.* * </w:t>
      </w:r>
    </w:p>
    <w:p w14:paraId="796A2A8E" w14:textId="77777777" w:rsidR="00133699" w:rsidRDefault="00133699" w:rsidP="00133699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EF71CF" w14:textId="77777777" w:rsidR="00133699" w:rsidRDefault="00133699" w:rsidP="00133699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EE0584" w14:textId="77777777" w:rsidR="00133699" w:rsidRDefault="00133699" w:rsidP="0013369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3699" w14:paraId="1E3485D3" w14:textId="77777777" w:rsidTr="001336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6616A" w14:textId="77777777" w:rsidR="00133699" w:rsidRDefault="0013369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3C56C" w14:textId="77777777" w:rsidR="00133699" w:rsidRDefault="0013369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31996A0" w14:textId="77777777" w:rsidR="00133699" w:rsidRDefault="0013369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46286" w14:textId="77777777" w:rsidR="00133699" w:rsidRDefault="0013369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33699" w14:paraId="48A6FCFF" w14:textId="77777777" w:rsidTr="001336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EACA4" w14:textId="77777777" w:rsidR="00133699" w:rsidRDefault="0013369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20A3C" w14:textId="77777777" w:rsidR="00133699" w:rsidRDefault="0013369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F86E6" w14:textId="77777777" w:rsidR="00133699" w:rsidRDefault="0013369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133699" w14:paraId="64718758" w14:textId="77777777" w:rsidTr="001336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49B80" w14:textId="77777777" w:rsidR="00133699" w:rsidRDefault="0013369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E67AC" w14:textId="77777777" w:rsidR="00133699" w:rsidRDefault="0013369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C1A16" w14:textId="77777777" w:rsidR="00133699" w:rsidRDefault="0013369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2623480" w14:textId="77777777" w:rsidR="00133699" w:rsidRDefault="00133699" w:rsidP="0013369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C85042B" w14:textId="77777777" w:rsidR="00133699" w:rsidRDefault="00133699" w:rsidP="00133699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55FDAE3A" w14:textId="77777777" w:rsidR="00133699" w:rsidRDefault="00133699" w:rsidP="0013369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0011C14A" w14:textId="77777777" w:rsidR="00133699" w:rsidRDefault="00133699" w:rsidP="0013369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4430DBAB" w14:textId="77777777" w:rsidR="00133699" w:rsidRDefault="00133699" w:rsidP="0013369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1681A46" w14:textId="77777777" w:rsidR="00133699" w:rsidRDefault="00133699" w:rsidP="0013369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31C4A6CE" w14:textId="77777777" w:rsidR="00133699" w:rsidRDefault="00133699" w:rsidP="0013369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03FE93A" w14:textId="77777777" w:rsidR="00133699" w:rsidRDefault="00133699" w:rsidP="0013369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EE33F59" w14:textId="77777777" w:rsidR="00133699" w:rsidRDefault="00133699" w:rsidP="0013369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F01F4AD" w14:textId="77777777" w:rsidR="00133699" w:rsidRDefault="00133699" w:rsidP="0013369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914654B" w14:textId="77777777" w:rsidR="00133699" w:rsidRDefault="00133699" w:rsidP="0013369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E7EBCEC" w14:textId="77777777" w:rsidR="00133699" w:rsidRDefault="00133699" w:rsidP="00133699">
      <w:pPr>
        <w:ind w:left="1440"/>
        <w:jc w:val="both"/>
        <w:rPr>
          <w:rFonts w:ascii="Verdana" w:hAnsi="Verdana"/>
          <w:sz w:val="20"/>
          <w:szCs w:val="20"/>
        </w:rPr>
      </w:pPr>
    </w:p>
    <w:p w14:paraId="4F2278EF" w14:textId="77777777" w:rsidR="00133699" w:rsidRDefault="00133699" w:rsidP="0013369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7886426F" w14:textId="77777777" w:rsidR="00133699" w:rsidRDefault="00133699" w:rsidP="00133699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51AFA5D1" w14:textId="77777777" w:rsidR="00133699" w:rsidRDefault="00133699" w:rsidP="00133699">
      <w:pPr>
        <w:jc w:val="right"/>
        <w:rPr>
          <w:rFonts w:ascii="Verdana" w:hAnsi="Verdana"/>
          <w:sz w:val="20"/>
          <w:szCs w:val="20"/>
        </w:rPr>
      </w:pPr>
    </w:p>
    <w:p w14:paraId="5A7928C1" w14:textId="77777777" w:rsidR="00133699" w:rsidRDefault="00133699" w:rsidP="00133699">
      <w:pPr>
        <w:rPr>
          <w:rFonts w:ascii="Verdana" w:hAnsi="Verdana"/>
          <w:sz w:val="20"/>
          <w:szCs w:val="20"/>
        </w:rPr>
      </w:pPr>
    </w:p>
    <w:p w14:paraId="52CB50C8" w14:textId="77777777" w:rsidR="00FE545C" w:rsidRPr="00133699" w:rsidRDefault="00FE545C" w:rsidP="00133699"/>
    <w:sectPr w:rsidR="00FE545C" w:rsidRPr="001336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A8D22" w14:textId="77777777" w:rsidR="00C849A6" w:rsidRDefault="00C849A6">
      <w:r>
        <w:separator/>
      </w:r>
    </w:p>
  </w:endnote>
  <w:endnote w:type="continuationSeparator" w:id="0">
    <w:p w14:paraId="08725443" w14:textId="77777777" w:rsidR="00C849A6" w:rsidRDefault="00C84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F027E" w14:textId="77777777" w:rsidR="00F12E26" w:rsidRDefault="00F12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750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C9F69" w14:textId="77777777" w:rsidR="00F12E26" w:rsidRDefault="00F12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68A22" w14:textId="77777777" w:rsidR="00C849A6" w:rsidRDefault="00C849A6">
      <w:r>
        <w:separator/>
      </w:r>
    </w:p>
  </w:footnote>
  <w:footnote w:type="continuationSeparator" w:id="0">
    <w:p w14:paraId="077356CA" w14:textId="77777777" w:rsidR="00C849A6" w:rsidRDefault="00C84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8C4BD" w14:textId="77777777" w:rsidR="00F12E26" w:rsidRDefault="00F12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5C631" w14:textId="5729E7EB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F0083" w14:textId="77777777" w:rsidR="00F12E26" w:rsidRDefault="00F12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40875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859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3304248">
    <w:abstractNumId w:val="0"/>
  </w:num>
  <w:num w:numId="4" w16cid:durableId="79124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9A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3699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849A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2E2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AEE857"/>
  <w15:chartTrackingRefBased/>
  <w15:docId w15:val="{E359960C-8A5A-40DE-8D91-829435065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69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79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3975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2024-11-19T10:47:00Z</dcterms:created>
  <dcterms:modified xsi:type="dcterms:W3CDTF">2024-11-19T10:47:00Z</dcterms:modified>
</cp:coreProperties>
</file>