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8E42E" w14:textId="77777777" w:rsidR="003E6519" w:rsidRPr="009432A1" w:rsidRDefault="005E13A6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E13A6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E13A6">
        <w:rPr>
          <w:rFonts w:ascii="Arial" w:hAnsi="Arial" w:cs="Arial"/>
          <w:sz w:val="24"/>
          <w:szCs w:val="24"/>
        </w:rPr>
        <w:t>2024-11-20</w:t>
      </w:r>
    </w:p>
    <w:p w14:paraId="76B667EA" w14:textId="74A77C15" w:rsidR="003E6519" w:rsidRPr="009432A1" w:rsidRDefault="005E13A6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13A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EBD667B" w14:textId="77777777" w:rsidR="003E6519" w:rsidRPr="009432A1" w:rsidRDefault="005E13A6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E13A6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E13A6">
        <w:rPr>
          <w:rFonts w:ascii="Arial" w:hAnsi="Arial" w:cs="Arial"/>
          <w:sz w:val="24"/>
          <w:szCs w:val="24"/>
        </w:rPr>
        <w:t>66</w:t>
      </w:r>
    </w:p>
    <w:p w14:paraId="53115ADE" w14:textId="77777777" w:rsidR="003E6519" w:rsidRPr="009432A1" w:rsidRDefault="005E13A6" w:rsidP="003E6519">
      <w:pPr>
        <w:rPr>
          <w:rFonts w:ascii="Arial" w:hAnsi="Arial" w:cs="Arial"/>
          <w:sz w:val="24"/>
          <w:szCs w:val="24"/>
        </w:rPr>
      </w:pPr>
      <w:r w:rsidRPr="005E13A6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E13A6">
        <w:rPr>
          <w:rFonts w:ascii="Arial" w:hAnsi="Arial" w:cs="Arial"/>
          <w:sz w:val="24"/>
          <w:szCs w:val="24"/>
        </w:rPr>
        <w:t>Kraków</w:t>
      </w:r>
    </w:p>
    <w:p w14:paraId="5BD7DCD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34067BF" w14:textId="14DFC95F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83CFE34" w14:textId="1404E230" w:rsidR="0089417B" w:rsidRPr="0089417B" w:rsidRDefault="0089417B" w:rsidP="003E6519">
      <w:pPr>
        <w:spacing w:after="600"/>
        <w:jc w:val="both"/>
        <w:rPr>
          <w:bCs/>
          <w:sz w:val="24"/>
          <w:szCs w:val="24"/>
        </w:rPr>
      </w:pPr>
      <w:r w:rsidRPr="0089417B">
        <w:rPr>
          <w:rFonts w:ascii="Arial" w:hAnsi="Arial" w:cs="Arial"/>
          <w:bCs/>
          <w:sz w:val="24"/>
          <w:szCs w:val="24"/>
        </w:rPr>
        <w:t>SZP-271-37/24-</w:t>
      </w:r>
      <w:r w:rsidR="00C048C8">
        <w:rPr>
          <w:rFonts w:ascii="Arial" w:hAnsi="Arial" w:cs="Arial"/>
          <w:bCs/>
          <w:sz w:val="24"/>
          <w:szCs w:val="24"/>
        </w:rPr>
        <w:t>956.UG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C32B6A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D8C7FA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F7CA781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0955C97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D0DCA5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3700C84" w14:textId="77777777" w:rsidTr="001A0FA2">
        <w:tc>
          <w:tcPr>
            <w:tcW w:w="2269" w:type="dxa"/>
            <w:shd w:val="clear" w:color="auto" w:fill="auto"/>
          </w:tcPr>
          <w:p w14:paraId="15197D3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E5C981" w14:textId="77777777" w:rsidR="003E6519" w:rsidRPr="004E4B64" w:rsidRDefault="005E13A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13A6">
              <w:rPr>
                <w:rFonts w:ascii="Arial" w:hAnsi="Arial" w:cs="Arial"/>
                <w:bCs/>
                <w:sz w:val="24"/>
                <w:szCs w:val="24"/>
              </w:rPr>
              <w:t>Dostawa płynów infuzyjnych, produktów do terapii nerkozastępczej oraz produktów do żywienia pozajelitowego.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13A6" w:rsidRPr="004E4B64" w14:paraId="20370412" w14:textId="77777777" w:rsidTr="00BE09DD">
        <w:tc>
          <w:tcPr>
            <w:tcW w:w="2269" w:type="dxa"/>
            <w:shd w:val="clear" w:color="auto" w:fill="auto"/>
          </w:tcPr>
          <w:p w14:paraId="3C9CF5B3" w14:textId="77777777" w:rsidR="005E13A6" w:rsidRPr="004E4B64" w:rsidRDefault="005E13A6" w:rsidP="00BE09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8AB462" w14:textId="77777777" w:rsidR="005E13A6" w:rsidRPr="004E4B64" w:rsidRDefault="005E13A6" w:rsidP="00BE09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13A6">
              <w:rPr>
                <w:rFonts w:ascii="Arial" w:hAnsi="Arial" w:cs="Arial"/>
                <w:bCs/>
                <w:sz w:val="24"/>
                <w:szCs w:val="24"/>
              </w:rPr>
              <w:t>SZP-271-34/24</w:t>
            </w:r>
          </w:p>
        </w:tc>
      </w:tr>
    </w:tbl>
    <w:p w14:paraId="79A3F2BD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E13A6" w:rsidRPr="005E13A6">
        <w:rPr>
          <w:rFonts w:ascii="Arial" w:hAnsi="Arial" w:cs="Arial"/>
          <w:sz w:val="24"/>
          <w:szCs w:val="24"/>
        </w:rPr>
        <w:t>(</w:t>
      </w:r>
      <w:proofErr w:type="spellStart"/>
      <w:r w:rsidR="005E13A6" w:rsidRPr="005E13A6">
        <w:rPr>
          <w:rFonts w:ascii="Arial" w:hAnsi="Arial" w:cs="Arial"/>
          <w:sz w:val="24"/>
          <w:szCs w:val="24"/>
        </w:rPr>
        <w:t>t.j</w:t>
      </w:r>
      <w:proofErr w:type="spellEnd"/>
      <w:r w:rsidR="005E13A6" w:rsidRPr="005E13A6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E13A6" w:rsidRPr="00C902DE" w14:paraId="33302DEF" w14:textId="77777777" w:rsidTr="00BE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A43273" w14:textId="77777777" w:rsidR="005E13A6" w:rsidRPr="00C902DE" w:rsidRDefault="005E13A6" w:rsidP="00BE09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3A6">
              <w:rPr>
                <w:rFonts w:ascii="Arial" w:hAnsi="Arial" w:cs="Arial"/>
                <w:sz w:val="24"/>
                <w:szCs w:val="24"/>
              </w:rPr>
              <w:t>części 1 zamówienia w wysokości 1 329 367.68 zł brutto;</w:t>
            </w:r>
          </w:p>
        </w:tc>
      </w:tr>
      <w:tr w:rsidR="005E13A6" w:rsidRPr="00C902DE" w14:paraId="09A687BC" w14:textId="77777777" w:rsidTr="00BE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5F0097" w14:textId="77777777" w:rsidR="005E13A6" w:rsidRPr="00C902DE" w:rsidRDefault="005E13A6" w:rsidP="00BE09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3A6">
              <w:rPr>
                <w:rFonts w:ascii="Arial" w:hAnsi="Arial" w:cs="Arial"/>
                <w:sz w:val="24"/>
                <w:szCs w:val="24"/>
              </w:rPr>
              <w:t>części 2 zamówienia w wysokości 617 950.08 zł brutto;</w:t>
            </w:r>
          </w:p>
        </w:tc>
      </w:tr>
      <w:tr w:rsidR="005E13A6" w:rsidRPr="00C902DE" w14:paraId="4ACA459B" w14:textId="77777777" w:rsidTr="00BE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B1F9D5" w14:textId="77777777" w:rsidR="005E13A6" w:rsidRPr="00C902DE" w:rsidRDefault="005E13A6" w:rsidP="00BE09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3A6">
              <w:rPr>
                <w:rFonts w:ascii="Arial" w:hAnsi="Arial" w:cs="Arial"/>
                <w:sz w:val="24"/>
                <w:szCs w:val="24"/>
              </w:rPr>
              <w:t>części 3 zamówienia w wysokości 56 430.00 zł brutto;</w:t>
            </w:r>
          </w:p>
        </w:tc>
      </w:tr>
      <w:tr w:rsidR="005E13A6" w:rsidRPr="00C902DE" w14:paraId="5D2E7A39" w14:textId="77777777" w:rsidTr="00BE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DD345C" w14:textId="77777777" w:rsidR="005E13A6" w:rsidRPr="00C902DE" w:rsidRDefault="005E13A6" w:rsidP="00BE09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3A6">
              <w:rPr>
                <w:rFonts w:ascii="Arial" w:hAnsi="Arial" w:cs="Arial"/>
                <w:sz w:val="24"/>
                <w:szCs w:val="24"/>
              </w:rPr>
              <w:t>części 4 zamówienia w wysokości 706.32 zł brutto;</w:t>
            </w:r>
          </w:p>
        </w:tc>
      </w:tr>
      <w:tr w:rsidR="005E13A6" w:rsidRPr="00C902DE" w14:paraId="1F5A3E82" w14:textId="77777777" w:rsidTr="00BE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13BD83" w14:textId="77777777" w:rsidR="005E13A6" w:rsidRPr="00C902DE" w:rsidRDefault="005E13A6" w:rsidP="00BE09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3A6">
              <w:rPr>
                <w:rFonts w:ascii="Arial" w:hAnsi="Arial" w:cs="Arial"/>
                <w:sz w:val="24"/>
                <w:szCs w:val="24"/>
              </w:rPr>
              <w:t>części 5 zamówienia w wysokości 958 716.00 zł brutto;</w:t>
            </w:r>
          </w:p>
        </w:tc>
      </w:tr>
      <w:tr w:rsidR="005E13A6" w:rsidRPr="00C902DE" w14:paraId="3C4A4F31" w14:textId="77777777" w:rsidTr="00BE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1CB4A0" w14:textId="77777777" w:rsidR="005E13A6" w:rsidRPr="00C902DE" w:rsidRDefault="005E13A6" w:rsidP="00BE09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3A6">
              <w:rPr>
                <w:rFonts w:ascii="Arial" w:hAnsi="Arial" w:cs="Arial"/>
                <w:sz w:val="24"/>
                <w:szCs w:val="24"/>
              </w:rPr>
              <w:t>części 6 zamówienia w wysokości 198 417.60 zł brutto;</w:t>
            </w:r>
          </w:p>
        </w:tc>
      </w:tr>
      <w:tr w:rsidR="005E13A6" w:rsidRPr="00C902DE" w14:paraId="14F912EA" w14:textId="77777777" w:rsidTr="00BE09D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CCE851" w14:textId="77777777" w:rsidR="005E13A6" w:rsidRPr="00C902DE" w:rsidRDefault="005E13A6" w:rsidP="00BE09D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13A6">
              <w:rPr>
                <w:rFonts w:ascii="Arial" w:hAnsi="Arial" w:cs="Arial"/>
                <w:sz w:val="24"/>
                <w:szCs w:val="24"/>
              </w:rPr>
              <w:t>części 7 zamówienia w wysokości 28 609.20 zł brutto;</w:t>
            </w:r>
          </w:p>
        </w:tc>
      </w:tr>
    </w:tbl>
    <w:p w14:paraId="4EFEDF3F" w14:textId="144D300B" w:rsidR="00C236D3" w:rsidRPr="003E6519" w:rsidRDefault="00A80738" w:rsidP="00402B1C">
      <w:pPr>
        <w:pStyle w:val="Tekstpodstawowy"/>
        <w:spacing w:after="36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C902DE">
        <w:rPr>
          <w:rFonts w:ascii="Arial" w:hAnsi="Arial" w:cs="Arial"/>
          <w:i/>
          <w:szCs w:val="24"/>
        </w:rPr>
        <w:t>Zamawiający</w:t>
      </w:r>
      <w:r w:rsidR="005E13A6" w:rsidRPr="005E13A6">
        <w:rPr>
          <w:rFonts w:ascii="Arial" w:hAnsi="Arial" w:cs="Arial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A0B18" w14:textId="77777777" w:rsidR="00593A19" w:rsidRDefault="00593A19">
      <w:r>
        <w:separator/>
      </w:r>
    </w:p>
  </w:endnote>
  <w:endnote w:type="continuationSeparator" w:id="0">
    <w:p w14:paraId="5A87CD15" w14:textId="77777777" w:rsidR="00593A19" w:rsidRDefault="00593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E13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AC88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4570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9B4F5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16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FB2987" w14:textId="77777777" w:rsidR="009F189D" w:rsidRDefault="009F189D">
    <w:pPr>
      <w:pStyle w:val="Stopka"/>
      <w:tabs>
        <w:tab w:val="clear" w:pos="4536"/>
      </w:tabs>
      <w:jc w:val="center"/>
    </w:pPr>
  </w:p>
  <w:p w14:paraId="5374E2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296DD" w14:textId="77777777" w:rsidR="00593A19" w:rsidRDefault="00593A19">
      <w:r>
        <w:separator/>
      </w:r>
    </w:p>
  </w:footnote>
  <w:footnote w:type="continuationSeparator" w:id="0">
    <w:p w14:paraId="1C4F3C22" w14:textId="77777777" w:rsidR="00593A19" w:rsidRDefault="00593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98880" w14:textId="77777777" w:rsidR="005E13A6" w:rsidRDefault="005E1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80DF" w14:textId="77777777" w:rsidR="005E13A6" w:rsidRDefault="005E1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42E02" w14:textId="77777777" w:rsidR="005E13A6" w:rsidRDefault="005E13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3A1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02B1C"/>
    <w:rsid w:val="00423179"/>
    <w:rsid w:val="0049054E"/>
    <w:rsid w:val="00490DC0"/>
    <w:rsid w:val="00493F8C"/>
    <w:rsid w:val="004C7E9B"/>
    <w:rsid w:val="00510EC8"/>
    <w:rsid w:val="00524583"/>
    <w:rsid w:val="00593A19"/>
    <w:rsid w:val="005E13A6"/>
    <w:rsid w:val="0069085C"/>
    <w:rsid w:val="00804A9B"/>
    <w:rsid w:val="00843263"/>
    <w:rsid w:val="00861E75"/>
    <w:rsid w:val="00890B92"/>
    <w:rsid w:val="0089417B"/>
    <w:rsid w:val="009D19BD"/>
    <w:rsid w:val="009F189D"/>
    <w:rsid w:val="00A47FF6"/>
    <w:rsid w:val="00A80738"/>
    <w:rsid w:val="00BE7129"/>
    <w:rsid w:val="00C048C8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389A73"/>
  <w15:chartTrackingRefBased/>
  <w15:docId w15:val="{AAE3A43C-2DC2-4E30-B693-4AD921A4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70</TotalTime>
  <Pages>1</Pages>
  <Words>152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2024-11-20T08:25:00Z</cp:lastPrinted>
  <dcterms:created xsi:type="dcterms:W3CDTF">2024-11-20T07:16:00Z</dcterms:created>
  <dcterms:modified xsi:type="dcterms:W3CDTF">2024-11-20T08:26:00Z</dcterms:modified>
</cp:coreProperties>
</file>