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D97BDD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D97BDD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D97BDD">
        <w:rPr>
          <w:rFonts w:ascii="Arial" w:hAnsi="Arial" w:cs="Arial"/>
        </w:rPr>
        <w:t>2024-11-19</w:t>
      </w:r>
    </w:p>
    <w:p w:rsidR="00081D13" w:rsidRPr="00353FDC" w:rsidRDefault="00D97BD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D97BDD">
        <w:rPr>
          <w:rFonts w:ascii="Arial" w:hAnsi="Arial" w:cs="Arial"/>
          <w:b/>
          <w:bCs/>
        </w:rPr>
        <w:t>Politechnika Częstochowska</w:t>
      </w:r>
    </w:p>
    <w:p w:rsidR="00081D13" w:rsidRPr="00353FDC" w:rsidRDefault="00D97BDD" w:rsidP="00081D13">
      <w:pPr>
        <w:spacing w:line="360" w:lineRule="auto"/>
        <w:ind w:right="3969"/>
        <w:rPr>
          <w:rFonts w:ascii="Arial" w:hAnsi="Arial" w:cs="Arial"/>
        </w:rPr>
      </w:pPr>
      <w:r w:rsidRPr="00D97BDD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D97BDD">
        <w:rPr>
          <w:rFonts w:ascii="Arial" w:hAnsi="Arial" w:cs="Arial"/>
        </w:rPr>
        <w:t>69</w:t>
      </w:r>
    </w:p>
    <w:p w:rsidR="00081D13" w:rsidRPr="00353FDC" w:rsidRDefault="00D97BDD" w:rsidP="00081D13">
      <w:pPr>
        <w:ind w:right="3969"/>
        <w:rPr>
          <w:rFonts w:ascii="Arial" w:hAnsi="Arial" w:cs="Arial"/>
        </w:rPr>
      </w:pPr>
      <w:r w:rsidRPr="00D97BDD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D97BDD">
        <w:rPr>
          <w:rFonts w:ascii="Arial" w:hAnsi="Arial" w:cs="Arial"/>
        </w:rPr>
        <w:t>Częstochowa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D97BD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97BDD">
              <w:rPr>
                <w:rFonts w:ascii="Arial" w:hAnsi="Arial" w:cs="Arial"/>
                <w:bCs/>
              </w:rPr>
              <w:t>Dostawa specjalistycznego oprogramowania celem rozbudowy istniejącego systemu bezpieczeństwa ICT Politechniki Częstochowskiej</w:t>
            </w:r>
          </w:p>
        </w:tc>
      </w:tr>
      <w:tr w:rsidR="00D97BDD" w:rsidRPr="00353FDC" w:rsidTr="009C04E5">
        <w:tc>
          <w:tcPr>
            <w:tcW w:w="2269" w:type="dxa"/>
            <w:shd w:val="clear" w:color="auto" w:fill="auto"/>
          </w:tcPr>
          <w:p w:rsidR="00D97BDD" w:rsidRPr="00353FDC" w:rsidRDefault="00D97BDD" w:rsidP="009C04E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D97BDD" w:rsidRPr="00353FDC" w:rsidRDefault="00D97BDD" w:rsidP="009C04E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D97BDD">
              <w:rPr>
                <w:rFonts w:ascii="Arial" w:hAnsi="Arial" w:cs="Arial"/>
                <w:bCs/>
              </w:rPr>
              <w:t>RK-NZ.261.84.2024.MM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D97BDD" w:rsidRPr="00D97BDD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D97BDD" w:rsidRPr="00D97BDD">
        <w:rPr>
          <w:rFonts w:ascii="Arial" w:hAnsi="Arial" w:cs="Arial"/>
        </w:rPr>
        <w:t>(</w:t>
      </w:r>
      <w:proofErr w:type="spellStart"/>
      <w:r w:rsidR="00D97BDD" w:rsidRPr="00D97BDD">
        <w:rPr>
          <w:rFonts w:ascii="Arial" w:hAnsi="Arial" w:cs="Arial"/>
        </w:rPr>
        <w:t>t.j</w:t>
      </w:r>
      <w:proofErr w:type="spellEnd"/>
      <w:r w:rsidR="00D97BDD" w:rsidRPr="00D97BDD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D97BDD" w:rsidRPr="00E1738E" w:rsidTr="009C04E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D97BDD" w:rsidRDefault="00D97BDD" w:rsidP="001879E3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D97BDD">
              <w:rPr>
                <w:rFonts w:ascii="Arial" w:hAnsi="Arial" w:cs="Arial"/>
                <w:b/>
              </w:rPr>
              <w:lastRenderedPageBreak/>
              <w:t>ForIP</w:t>
            </w:r>
            <w:proofErr w:type="spellEnd"/>
            <w:r w:rsidRPr="00D97BDD">
              <w:rPr>
                <w:rFonts w:ascii="Arial" w:hAnsi="Arial" w:cs="Arial"/>
                <w:b/>
              </w:rPr>
              <w:t xml:space="preserve"> Sp</w:t>
            </w:r>
            <w:r w:rsidR="001879E3">
              <w:rPr>
                <w:rFonts w:ascii="Arial" w:hAnsi="Arial" w:cs="Arial"/>
                <w:b/>
              </w:rPr>
              <w:t xml:space="preserve">. z o.o. </w:t>
            </w:r>
          </w:p>
          <w:p w:rsidR="00D97BDD" w:rsidRPr="00AC1F4A" w:rsidRDefault="00D97BDD" w:rsidP="001879E3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D97BDD">
              <w:rPr>
                <w:rFonts w:ascii="Arial" w:hAnsi="Arial" w:cs="Arial"/>
                <w:bCs/>
              </w:rPr>
              <w:t>Juliusza Słowackiego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97BDD">
              <w:rPr>
                <w:rFonts w:ascii="Arial" w:hAnsi="Arial" w:cs="Arial"/>
                <w:bCs/>
              </w:rPr>
              <w:t>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D97BDD" w:rsidRPr="00E1738E" w:rsidRDefault="00D97BDD" w:rsidP="001879E3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D97BDD">
              <w:rPr>
                <w:rFonts w:ascii="Arial" w:hAnsi="Arial" w:cs="Arial"/>
                <w:bCs/>
              </w:rPr>
              <w:t>41-800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D97BDD">
              <w:rPr>
                <w:rFonts w:ascii="Arial" w:hAnsi="Arial" w:cs="Arial"/>
                <w:bCs/>
              </w:rPr>
              <w:t>Zabrze</w:t>
            </w:r>
          </w:p>
          <w:p w:rsidR="00D97BDD" w:rsidRPr="00BC506C" w:rsidRDefault="00D97BDD" w:rsidP="001879E3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D97BDD">
              <w:rPr>
                <w:rFonts w:ascii="Arial" w:hAnsi="Arial" w:cs="Arial"/>
                <w:b/>
              </w:rPr>
              <w:t>192 962.40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D97BDD" w:rsidRPr="00E1738E" w:rsidRDefault="00D97BDD" w:rsidP="001879E3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1879E3" w:rsidRDefault="00D97BDD" w:rsidP="001879E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D97BDD">
              <w:rPr>
                <w:rFonts w:ascii="Arial" w:hAnsi="Arial" w:cs="Arial"/>
              </w:rPr>
              <w:t>Wybrana oferta jest jedyną złożoną w przedmiotowym postępowaniu.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  <w:p w:rsidR="001879E3" w:rsidRPr="001879E3" w:rsidRDefault="001879E3" w:rsidP="001879E3">
            <w:pPr>
              <w:spacing w:line="360" w:lineRule="auto"/>
            </w:pPr>
            <w:bookmarkStart w:id="2" w:name="_GoBack"/>
            <w:bookmarkEnd w:id="2"/>
          </w:p>
          <w:p w:rsidR="00D97BDD" w:rsidRPr="001879E3" w:rsidRDefault="00D97BDD" w:rsidP="001879E3">
            <w:pPr>
              <w:spacing w:line="360" w:lineRule="auto"/>
            </w:pPr>
          </w:p>
        </w:tc>
      </w:tr>
    </w:tbl>
    <w:p w:rsidR="00081D13" w:rsidRPr="008D02AA" w:rsidRDefault="00081D13" w:rsidP="001879E3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11"/>
        <w:gridCol w:w="2835"/>
        <w:gridCol w:w="2126"/>
      </w:tblGrid>
      <w:tr w:rsidR="001879E3" w:rsidRPr="008567C7" w:rsidTr="001879E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1879E3" w:rsidRPr="00553EDC" w:rsidRDefault="001879E3" w:rsidP="001879E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111" w:type="dxa"/>
            <w:shd w:val="clear" w:color="auto" w:fill="F2F2F2"/>
            <w:vAlign w:val="center"/>
          </w:tcPr>
          <w:p w:rsidR="001879E3" w:rsidRPr="00553EDC" w:rsidRDefault="001879E3" w:rsidP="001879E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1879E3" w:rsidRPr="00553EDC" w:rsidRDefault="001879E3" w:rsidP="001879E3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D97BD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1879E3" w:rsidRPr="00553EDC" w:rsidRDefault="001879E3" w:rsidP="001879E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1879E3" w:rsidRPr="008567C7" w:rsidTr="001879E3">
        <w:tc>
          <w:tcPr>
            <w:tcW w:w="851" w:type="dxa"/>
            <w:vAlign w:val="center"/>
          </w:tcPr>
          <w:p w:rsidR="001879E3" w:rsidRPr="00553EDC" w:rsidRDefault="001879E3" w:rsidP="001879E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BD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111" w:type="dxa"/>
            <w:vAlign w:val="center"/>
          </w:tcPr>
          <w:p w:rsidR="001879E3" w:rsidRPr="00553EDC" w:rsidRDefault="001879E3" w:rsidP="001879E3">
            <w:pPr>
              <w:pStyle w:val="Zwykytekst"/>
              <w:spacing w:before="40"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D97BDD">
              <w:rPr>
                <w:rFonts w:ascii="Arial" w:hAnsi="Arial" w:cs="Arial"/>
                <w:b/>
                <w:sz w:val="22"/>
                <w:szCs w:val="22"/>
              </w:rPr>
              <w:t>ForIP</w:t>
            </w:r>
            <w:proofErr w:type="spellEnd"/>
            <w:r w:rsidRPr="00D97BDD">
              <w:rPr>
                <w:rFonts w:ascii="Arial" w:hAnsi="Arial" w:cs="Arial"/>
                <w:b/>
                <w:sz w:val="22"/>
                <w:szCs w:val="22"/>
              </w:rPr>
              <w:t xml:space="preserve"> Sp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. z o.o. </w:t>
            </w:r>
          </w:p>
          <w:p w:rsidR="001879E3" w:rsidRPr="00553EDC" w:rsidRDefault="001879E3" w:rsidP="001879E3">
            <w:pPr>
              <w:pStyle w:val="Zwykytekst"/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7BDD">
              <w:rPr>
                <w:rFonts w:ascii="Arial" w:hAnsi="Arial" w:cs="Arial"/>
                <w:bCs/>
                <w:sz w:val="22"/>
                <w:szCs w:val="22"/>
              </w:rPr>
              <w:t>Juliusza Słowackiego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7BDD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1879E3" w:rsidRPr="00553EDC" w:rsidRDefault="001879E3" w:rsidP="001879E3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D97BDD">
              <w:rPr>
                <w:rFonts w:ascii="Arial" w:hAnsi="Arial" w:cs="Arial"/>
                <w:bCs/>
                <w:sz w:val="22"/>
                <w:szCs w:val="22"/>
              </w:rPr>
              <w:t>41-800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D97BDD">
              <w:rPr>
                <w:rFonts w:ascii="Arial" w:hAnsi="Arial" w:cs="Arial"/>
                <w:bCs/>
                <w:sz w:val="22"/>
                <w:szCs w:val="22"/>
              </w:rPr>
              <w:t>Zabrze</w:t>
            </w:r>
          </w:p>
        </w:tc>
        <w:tc>
          <w:tcPr>
            <w:tcW w:w="2835" w:type="dxa"/>
            <w:vAlign w:val="center"/>
          </w:tcPr>
          <w:p w:rsidR="001879E3" w:rsidRPr="00553EDC" w:rsidRDefault="001879E3" w:rsidP="001879E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B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126" w:type="dxa"/>
            <w:vAlign w:val="center"/>
          </w:tcPr>
          <w:p w:rsidR="001879E3" w:rsidRPr="00553EDC" w:rsidRDefault="001879E3" w:rsidP="001879E3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7BD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1879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924" w:bottom="1418" w:left="902" w:header="709" w:footer="4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5819" w:rsidRDefault="00945819">
      <w:r>
        <w:separator/>
      </w:r>
    </w:p>
  </w:endnote>
  <w:endnote w:type="continuationSeparator" w:id="0">
    <w:p w:rsidR="00945819" w:rsidRDefault="00945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BDD" w:rsidRDefault="00D97B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9E3" w:rsidRDefault="001879E3" w:rsidP="001879E3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879E3" w:rsidTr="009C04E5">
      <w:tc>
        <w:tcPr>
          <w:tcW w:w="0" w:type="auto"/>
          <w:shd w:val="clear" w:color="auto" w:fill="auto"/>
          <w:vAlign w:val="center"/>
        </w:tcPr>
        <w:p w:rsidR="001879E3" w:rsidRPr="00B44D15" w:rsidRDefault="001879E3" w:rsidP="001879E3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879E3" w:rsidRPr="00B7388A" w:rsidRDefault="001879E3" w:rsidP="001879E3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1879E3" w:rsidRPr="00AB1BF2" w:rsidRDefault="001879E3" w:rsidP="001879E3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879E3" w:rsidRPr="0099535B" w:rsidRDefault="001879E3" w:rsidP="001879E3">
          <w:pPr>
            <w:pStyle w:val="Bezodstpw"/>
            <w:jc w:val="center"/>
            <w:rPr>
              <w:noProof/>
            </w:rPr>
          </w:pPr>
        </w:p>
      </w:tc>
    </w:tr>
  </w:tbl>
  <w:p w:rsidR="001879E3" w:rsidRPr="008F758E" w:rsidRDefault="001879E3" w:rsidP="001879E3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1879E3" w:rsidRPr="008F758E" w:rsidRDefault="001879E3" w:rsidP="001879E3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1879E3" w:rsidRPr="00D57C24" w:rsidRDefault="001879E3" w:rsidP="001879E3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1879E3" w:rsidRPr="00B7388A" w:rsidRDefault="001879E3" w:rsidP="001879E3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BDD" w:rsidRDefault="00D97B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5819" w:rsidRDefault="00945819">
      <w:r>
        <w:separator/>
      </w:r>
    </w:p>
  </w:footnote>
  <w:footnote w:type="continuationSeparator" w:id="0">
    <w:p w:rsidR="00945819" w:rsidRDefault="009458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BDD" w:rsidRDefault="00D97B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9E3" w:rsidRPr="0062295F" w:rsidRDefault="001879E3" w:rsidP="001879E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D97BDD" w:rsidRDefault="00D97B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BDD" w:rsidRDefault="00D97BD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5819"/>
    <w:rsid w:val="00005838"/>
    <w:rsid w:val="00022322"/>
    <w:rsid w:val="00042497"/>
    <w:rsid w:val="00081D13"/>
    <w:rsid w:val="000C1E6F"/>
    <w:rsid w:val="000E4E56"/>
    <w:rsid w:val="001879E3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5819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97B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F8B922D"/>
  <w15:chartTrackingRefBased/>
  <w15:docId w15:val="{82E58DFA-BFF2-4C66-914D-9C711CF06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1879E3"/>
    <w:rPr>
      <w:sz w:val="24"/>
      <w:szCs w:val="24"/>
    </w:rPr>
  </w:style>
  <w:style w:type="paragraph" w:styleId="Bezodstpw">
    <w:name w:val="No Spacing"/>
    <w:uiPriority w:val="1"/>
    <w:qFormat/>
    <w:rsid w:val="001879E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186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2024-11-19T14:07:00Z</cp:lastPrinted>
  <dcterms:created xsi:type="dcterms:W3CDTF">2024-11-19T14:07:00Z</dcterms:created>
  <dcterms:modified xsi:type="dcterms:W3CDTF">2024-11-19T14:07:00Z</dcterms:modified>
</cp:coreProperties>
</file>