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B2F5BB" w14:textId="23FB7753" w:rsidR="00EB1359" w:rsidRPr="003261E7" w:rsidRDefault="00FB3EC2" w:rsidP="00296468">
      <w:pPr>
        <w:spacing w:after="240" w:line="276" w:lineRule="auto"/>
        <w:jc w:val="right"/>
        <w:rPr>
          <w:sz w:val="22"/>
          <w:szCs w:val="22"/>
        </w:rPr>
      </w:pPr>
      <w:r w:rsidRPr="00FB3EC2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="00803233">
        <w:rPr>
          <w:sz w:val="22"/>
          <w:szCs w:val="22"/>
        </w:rPr>
        <w:t>19.11.2024r.</w:t>
      </w:r>
    </w:p>
    <w:p w14:paraId="0C89C80D" w14:textId="77777777" w:rsidR="00775DAE" w:rsidRPr="00AF5E2C" w:rsidRDefault="00775DAE" w:rsidP="00296468">
      <w:pPr>
        <w:spacing w:line="276" w:lineRule="auto"/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1CCC4848" w14:textId="77777777" w:rsidR="00775DAE" w:rsidRPr="00AF5E2C" w:rsidRDefault="00775DAE" w:rsidP="00296468">
      <w:pPr>
        <w:spacing w:line="276" w:lineRule="auto"/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63FDB66A" w14:textId="77777777" w:rsidR="00775DAE" w:rsidRPr="00AF5E2C" w:rsidRDefault="00775DAE" w:rsidP="00296468">
      <w:pPr>
        <w:pStyle w:val="Nagwek"/>
        <w:tabs>
          <w:tab w:val="clear" w:pos="4536"/>
          <w:tab w:val="clear" w:pos="9072"/>
        </w:tabs>
        <w:spacing w:line="276" w:lineRule="auto"/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174BEC8F" w14:textId="5DFAA5F9" w:rsidR="00775DAE" w:rsidRPr="00AF5E2C" w:rsidRDefault="00775DAE" w:rsidP="00296468">
      <w:pPr>
        <w:pStyle w:val="Nagwek"/>
        <w:tabs>
          <w:tab w:val="clear" w:pos="4536"/>
          <w:tab w:val="clear" w:pos="9072"/>
        </w:tabs>
        <w:spacing w:line="276" w:lineRule="auto"/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  <w:r w:rsidR="00296468">
        <w:rPr>
          <w:sz w:val="24"/>
          <w:szCs w:val="24"/>
        </w:rPr>
        <w:t xml:space="preserve"> </w:t>
      </w:r>
    </w:p>
    <w:p w14:paraId="5209289C" w14:textId="77777777" w:rsidR="00EB1359" w:rsidRPr="003261E7" w:rsidRDefault="00EB1359" w:rsidP="00296468">
      <w:pPr>
        <w:keepNext/>
        <w:spacing w:before="600" w:after="60" w:line="276" w:lineRule="auto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4467CF19" w14:textId="42AD5BED" w:rsidR="00EB1359" w:rsidRPr="003261E7" w:rsidRDefault="00775DAE" w:rsidP="00296468">
      <w:pPr>
        <w:spacing w:after="480" w:line="276" w:lineRule="auto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 W ZAKRESIE</w:t>
      </w:r>
      <w:r w:rsidR="00296468">
        <w:rPr>
          <w:b/>
          <w:sz w:val="28"/>
          <w:szCs w:val="24"/>
        </w:rPr>
        <w:br/>
        <w:t>PAKIETÓW 3,4,19,28,37,41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FB3EC2" w:rsidRPr="003261E7" w14:paraId="5C380239" w14:textId="77777777" w:rsidTr="00742231">
        <w:trPr>
          <w:trHeight w:val="638"/>
        </w:trPr>
        <w:tc>
          <w:tcPr>
            <w:tcW w:w="959" w:type="dxa"/>
            <w:shd w:val="clear" w:color="auto" w:fill="auto"/>
          </w:tcPr>
          <w:p w14:paraId="5D80D789" w14:textId="77777777" w:rsidR="00FB3EC2" w:rsidRPr="003261E7" w:rsidRDefault="00FB3EC2" w:rsidP="0029646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2D97A5D" w14:textId="071B5166" w:rsidR="00FB3EC2" w:rsidRPr="003261E7" w:rsidRDefault="00FB3EC2" w:rsidP="0029646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FB3EC2">
              <w:rPr>
                <w:sz w:val="22"/>
                <w:szCs w:val="22"/>
              </w:rPr>
              <w:t>przetarg</w:t>
            </w:r>
            <w:r w:rsidR="00296468">
              <w:rPr>
                <w:sz w:val="22"/>
                <w:szCs w:val="22"/>
              </w:rPr>
              <w:t>u</w:t>
            </w:r>
            <w:r w:rsidRPr="00FB3EC2">
              <w:rPr>
                <w:sz w:val="22"/>
                <w:szCs w:val="22"/>
              </w:rPr>
              <w:t xml:space="preserve"> nieograniczon</w:t>
            </w:r>
            <w:r w:rsidR="00296468">
              <w:rPr>
                <w:sz w:val="22"/>
                <w:szCs w:val="22"/>
              </w:rPr>
              <w:t>ego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296468">
              <w:rPr>
                <w:b/>
                <w:bCs/>
                <w:i/>
                <w:iCs/>
                <w:sz w:val="22"/>
                <w:szCs w:val="22"/>
              </w:rPr>
              <w:t>Zakup i dostawa produktów farmaceutycznych  III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FB3EC2">
              <w:rPr>
                <w:b/>
                <w:sz w:val="22"/>
                <w:szCs w:val="22"/>
              </w:rPr>
              <w:t>ZP/56/2024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6BBA26A3" w14:textId="77777777" w:rsidR="00010B31" w:rsidRDefault="00010B31" w:rsidP="00296468">
      <w:pPr>
        <w:pStyle w:val="Nagwek"/>
        <w:tabs>
          <w:tab w:val="left" w:pos="708"/>
        </w:tabs>
        <w:spacing w:line="276" w:lineRule="auto"/>
        <w:jc w:val="center"/>
        <w:rPr>
          <w:b/>
          <w:sz w:val="24"/>
        </w:rPr>
      </w:pPr>
    </w:p>
    <w:p w14:paraId="5F692490" w14:textId="77777777" w:rsidR="00010B31" w:rsidRDefault="00010B31" w:rsidP="00296468">
      <w:pPr>
        <w:pStyle w:val="Nagwek"/>
        <w:tabs>
          <w:tab w:val="left" w:pos="708"/>
        </w:tabs>
        <w:spacing w:line="276" w:lineRule="auto"/>
        <w:rPr>
          <w:sz w:val="24"/>
        </w:rPr>
      </w:pPr>
    </w:p>
    <w:p w14:paraId="5FAC9123" w14:textId="77777777" w:rsidR="00010B31" w:rsidRDefault="00EB1359" w:rsidP="00296468">
      <w:pPr>
        <w:spacing w:line="276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</w:t>
      </w:r>
      <w:r w:rsidR="00775DAE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>r. Prawo zamówień publicznych</w:t>
      </w:r>
      <w:r w:rsidR="00775DAE">
        <w:rPr>
          <w:sz w:val="22"/>
          <w:szCs w:val="22"/>
        </w:rPr>
        <w:t xml:space="preserve">, </w:t>
      </w:r>
      <w:r w:rsidRPr="003261E7">
        <w:rPr>
          <w:sz w:val="22"/>
          <w:szCs w:val="22"/>
        </w:rPr>
        <w:t>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p w14:paraId="7A48C9F9" w14:textId="77777777" w:rsidR="00775DAE" w:rsidRDefault="00775DAE" w:rsidP="00296468">
      <w:pPr>
        <w:spacing w:line="276" w:lineRule="auto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7B51C649" w14:textId="77777777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7942A0" w14:textId="77777777" w:rsidR="00D44D12" w:rsidRPr="00EB1359" w:rsidRDefault="00D44D12" w:rsidP="00296468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DE6FE" w14:textId="77777777" w:rsidR="00D44D12" w:rsidRPr="00EB1359" w:rsidRDefault="00D44D12" w:rsidP="00296468">
            <w:pPr>
              <w:spacing w:before="60" w:line="276" w:lineRule="auto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52936335" w14:textId="77777777" w:rsidR="00D44D12" w:rsidRPr="00EB1359" w:rsidRDefault="00D44D12" w:rsidP="0029646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FB3EC2" w:rsidRPr="00EB1359" w14:paraId="07A3E555" w14:textId="77777777" w:rsidTr="0074223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0DD27" w14:textId="77777777" w:rsidR="00FB3EC2" w:rsidRPr="00710915" w:rsidRDefault="00FB3EC2" w:rsidP="00296468">
            <w:pPr>
              <w:spacing w:before="60"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FB3EC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0D3BE" w14:textId="77777777" w:rsidR="00FB3EC2" w:rsidRPr="00EB1359" w:rsidRDefault="00FB3EC2" w:rsidP="00296468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FB3EC2">
              <w:rPr>
                <w:b/>
                <w:sz w:val="22"/>
                <w:szCs w:val="22"/>
              </w:rPr>
              <w:t>Pakiet 3 - Indocyanine green</w:t>
            </w:r>
          </w:p>
          <w:p w14:paraId="70E8112A" w14:textId="77777777" w:rsidR="00FB3EC2" w:rsidRPr="00296468" w:rsidRDefault="00FB3EC2" w:rsidP="00296468">
            <w:pPr>
              <w:spacing w:line="276" w:lineRule="auto"/>
              <w:jc w:val="both"/>
              <w:rPr>
                <w:sz w:val="22"/>
                <w:szCs w:val="22"/>
                <w:u w:val="single"/>
              </w:rPr>
            </w:pPr>
            <w:r w:rsidRPr="00296468">
              <w:rPr>
                <w:sz w:val="22"/>
                <w:szCs w:val="22"/>
                <w:u w:val="single"/>
              </w:rPr>
              <w:t>Uzasadnienie prawne:</w:t>
            </w:r>
          </w:p>
          <w:p w14:paraId="11E75CE4" w14:textId="7131726A" w:rsidR="00FB3EC2" w:rsidRDefault="00296468" w:rsidP="00296468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FB3EC2">
              <w:rPr>
                <w:sz w:val="22"/>
                <w:szCs w:val="22"/>
              </w:rPr>
              <w:t xml:space="preserve">Art. 255 pkt 1 ustawy Pzp - </w:t>
            </w:r>
            <w:r w:rsidR="00FB3EC2" w:rsidRPr="00FB3EC2">
              <w:rPr>
                <w:sz w:val="22"/>
                <w:szCs w:val="22"/>
              </w:rPr>
              <w:t xml:space="preserve">nie złożono żadnego wniosku o dopuszczenie do udziału </w:t>
            </w:r>
            <w:r>
              <w:rPr>
                <w:sz w:val="22"/>
                <w:szCs w:val="22"/>
              </w:rPr>
              <w:br/>
            </w:r>
            <w:r w:rsidR="00FB3EC2" w:rsidRPr="00FB3EC2">
              <w:rPr>
                <w:sz w:val="22"/>
                <w:szCs w:val="22"/>
              </w:rPr>
              <w:t>w postępowaniu albo żadnej oferty</w:t>
            </w:r>
          </w:p>
          <w:p w14:paraId="73E34834" w14:textId="77777777" w:rsidR="00FB3EC2" w:rsidRPr="00296468" w:rsidRDefault="00FB3EC2" w:rsidP="00296468">
            <w:pPr>
              <w:spacing w:line="276" w:lineRule="auto"/>
              <w:jc w:val="both"/>
              <w:rPr>
                <w:sz w:val="22"/>
                <w:szCs w:val="22"/>
                <w:u w:val="single"/>
              </w:rPr>
            </w:pPr>
            <w:r w:rsidRPr="00296468">
              <w:rPr>
                <w:sz w:val="22"/>
                <w:szCs w:val="22"/>
                <w:u w:val="single"/>
              </w:rPr>
              <w:t>Uzasadnienie faktyczne:</w:t>
            </w:r>
          </w:p>
          <w:p w14:paraId="7155E7A0" w14:textId="77777777" w:rsidR="00FB3EC2" w:rsidRPr="00EB1359" w:rsidRDefault="00FB3EC2" w:rsidP="00296468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FB3EC2">
              <w:rPr>
                <w:sz w:val="22"/>
                <w:szCs w:val="22"/>
              </w:rPr>
              <w:t>Art. 255 pkt 1 ustawy Pzp - nie złożono żadnej oferty. W postępowaniu nie wpłynęła żadna oferta w terminie przewidzianym na składanie ofert, tj. do dnia 18 października 2024 r. do godziny 11:00.</w:t>
            </w:r>
          </w:p>
        </w:tc>
      </w:tr>
      <w:tr w:rsidR="00FB3EC2" w:rsidRPr="00EB1359" w14:paraId="273BA974" w14:textId="77777777" w:rsidTr="0074223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19943" w14:textId="77777777" w:rsidR="00FB3EC2" w:rsidRPr="00710915" w:rsidRDefault="00FB3EC2" w:rsidP="00296468">
            <w:pPr>
              <w:spacing w:before="60"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FB3EC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17FB3" w14:textId="77777777" w:rsidR="00FB3EC2" w:rsidRPr="00EB1359" w:rsidRDefault="00FB3EC2" w:rsidP="00296468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FB3EC2">
              <w:rPr>
                <w:b/>
                <w:sz w:val="22"/>
                <w:szCs w:val="22"/>
              </w:rPr>
              <w:t>Pakiet 4 – Mleko hipoalergiczne dla niemowląt</w:t>
            </w:r>
          </w:p>
          <w:p w14:paraId="6A0CC021" w14:textId="77777777" w:rsidR="00FB3EC2" w:rsidRPr="00296468" w:rsidRDefault="00FB3EC2" w:rsidP="00296468">
            <w:pPr>
              <w:spacing w:line="276" w:lineRule="auto"/>
              <w:jc w:val="both"/>
              <w:rPr>
                <w:sz w:val="22"/>
                <w:szCs w:val="22"/>
                <w:u w:val="single"/>
              </w:rPr>
            </w:pPr>
            <w:r w:rsidRPr="00296468">
              <w:rPr>
                <w:sz w:val="22"/>
                <w:szCs w:val="22"/>
                <w:u w:val="single"/>
              </w:rPr>
              <w:t>Uzasadnienie prawne:</w:t>
            </w:r>
          </w:p>
          <w:p w14:paraId="0633A47C" w14:textId="10FF2F91" w:rsidR="00FB3EC2" w:rsidRDefault="00296468" w:rsidP="00296468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FB3EC2">
              <w:rPr>
                <w:sz w:val="22"/>
                <w:szCs w:val="22"/>
              </w:rPr>
              <w:t xml:space="preserve">Art. 255 pkt 1 ustawy Pzp - </w:t>
            </w:r>
            <w:r w:rsidR="00FB3EC2" w:rsidRPr="00FB3EC2">
              <w:rPr>
                <w:sz w:val="22"/>
                <w:szCs w:val="22"/>
              </w:rPr>
              <w:t xml:space="preserve">nie złożono żadnego wniosku o dopuszczenie do udziału </w:t>
            </w:r>
            <w:r>
              <w:rPr>
                <w:sz w:val="22"/>
                <w:szCs w:val="22"/>
              </w:rPr>
              <w:br/>
            </w:r>
            <w:r w:rsidR="00FB3EC2" w:rsidRPr="00FB3EC2">
              <w:rPr>
                <w:sz w:val="22"/>
                <w:szCs w:val="22"/>
              </w:rPr>
              <w:t>w postępowaniu albo żadnej oferty</w:t>
            </w:r>
          </w:p>
          <w:p w14:paraId="0639CB25" w14:textId="77777777" w:rsidR="00FB3EC2" w:rsidRPr="00296468" w:rsidRDefault="00FB3EC2" w:rsidP="00296468">
            <w:pPr>
              <w:spacing w:line="276" w:lineRule="auto"/>
              <w:jc w:val="both"/>
              <w:rPr>
                <w:sz w:val="22"/>
                <w:szCs w:val="22"/>
                <w:u w:val="single"/>
              </w:rPr>
            </w:pPr>
            <w:r w:rsidRPr="00296468">
              <w:rPr>
                <w:sz w:val="22"/>
                <w:szCs w:val="22"/>
                <w:u w:val="single"/>
              </w:rPr>
              <w:t>Uzasadnienie faktyczne:</w:t>
            </w:r>
          </w:p>
          <w:p w14:paraId="7232F05A" w14:textId="77777777" w:rsidR="00FB3EC2" w:rsidRPr="00EB1359" w:rsidRDefault="00FB3EC2" w:rsidP="00296468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FB3EC2">
              <w:rPr>
                <w:sz w:val="22"/>
                <w:szCs w:val="22"/>
              </w:rPr>
              <w:t>Art. 255 pkt 1 ustawy Pzp - nie złożono żadnej oferty. W postępowaniu nie wpłynęła żadna oferta w terminie przewidzianym na składanie ofert, tj. do dnia 18 października 2024 r. do godziny 11:00.</w:t>
            </w:r>
          </w:p>
        </w:tc>
      </w:tr>
      <w:tr w:rsidR="00FB3EC2" w:rsidRPr="00EB1359" w14:paraId="437403F7" w14:textId="77777777" w:rsidTr="0074223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08B40" w14:textId="77777777" w:rsidR="00FB3EC2" w:rsidRPr="00710915" w:rsidRDefault="00FB3EC2" w:rsidP="00296468">
            <w:pPr>
              <w:spacing w:before="60"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FB3EC2">
              <w:rPr>
                <w:b/>
                <w:bCs/>
                <w:sz w:val="22"/>
                <w:szCs w:val="22"/>
              </w:rPr>
              <w:t>19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AF45C" w14:textId="77777777" w:rsidR="00FB3EC2" w:rsidRPr="00EB1359" w:rsidRDefault="00FB3EC2" w:rsidP="00296468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FB3EC2">
              <w:rPr>
                <w:b/>
                <w:sz w:val="22"/>
                <w:szCs w:val="22"/>
              </w:rPr>
              <w:t>Pakiet 19 - Sterylny roztwór glukozy</w:t>
            </w:r>
          </w:p>
          <w:p w14:paraId="598D4CA8" w14:textId="77777777" w:rsidR="00FB3EC2" w:rsidRPr="00296468" w:rsidRDefault="00FB3EC2" w:rsidP="00296468">
            <w:pPr>
              <w:spacing w:line="276" w:lineRule="auto"/>
              <w:jc w:val="both"/>
              <w:rPr>
                <w:sz w:val="22"/>
                <w:szCs w:val="22"/>
                <w:u w:val="single"/>
              </w:rPr>
            </w:pPr>
            <w:r w:rsidRPr="00296468">
              <w:rPr>
                <w:sz w:val="22"/>
                <w:szCs w:val="22"/>
                <w:u w:val="single"/>
              </w:rPr>
              <w:t>Uzasadnienie prawne:</w:t>
            </w:r>
          </w:p>
          <w:p w14:paraId="1CC29DB4" w14:textId="28D08640" w:rsidR="00FB3EC2" w:rsidRDefault="00296468" w:rsidP="00296468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FB3EC2">
              <w:rPr>
                <w:sz w:val="22"/>
                <w:szCs w:val="22"/>
              </w:rPr>
              <w:t xml:space="preserve">Art. 255 pkt 1 ustawy Pzp - </w:t>
            </w:r>
            <w:r w:rsidR="00FB3EC2" w:rsidRPr="00FB3EC2">
              <w:rPr>
                <w:sz w:val="22"/>
                <w:szCs w:val="22"/>
              </w:rPr>
              <w:t xml:space="preserve">nie złożono żadnego wniosku o dopuszczenie do udziału </w:t>
            </w:r>
            <w:r>
              <w:rPr>
                <w:sz w:val="22"/>
                <w:szCs w:val="22"/>
              </w:rPr>
              <w:br/>
            </w:r>
            <w:r w:rsidR="00FB3EC2" w:rsidRPr="00FB3EC2">
              <w:rPr>
                <w:sz w:val="22"/>
                <w:szCs w:val="22"/>
              </w:rPr>
              <w:t>w postępowaniu albo żadnej oferty</w:t>
            </w:r>
          </w:p>
          <w:p w14:paraId="7128BF9B" w14:textId="77777777" w:rsidR="00FB3EC2" w:rsidRPr="00296468" w:rsidRDefault="00FB3EC2" w:rsidP="00296468">
            <w:pPr>
              <w:spacing w:line="276" w:lineRule="auto"/>
              <w:jc w:val="both"/>
              <w:rPr>
                <w:sz w:val="22"/>
                <w:szCs w:val="22"/>
                <w:u w:val="single"/>
              </w:rPr>
            </w:pPr>
            <w:r w:rsidRPr="00296468">
              <w:rPr>
                <w:sz w:val="22"/>
                <w:szCs w:val="22"/>
                <w:u w:val="single"/>
              </w:rPr>
              <w:lastRenderedPageBreak/>
              <w:t>Uzasadnienie faktyczne:</w:t>
            </w:r>
          </w:p>
          <w:p w14:paraId="434B8682" w14:textId="77777777" w:rsidR="00FB3EC2" w:rsidRPr="00EB1359" w:rsidRDefault="00FB3EC2" w:rsidP="00296468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FB3EC2">
              <w:rPr>
                <w:sz w:val="22"/>
                <w:szCs w:val="22"/>
              </w:rPr>
              <w:t>Art. 255 pkt 1 ustawy Pzp - nie złożono żadnej oferty. W postępowaniu nie wpłynęła żadna oferta w terminie przewidzianym na składanie ofert, tj. do dnia 18 października 2024 r. do godziny 11:00.</w:t>
            </w:r>
          </w:p>
        </w:tc>
      </w:tr>
      <w:tr w:rsidR="00FB3EC2" w:rsidRPr="00EB1359" w14:paraId="75A2C7E0" w14:textId="77777777" w:rsidTr="0074223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8F34B" w14:textId="77777777" w:rsidR="00FB3EC2" w:rsidRPr="00710915" w:rsidRDefault="00FB3EC2" w:rsidP="00296468">
            <w:pPr>
              <w:spacing w:before="60"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FB3EC2">
              <w:rPr>
                <w:b/>
                <w:bCs/>
                <w:sz w:val="22"/>
                <w:szCs w:val="22"/>
              </w:rPr>
              <w:lastRenderedPageBreak/>
              <w:t>28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A78E9" w14:textId="77777777" w:rsidR="00FB3EC2" w:rsidRPr="00EB1359" w:rsidRDefault="00FB3EC2" w:rsidP="00296468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FB3EC2">
              <w:rPr>
                <w:b/>
                <w:sz w:val="22"/>
                <w:szCs w:val="22"/>
              </w:rPr>
              <w:t>Pakiet 28 – Płyny</w:t>
            </w:r>
          </w:p>
          <w:p w14:paraId="446D555E" w14:textId="77777777" w:rsidR="00FB3EC2" w:rsidRPr="00296468" w:rsidRDefault="00FB3EC2" w:rsidP="00296468">
            <w:pPr>
              <w:spacing w:line="276" w:lineRule="auto"/>
              <w:jc w:val="both"/>
              <w:rPr>
                <w:sz w:val="22"/>
                <w:szCs w:val="22"/>
                <w:u w:val="single"/>
              </w:rPr>
            </w:pPr>
            <w:r w:rsidRPr="00296468">
              <w:rPr>
                <w:sz w:val="22"/>
                <w:szCs w:val="22"/>
                <w:u w:val="single"/>
              </w:rPr>
              <w:t>Uzasadnienie prawne:</w:t>
            </w:r>
          </w:p>
          <w:p w14:paraId="3170BF02" w14:textId="62BAFE0B" w:rsidR="00FB3EC2" w:rsidRDefault="00296468" w:rsidP="00296468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FB3EC2">
              <w:rPr>
                <w:sz w:val="22"/>
                <w:szCs w:val="22"/>
              </w:rPr>
              <w:t xml:space="preserve">Art. 255 pkt 1 ustawy Pzp - </w:t>
            </w:r>
            <w:r w:rsidR="00FB3EC2" w:rsidRPr="00FB3EC2">
              <w:rPr>
                <w:sz w:val="22"/>
                <w:szCs w:val="22"/>
              </w:rPr>
              <w:t xml:space="preserve">nie złożono żadnego wniosku o dopuszczenie do udziału </w:t>
            </w:r>
            <w:r>
              <w:rPr>
                <w:sz w:val="22"/>
                <w:szCs w:val="22"/>
              </w:rPr>
              <w:br/>
            </w:r>
            <w:r w:rsidR="00FB3EC2" w:rsidRPr="00FB3EC2">
              <w:rPr>
                <w:sz w:val="22"/>
                <w:szCs w:val="22"/>
              </w:rPr>
              <w:t>w postępowaniu albo żadnej oferty</w:t>
            </w:r>
          </w:p>
          <w:p w14:paraId="4D5C6A9F" w14:textId="77777777" w:rsidR="00FB3EC2" w:rsidRPr="00296468" w:rsidRDefault="00FB3EC2" w:rsidP="00296468">
            <w:pPr>
              <w:spacing w:line="276" w:lineRule="auto"/>
              <w:jc w:val="both"/>
              <w:rPr>
                <w:sz w:val="22"/>
                <w:szCs w:val="22"/>
                <w:u w:val="single"/>
              </w:rPr>
            </w:pPr>
            <w:r w:rsidRPr="00296468">
              <w:rPr>
                <w:sz w:val="22"/>
                <w:szCs w:val="22"/>
                <w:u w:val="single"/>
              </w:rPr>
              <w:t>Uzasadnienie faktyczne:</w:t>
            </w:r>
          </w:p>
          <w:p w14:paraId="6D7326C2" w14:textId="77777777" w:rsidR="00FB3EC2" w:rsidRPr="00EB1359" w:rsidRDefault="00FB3EC2" w:rsidP="00296468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FB3EC2">
              <w:rPr>
                <w:sz w:val="22"/>
                <w:szCs w:val="22"/>
              </w:rPr>
              <w:t>Art. 255 pkt 1 ustawy Pzp - nie złożono żadnej oferty. W postępowaniu nie wpłynęła żadna oferta w terminie przewidzianym na składanie ofert, tj. do dnia 18 października 2024 r. do godziny 11:00.</w:t>
            </w:r>
          </w:p>
        </w:tc>
      </w:tr>
      <w:tr w:rsidR="00FB3EC2" w:rsidRPr="00EB1359" w14:paraId="08ECBDD9" w14:textId="77777777" w:rsidTr="0074223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ACFB2" w14:textId="77777777" w:rsidR="00FB3EC2" w:rsidRPr="00710915" w:rsidRDefault="00FB3EC2" w:rsidP="00296468">
            <w:pPr>
              <w:spacing w:before="60"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FB3EC2">
              <w:rPr>
                <w:b/>
                <w:bCs/>
                <w:sz w:val="22"/>
                <w:szCs w:val="22"/>
              </w:rPr>
              <w:t>37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E81C1" w14:textId="77777777" w:rsidR="00FB3EC2" w:rsidRPr="00EB1359" w:rsidRDefault="00FB3EC2" w:rsidP="00296468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FB3EC2">
              <w:rPr>
                <w:b/>
                <w:sz w:val="22"/>
                <w:szCs w:val="22"/>
              </w:rPr>
              <w:t>Pakiet 37 - Immunoglobulina anti-RH0 (D) I</w:t>
            </w:r>
          </w:p>
          <w:p w14:paraId="75A4BBC0" w14:textId="77777777" w:rsidR="00FB3EC2" w:rsidRPr="00296468" w:rsidRDefault="00FB3EC2" w:rsidP="00296468">
            <w:pPr>
              <w:spacing w:line="276" w:lineRule="auto"/>
              <w:jc w:val="both"/>
              <w:rPr>
                <w:sz w:val="22"/>
                <w:szCs w:val="22"/>
                <w:u w:val="single"/>
              </w:rPr>
            </w:pPr>
            <w:r w:rsidRPr="00296468">
              <w:rPr>
                <w:sz w:val="22"/>
                <w:szCs w:val="22"/>
                <w:u w:val="single"/>
              </w:rPr>
              <w:t>Uzasadnienie prawne:</w:t>
            </w:r>
          </w:p>
          <w:p w14:paraId="4BC3BCF8" w14:textId="3AB0E010" w:rsidR="00FB3EC2" w:rsidRDefault="00296468" w:rsidP="00296468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FB3EC2">
              <w:rPr>
                <w:sz w:val="22"/>
                <w:szCs w:val="22"/>
              </w:rPr>
              <w:t xml:space="preserve">Art. 255 pkt 1 ustawy Pzp - </w:t>
            </w:r>
            <w:r w:rsidR="00FB3EC2" w:rsidRPr="00FB3EC2">
              <w:rPr>
                <w:sz w:val="22"/>
                <w:szCs w:val="22"/>
              </w:rPr>
              <w:t xml:space="preserve">nie złożono żadnego wniosku o dopuszczenie do udziału </w:t>
            </w:r>
            <w:r>
              <w:rPr>
                <w:sz w:val="22"/>
                <w:szCs w:val="22"/>
              </w:rPr>
              <w:br/>
            </w:r>
            <w:r w:rsidR="00FB3EC2" w:rsidRPr="00FB3EC2">
              <w:rPr>
                <w:sz w:val="22"/>
                <w:szCs w:val="22"/>
              </w:rPr>
              <w:t>w postępowaniu albo żadnej oferty</w:t>
            </w:r>
          </w:p>
          <w:p w14:paraId="2F3558A0" w14:textId="77777777" w:rsidR="00FB3EC2" w:rsidRPr="00296468" w:rsidRDefault="00FB3EC2" w:rsidP="00296468">
            <w:pPr>
              <w:spacing w:line="276" w:lineRule="auto"/>
              <w:jc w:val="both"/>
              <w:rPr>
                <w:sz w:val="22"/>
                <w:szCs w:val="22"/>
                <w:u w:val="single"/>
              </w:rPr>
            </w:pPr>
            <w:r w:rsidRPr="00296468">
              <w:rPr>
                <w:sz w:val="22"/>
                <w:szCs w:val="22"/>
                <w:u w:val="single"/>
              </w:rPr>
              <w:t>Uzasadnienie faktyczne:</w:t>
            </w:r>
          </w:p>
          <w:p w14:paraId="2C95C67F" w14:textId="77777777" w:rsidR="00FB3EC2" w:rsidRPr="00EB1359" w:rsidRDefault="00FB3EC2" w:rsidP="00296468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FB3EC2">
              <w:rPr>
                <w:sz w:val="22"/>
                <w:szCs w:val="22"/>
              </w:rPr>
              <w:t>Art. 255 pkt 1 ustawy Pzp - nie złożono żadnej oferty. W postępowaniu nie wpłynęła żadna oferta w terminie przewidzianym na składanie ofert, tj. do dnia 18 października 2024 r. do godziny 11:00.</w:t>
            </w:r>
          </w:p>
        </w:tc>
      </w:tr>
      <w:tr w:rsidR="00FB3EC2" w:rsidRPr="00EB1359" w14:paraId="45A71318" w14:textId="77777777" w:rsidTr="0074223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BDAC9" w14:textId="77777777" w:rsidR="00FB3EC2" w:rsidRPr="00710915" w:rsidRDefault="00FB3EC2" w:rsidP="00296468">
            <w:pPr>
              <w:spacing w:before="60"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FB3EC2">
              <w:rPr>
                <w:b/>
                <w:bCs/>
                <w:sz w:val="22"/>
                <w:szCs w:val="22"/>
              </w:rPr>
              <w:t>41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5509E" w14:textId="77777777" w:rsidR="00FB3EC2" w:rsidRPr="00EB1359" w:rsidRDefault="00FB3EC2" w:rsidP="00296468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FB3EC2">
              <w:rPr>
                <w:b/>
                <w:sz w:val="22"/>
                <w:szCs w:val="22"/>
              </w:rPr>
              <w:t>Pakiet 41 - Mleko oraz dodatki do mleka</w:t>
            </w:r>
          </w:p>
          <w:p w14:paraId="0A32CA7E" w14:textId="77777777" w:rsidR="00FB3EC2" w:rsidRPr="00296468" w:rsidRDefault="00FB3EC2" w:rsidP="00296468">
            <w:pPr>
              <w:spacing w:line="276" w:lineRule="auto"/>
              <w:jc w:val="both"/>
              <w:rPr>
                <w:sz w:val="22"/>
                <w:szCs w:val="22"/>
                <w:u w:val="single"/>
              </w:rPr>
            </w:pPr>
            <w:r w:rsidRPr="00296468">
              <w:rPr>
                <w:sz w:val="22"/>
                <w:szCs w:val="22"/>
                <w:u w:val="single"/>
              </w:rPr>
              <w:t>Uzasadnienie prawne:</w:t>
            </w:r>
          </w:p>
          <w:p w14:paraId="598EF872" w14:textId="2E908727" w:rsidR="00FB3EC2" w:rsidRDefault="00296468" w:rsidP="00296468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 255 pkt 2 ustawy Pzp - </w:t>
            </w:r>
            <w:r w:rsidR="00FB3EC2" w:rsidRPr="00FB3EC2">
              <w:rPr>
                <w:sz w:val="22"/>
                <w:szCs w:val="22"/>
              </w:rPr>
              <w:t xml:space="preserve">wszystkie złożone wnioski o dopuszczenie do udziału </w:t>
            </w:r>
            <w:r>
              <w:rPr>
                <w:sz w:val="22"/>
                <w:szCs w:val="22"/>
              </w:rPr>
              <w:br/>
            </w:r>
            <w:r w:rsidR="00FB3EC2" w:rsidRPr="00FB3EC2">
              <w:rPr>
                <w:sz w:val="22"/>
                <w:szCs w:val="22"/>
              </w:rPr>
              <w:t>w postępowaniu albo oferty podlegały odrzuceniu</w:t>
            </w:r>
          </w:p>
          <w:p w14:paraId="5CDE21DA" w14:textId="77777777" w:rsidR="00FB3EC2" w:rsidRPr="00296468" w:rsidRDefault="00FB3EC2" w:rsidP="00296468">
            <w:pPr>
              <w:spacing w:line="276" w:lineRule="auto"/>
              <w:jc w:val="both"/>
              <w:rPr>
                <w:sz w:val="22"/>
                <w:szCs w:val="22"/>
                <w:u w:val="single"/>
              </w:rPr>
            </w:pPr>
            <w:r w:rsidRPr="00296468">
              <w:rPr>
                <w:sz w:val="22"/>
                <w:szCs w:val="22"/>
                <w:u w:val="single"/>
              </w:rPr>
              <w:t>Uzasadnienie faktyczne:</w:t>
            </w:r>
          </w:p>
          <w:p w14:paraId="50C58C60" w14:textId="77777777" w:rsidR="00FB3EC2" w:rsidRPr="00EB1359" w:rsidRDefault="00FB3EC2" w:rsidP="00296468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FB3EC2">
              <w:rPr>
                <w:sz w:val="22"/>
                <w:szCs w:val="22"/>
              </w:rPr>
              <w:t>Jedyna złożona oferta została odrzucona na podstawie Art. 226 ust 1 pkt 5 ustawy Pzp. - treść oferty jest niezgodna z warunkami zamówienia.</w:t>
            </w:r>
          </w:p>
        </w:tc>
      </w:tr>
    </w:tbl>
    <w:p w14:paraId="35945FDA" w14:textId="77777777" w:rsidR="00010B31" w:rsidRDefault="00010B31" w:rsidP="00296468">
      <w:pPr>
        <w:spacing w:line="276" w:lineRule="auto"/>
      </w:pPr>
    </w:p>
    <w:sectPr w:rsidR="00010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27CE0AC" w14:textId="77777777" w:rsidR="00FB3EC2" w:rsidRDefault="00FB3EC2" w:rsidP="00FB3EC2">
      <w:r>
        <w:separator/>
      </w:r>
    </w:p>
  </w:endnote>
  <w:endnote w:type="continuationSeparator" w:id="0">
    <w:p w14:paraId="13990386" w14:textId="77777777" w:rsidR="00FB3EC2" w:rsidRDefault="00FB3EC2" w:rsidP="00FB3E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C91651" w14:textId="77777777" w:rsidR="00FB3EC2" w:rsidRDefault="00FB3EC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D8AED8" w14:textId="77777777" w:rsidR="00FB3EC2" w:rsidRDefault="00FB3EC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DF4AFB" w14:textId="77777777" w:rsidR="00FB3EC2" w:rsidRDefault="00FB3EC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910AF58" w14:textId="77777777" w:rsidR="00FB3EC2" w:rsidRDefault="00FB3EC2" w:rsidP="00FB3EC2">
      <w:r>
        <w:separator/>
      </w:r>
    </w:p>
  </w:footnote>
  <w:footnote w:type="continuationSeparator" w:id="0">
    <w:p w14:paraId="45DE0DEC" w14:textId="77777777" w:rsidR="00FB3EC2" w:rsidRDefault="00FB3EC2" w:rsidP="00FB3E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3BEE37" w14:textId="77777777" w:rsidR="00FB3EC2" w:rsidRDefault="00FB3EC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8A7172" w14:textId="77777777" w:rsidR="00FB3EC2" w:rsidRDefault="00FB3EC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2FEA12" w14:textId="77777777" w:rsidR="00FB3EC2" w:rsidRDefault="00FB3EC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55368"/>
    <w:rsid w:val="0000250F"/>
    <w:rsid w:val="00010B31"/>
    <w:rsid w:val="00104963"/>
    <w:rsid w:val="00150F65"/>
    <w:rsid w:val="00255368"/>
    <w:rsid w:val="00296468"/>
    <w:rsid w:val="00775DAE"/>
    <w:rsid w:val="00803233"/>
    <w:rsid w:val="00823326"/>
    <w:rsid w:val="00856A3E"/>
    <w:rsid w:val="00894412"/>
    <w:rsid w:val="009462DF"/>
    <w:rsid w:val="009500EB"/>
    <w:rsid w:val="00993EFC"/>
    <w:rsid w:val="00AB3E72"/>
    <w:rsid w:val="00AC1A4B"/>
    <w:rsid w:val="00D41670"/>
    <w:rsid w:val="00D44D12"/>
    <w:rsid w:val="00E403D2"/>
    <w:rsid w:val="00E742E3"/>
    <w:rsid w:val="00EB1359"/>
    <w:rsid w:val="00FB3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FD12443"/>
  <w15:chartTrackingRefBased/>
  <w15:docId w15:val="{C038A9FA-66A0-49A0-9F8F-02BE6ADC4F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rsid w:val="00775DAE"/>
  </w:style>
  <w:style w:type="paragraph" w:styleId="Stopka">
    <w:name w:val="footer"/>
    <w:basedOn w:val="Normalny"/>
    <w:link w:val="StopkaZnak"/>
    <w:rsid w:val="00FB3EC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B3E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455</Words>
  <Characters>2555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3004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Dziubdziela</dc:creator>
  <cp:keywords/>
  <dc:description/>
  <cp:lastModifiedBy>Monika Dziubdziela</cp:lastModifiedBy>
  <cp:revision>4</cp:revision>
  <dcterms:created xsi:type="dcterms:W3CDTF">2024-11-15T09:45:00Z</dcterms:created>
  <dcterms:modified xsi:type="dcterms:W3CDTF">2024-11-19T14:01:00Z</dcterms:modified>
</cp:coreProperties>
</file>