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2CB876" w14:textId="362FB02B" w:rsidR="00FB7F50" w:rsidRPr="002245BE" w:rsidRDefault="002C1C7A" w:rsidP="00972DBA">
      <w:pPr>
        <w:spacing w:after="240"/>
        <w:jc w:val="right"/>
        <w:rPr>
          <w:sz w:val="22"/>
          <w:szCs w:val="22"/>
        </w:rPr>
      </w:pPr>
      <w:bookmarkStart w:id="0" w:name="_Hlk53520193"/>
      <w:r w:rsidRPr="002C1C7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5603A0">
        <w:rPr>
          <w:sz w:val="22"/>
          <w:szCs w:val="22"/>
        </w:rPr>
        <w:t>19.11.2024r.</w:t>
      </w:r>
    </w:p>
    <w:p w14:paraId="57AD3B04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2BBDF27A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310C0CFC" w14:textId="77777777" w:rsidR="002032C0" w:rsidRPr="002032C0" w:rsidRDefault="002032C0" w:rsidP="002032C0">
      <w:r w:rsidRPr="002032C0">
        <w:t>ul. Prądnicka 35-37</w:t>
      </w:r>
    </w:p>
    <w:p w14:paraId="365AF125" w14:textId="77777777" w:rsidR="002032C0" w:rsidRPr="002032C0" w:rsidRDefault="002032C0" w:rsidP="002032C0">
      <w:r w:rsidRPr="002032C0">
        <w:t>31-202 Kraków</w:t>
      </w:r>
    </w:p>
    <w:p w14:paraId="59E1EADC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AFBF2A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2C1C7A" w:rsidRPr="00607F9B" w14:paraId="0712C9F4" w14:textId="77777777" w:rsidTr="00870AF8">
        <w:trPr>
          <w:trHeight w:val="638"/>
        </w:trPr>
        <w:tc>
          <w:tcPr>
            <w:tcW w:w="959" w:type="dxa"/>
            <w:shd w:val="clear" w:color="auto" w:fill="auto"/>
          </w:tcPr>
          <w:p w14:paraId="3E97FC3B" w14:textId="77777777" w:rsidR="002C1C7A" w:rsidRPr="00607F9B" w:rsidRDefault="002C1C7A" w:rsidP="00870A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7B432EE" w14:textId="46E034BE" w:rsidR="002C1C7A" w:rsidRPr="00607F9B" w:rsidRDefault="002C1C7A" w:rsidP="00870AF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C1C7A">
              <w:rPr>
                <w:sz w:val="22"/>
                <w:szCs w:val="22"/>
              </w:rPr>
              <w:t>przetarg</w:t>
            </w:r>
            <w:r w:rsidR="00972DBA">
              <w:rPr>
                <w:sz w:val="22"/>
                <w:szCs w:val="22"/>
              </w:rPr>
              <w:t>u</w:t>
            </w:r>
            <w:r w:rsidRPr="002C1C7A">
              <w:rPr>
                <w:sz w:val="22"/>
                <w:szCs w:val="22"/>
              </w:rPr>
              <w:t xml:space="preserve"> nieograniczon</w:t>
            </w:r>
            <w:r w:rsidR="00972DBA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72DBA">
              <w:rPr>
                <w:b/>
                <w:bCs/>
                <w:i/>
                <w:iCs/>
                <w:sz w:val="22"/>
                <w:szCs w:val="22"/>
              </w:rPr>
              <w:t>Zakup i dostawa produktów farmaceutycznych  III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C1C7A">
              <w:rPr>
                <w:b/>
                <w:sz w:val="22"/>
                <w:szCs w:val="22"/>
              </w:rPr>
              <w:t>ZP/56/2024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845761F" w14:textId="5AFD7697" w:rsidR="00972DBA" w:rsidRPr="00972DBA" w:rsidRDefault="00C65E53" w:rsidP="00972DB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  <w:bookmarkEnd w:id="0"/>
    </w:p>
    <w:tbl>
      <w:tblPr>
        <w:tblW w:w="9214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4"/>
      </w:tblGrid>
      <w:tr w:rsidR="00972DBA" w:rsidRPr="00B96797" w14:paraId="7F682B88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15413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1 - Ondansetronum</w:t>
            </w:r>
          </w:p>
          <w:p w14:paraId="18931FBE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Salus International Sp. z o.o.</w:t>
            </w:r>
          </w:p>
          <w:p w14:paraId="5F357066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Pułaskiego 9 </w:t>
            </w:r>
          </w:p>
          <w:p w14:paraId="2025D19F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40-273 Katowice</w:t>
            </w:r>
          </w:p>
          <w:p w14:paraId="65E78F0F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61650708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AEEA0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2 - Leki I</w:t>
            </w:r>
          </w:p>
          <w:p w14:paraId="6D815174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Genesis Pharm Sp. z o. o. Sp. k.</w:t>
            </w:r>
          </w:p>
          <w:p w14:paraId="151ECD79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Obywatelska 128/152 </w:t>
            </w:r>
          </w:p>
          <w:p w14:paraId="59BD5806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94-104 Łódź</w:t>
            </w:r>
          </w:p>
          <w:p w14:paraId="4FE6B971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7F9CF6A1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B95B8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5 – Hepatitis B immune</w:t>
            </w:r>
          </w:p>
          <w:p w14:paraId="4C3BAF8D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Urtica Sp. z o.o.</w:t>
            </w:r>
          </w:p>
          <w:p w14:paraId="28CA89DE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Krzemieniecka 120 </w:t>
            </w:r>
          </w:p>
          <w:p w14:paraId="7D17D4B9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54-640 Wrocław</w:t>
            </w:r>
          </w:p>
          <w:p w14:paraId="1648BD90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370F3805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E7CF8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6 - Ibuprofen</w:t>
            </w:r>
          </w:p>
          <w:p w14:paraId="17FD00F3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Aesculap Chifa Sp. z o.o.</w:t>
            </w:r>
          </w:p>
          <w:p w14:paraId="601A2F5C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Tysiąclecia 14 </w:t>
            </w:r>
          </w:p>
          <w:p w14:paraId="6797C864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64-300 Nowy Tomyśl</w:t>
            </w:r>
          </w:p>
          <w:p w14:paraId="44EF9AB7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185927CA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4F3FA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lastRenderedPageBreak/>
              <w:t>Pakiet 7 – Płyny infuzyjne I</w:t>
            </w:r>
          </w:p>
          <w:p w14:paraId="3370A7B2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Aesculap Chifa Sp. z o.o.</w:t>
            </w:r>
          </w:p>
          <w:p w14:paraId="03DE2465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Tysiąclecia 14 </w:t>
            </w:r>
          </w:p>
          <w:p w14:paraId="7C26EA2A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64-300 Nowy Tomyśl</w:t>
            </w:r>
          </w:p>
          <w:p w14:paraId="7BF2454A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349B14AF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82642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8 - Methotrexate</w:t>
            </w:r>
          </w:p>
          <w:p w14:paraId="63C07C74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Lek S.A.</w:t>
            </w:r>
          </w:p>
          <w:p w14:paraId="6A735D1B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Podlipie 16 </w:t>
            </w:r>
          </w:p>
          <w:p w14:paraId="66C7D562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95-010 Stryków</w:t>
            </w:r>
          </w:p>
          <w:p w14:paraId="1B52051E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00942A32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54DAC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9 - Leki wziewne</w:t>
            </w:r>
          </w:p>
          <w:p w14:paraId="7B319FFD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Salus International Sp. z o.o.</w:t>
            </w:r>
          </w:p>
          <w:p w14:paraId="39D3AB51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Pułaskiego 9 </w:t>
            </w:r>
          </w:p>
          <w:p w14:paraId="08600664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40-273 Katowice</w:t>
            </w:r>
          </w:p>
          <w:p w14:paraId="66E1D423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089FBD40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36DB8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10 - Docetaxel</w:t>
            </w:r>
          </w:p>
          <w:p w14:paraId="1D351678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Bialmed Sp. z o.o.</w:t>
            </w:r>
          </w:p>
          <w:p w14:paraId="18ABCABE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118DAA00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02-546 Warszawa</w:t>
            </w:r>
          </w:p>
          <w:p w14:paraId="02BF86B7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725F1A1A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BFE84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11 - Żywienie pozajelitowe</w:t>
            </w:r>
          </w:p>
          <w:p w14:paraId="79CFFC9C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Fresenius Kabi Polska Sp. z o.o.</w:t>
            </w:r>
          </w:p>
          <w:p w14:paraId="3B1AE887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Al. Jerozolimskie 134 </w:t>
            </w:r>
          </w:p>
          <w:p w14:paraId="125766A0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02-305 Warszawa</w:t>
            </w:r>
          </w:p>
          <w:p w14:paraId="3E08CAF6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425B3F03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95660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12 - Sunitinibum</w:t>
            </w:r>
          </w:p>
          <w:p w14:paraId="5AF36F53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Lek S.A.</w:t>
            </w:r>
          </w:p>
          <w:p w14:paraId="4802A3CF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Podlipie 16 </w:t>
            </w:r>
          </w:p>
          <w:p w14:paraId="2853222E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95-010 Stryków</w:t>
            </w:r>
          </w:p>
          <w:p w14:paraId="1852FA5B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2F277C1D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D3AA5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13 - Trastuzumabum</w:t>
            </w:r>
          </w:p>
          <w:p w14:paraId="620F9CA3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Asclepios S.A.</w:t>
            </w:r>
          </w:p>
          <w:p w14:paraId="0BF90B1C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Hubska 44 </w:t>
            </w:r>
          </w:p>
          <w:p w14:paraId="6C2BE83E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50-502 Wrocław</w:t>
            </w:r>
          </w:p>
          <w:p w14:paraId="6B797FC4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5876F283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12C65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14 - Tezepelumab</w:t>
            </w:r>
          </w:p>
          <w:p w14:paraId="2BA0D996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AstraZeneca Kft.</w:t>
            </w:r>
          </w:p>
          <w:p w14:paraId="54C8207D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1117 Budapest, Alíz utca 4. B. ép. 0 </w:t>
            </w:r>
          </w:p>
          <w:p w14:paraId="1C9342D0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11878EBE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27A55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lastRenderedPageBreak/>
              <w:t>Pakiet 15 - Doxorubicinum liposomanum nonpegylatum</w:t>
            </w:r>
          </w:p>
          <w:p w14:paraId="1F5BFA8E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Komtur Polska Sp. z o.o.</w:t>
            </w:r>
          </w:p>
          <w:p w14:paraId="26A7CDBD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Plac Farmacji 1 </w:t>
            </w:r>
          </w:p>
          <w:p w14:paraId="0E8C8F53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02-699 Warszawa</w:t>
            </w:r>
          </w:p>
          <w:p w14:paraId="41631774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1E3925C5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BBB16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16 - Dacarbazine</w:t>
            </w:r>
          </w:p>
          <w:p w14:paraId="5DC4E6F9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Asclepios S.A.</w:t>
            </w:r>
          </w:p>
          <w:p w14:paraId="65DDD032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Hubska 44 </w:t>
            </w:r>
          </w:p>
          <w:p w14:paraId="09890408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50-502 Wrocław</w:t>
            </w:r>
          </w:p>
          <w:p w14:paraId="686C4FAA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4FF91D63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AB775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17 - Insuliny I</w:t>
            </w:r>
          </w:p>
          <w:p w14:paraId="460CC285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Urtica Sp. z o.o.</w:t>
            </w:r>
          </w:p>
          <w:p w14:paraId="728F38F0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Krzemieniecka 120 </w:t>
            </w:r>
          </w:p>
          <w:p w14:paraId="7B883A1B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54-640 Wrocław</w:t>
            </w:r>
          </w:p>
          <w:p w14:paraId="342A25CE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169A90D0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938BB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18 - Cetuximabum</w:t>
            </w:r>
          </w:p>
          <w:p w14:paraId="683228A3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Urtica Sp. z o.o.</w:t>
            </w:r>
          </w:p>
          <w:p w14:paraId="674DD2B9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Krzemieniecka 120 </w:t>
            </w:r>
          </w:p>
          <w:p w14:paraId="2F99F76C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54-640 Wrocław</w:t>
            </w:r>
          </w:p>
          <w:p w14:paraId="40B5B982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7D38E1CE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23435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20 - Doxorubicin</w:t>
            </w:r>
          </w:p>
          <w:p w14:paraId="4989BB62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Lek S.A.</w:t>
            </w:r>
          </w:p>
          <w:p w14:paraId="43E6682E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Podlipie 16 </w:t>
            </w:r>
          </w:p>
          <w:p w14:paraId="793794C8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95-010 Stryków</w:t>
            </w:r>
          </w:p>
          <w:p w14:paraId="6453C852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7FB6976C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B8AE2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21 - Etomidate</w:t>
            </w:r>
          </w:p>
          <w:p w14:paraId="294BBB12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Delfarma Sp. z o.o.</w:t>
            </w:r>
          </w:p>
          <w:p w14:paraId="59547981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Św. Teresy od Dzieciątka Jezus 111 </w:t>
            </w:r>
          </w:p>
          <w:p w14:paraId="18C62D25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91-222 Łódź</w:t>
            </w:r>
          </w:p>
          <w:p w14:paraId="05BEB1C5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7155E1E4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C07AB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22 – Gąbka hemostatyczna</w:t>
            </w:r>
          </w:p>
          <w:p w14:paraId="061EE14C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Medicus Sp. z o.o. S.K.A.</w:t>
            </w:r>
          </w:p>
          <w:p w14:paraId="69B5E099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Browarowa 21 </w:t>
            </w:r>
          </w:p>
          <w:p w14:paraId="01762C12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43-100 Tychy</w:t>
            </w:r>
          </w:p>
          <w:p w14:paraId="2D8563E4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2649E0A3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7D8C9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lastRenderedPageBreak/>
              <w:t>Pakiet 23 - Vinblastine</w:t>
            </w:r>
          </w:p>
          <w:p w14:paraId="3BD456EF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Genesis Pharm Sp. z o. o. Sp. k.</w:t>
            </w:r>
          </w:p>
          <w:p w14:paraId="5C17E657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Obywatelska 128/152 </w:t>
            </w:r>
          </w:p>
          <w:p w14:paraId="1BEC7771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94-104 Łódź</w:t>
            </w:r>
          </w:p>
          <w:p w14:paraId="59AEE9BD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5C6C6D26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930B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24 – Diety doustne</w:t>
            </w:r>
          </w:p>
          <w:p w14:paraId="3785184A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Salus International Sp. z o.o.</w:t>
            </w:r>
          </w:p>
          <w:p w14:paraId="08019C23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Pułaskiego 9 </w:t>
            </w:r>
          </w:p>
          <w:p w14:paraId="40CFA89B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40-273 Katowice</w:t>
            </w:r>
          </w:p>
          <w:p w14:paraId="79841D7E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06905F25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26BE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25 - Idarucizumab</w:t>
            </w:r>
          </w:p>
          <w:p w14:paraId="226F1BFF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Urtica Sp. z o.o.</w:t>
            </w:r>
          </w:p>
          <w:p w14:paraId="1B91B85E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Krzemieniecka 120 </w:t>
            </w:r>
          </w:p>
          <w:p w14:paraId="405AA080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54-640 Wrocław</w:t>
            </w:r>
          </w:p>
          <w:p w14:paraId="6FCC2ABC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19FD194E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EB0D5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26 - Leki II</w:t>
            </w:r>
          </w:p>
          <w:p w14:paraId="41F2C388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Farmacol Logistyka Sp. z o.o.</w:t>
            </w:r>
          </w:p>
          <w:p w14:paraId="1943FE78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Szopienicka 77 </w:t>
            </w:r>
          </w:p>
          <w:p w14:paraId="6085EEB3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40-431 Katowice</w:t>
            </w:r>
          </w:p>
          <w:p w14:paraId="0D233035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61C131D1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073B8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27 - Dexamathazonum</w:t>
            </w:r>
          </w:p>
          <w:p w14:paraId="7B241E06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Farmacol Logistyka Sp. z o.o.</w:t>
            </w:r>
          </w:p>
          <w:p w14:paraId="33A0D79F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Szopienicka 77 </w:t>
            </w:r>
          </w:p>
          <w:p w14:paraId="3C7CC9F3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40-431 Katowice</w:t>
            </w:r>
          </w:p>
          <w:p w14:paraId="1A5C4B4B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5BD905A3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1A42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29 - Toksyna Botulinowa I</w:t>
            </w:r>
          </w:p>
          <w:p w14:paraId="7E792F10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Farmacol Logistyka Sp. z o.o.</w:t>
            </w:r>
          </w:p>
          <w:p w14:paraId="0A0F77E5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Szopienicka 77 </w:t>
            </w:r>
          </w:p>
          <w:p w14:paraId="0E774211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40-431 Katowice</w:t>
            </w:r>
          </w:p>
          <w:p w14:paraId="102E50A8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07D1D080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A186E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30 - Cyclofosfamide</w:t>
            </w:r>
          </w:p>
          <w:p w14:paraId="1148021D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Salus International Sp. z o.o.</w:t>
            </w:r>
          </w:p>
          <w:p w14:paraId="1285D753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Pułaskiego 9 </w:t>
            </w:r>
          </w:p>
          <w:p w14:paraId="33A234E3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40-273 Katowice</w:t>
            </w:r>
          </w:p>
          <w:p w14:paraId="70D3C8F8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6867DAA0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88276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lastRenderedPageBreak/>
              <w:t>Pakiet 31 – Interferon beta 1-b</w:t>
            </w:r>
          </w:p>
          <w:p w14:paraId="6DF1B90A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Farmacol Logistyka Sp. z o.o.</w:t>
            </w:r>
          </w:p>
          <w:p w14:paraId="6D549C1B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Szopienicka 77 </w:t>
            </w:r>
          </w:p>
          <w:p w14:paraId="61F5B22A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40-431 Katowice</w:t>
            </w:r>
          </w:p>
          <w:p w14:paraId="29C0E6ED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183B4F69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B25BB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32 - Paracetamol</w:t>
            </w:r>
          </w:p>
          <w:p w14:paraId="3F236F92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Fresenius Kabi Polska Sp. z o.o.</w:t>
            </w:r>
          </w:p>
          <w:p w14:paraId="4D7BF899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Al. Jerozolimskie 134 </w:t>
            </w:r>
          </w:p>
          <w:p w14:paraId="27FCE724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02-305 Warszawa</w:t>
            </w:r>
          </w:p>
          <w:p w14:paraId="2C3C1696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6CCC2648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23D98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33 – Ondansetron</w:t>
            </w:r>
          </w:p>
          <w:p w14:paraId="71E1D0E0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Fresenius Kabi Polska Sp. z o.o.</w:t>
            </w:r>
          </w:p>
          <w:p w14:paraId="7F170759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Al. Jerozolimskie 134 </w:t>
            </w:r>
          </w:p>
          <w:p w14:paraId="3181E9C7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02-305 Warszawa</w:t>
            </w:r>
          </w:p>
          <w:p w14:paraId="5FF2484A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61D42FE1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58B78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34 – Amikacin, Gentamicin</w:t>
            </w:r>
          </w:p>
          <w:p w14:paraId="77246969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Aesculap Chifa Sp. z o.o.</w:t>
            </w:r>
          </w:p>
          <w:p w14:paraId="4AECD3DC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Tysiąclecia 14 </w:t>
            </w:r>
          </w:p>
          <w:p w14:paraId="7A887C5B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64-300 Nowy Tomyśl</w:t>
            </w:r>
          </w:p>
          <w:p w14:paraId="61179C4D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4422D5AA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B8E3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35 – Pegfilgrastim</w:t>
            </w:r>
          </w:p>
          <w:p w14:paraId="6EEA9063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Lek S.A.</w:t>
            </w:r>
          </w:p>
          <w:p w14:paraId="37B22173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Podlipie 16 </w:t>
            </w:r>
          </w:p>
          <w:p w14:paraId="47B9F971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95-010 Stryków</w:t>
            </w:r>
          </w:p>
          <w:p w14:paraId="44A33486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2AC62DB9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BC48F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36 – Cefazolin</w:t>
            </w:r>
          </w:p>
          <w:p w14:paraId="4C6067B5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Farmacol Logistyka Sp. z o.o.</w:t>
            </w:r>
          </w:p>
          <w:p w14:paraId="297768B7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Szopienicka 77 </w:t>
            </w:r>
          </w:p>
          <w:p w14:paraId="64F905C7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40-431 Katowice</w:t>
            </w:r>
          </w:p>
          <w:p w14:paraId="405F8034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21E5A10B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4DC17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38 – Test ureazowy</w:t>
            </w:r>
          </w:p>
          <w:p w14:paraId="740C1593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Salus International Sp. z o.o.</w:t>
            </w:r>
          </w:p>
          <w:p w14:paraId="0EA4A396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Pułaskiego 9 </w:t>
            </w:r>
          </w:p>
          <w:p w14:paraId="5D247CA5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40-273 Katowice</w:t>
            </w:r>
          </w:p>
          <w:p w14:paraId="5BCEA6E6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541875C7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FF486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lastRenderedPageBreak/>
              <w:t>Pakiet 39 - Colecalciferol</w:t>
            </w:r>
          </w:p>
          <w:p w14:paraId="59345DC5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Salus International Sp. z o.o.</w:t>
            </w:r>
          </w:p>
          <w:p w14:paraId="48FE2509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Pułaskiego 9 </w:t>
            </w:r>
          </w:p>
          <w:p w14:paraId="58DFA0BC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40-273 Katowice</w:t>
            </w:r>
          </w:p>
          <w:p w14:paraId="16263DAB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2E903535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B3706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40 - Insuliny II</w:t>
            </w:r>
          </w:p>
          <w:p w14:paraId="312AB1F4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Salus International Sp. z o.o.</w:t>
            </w:r>
          </w:p>
          <w:p w14:paraId="4DF9B023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Pułaskiego 9 </w:t>
            </w:r>
          </w:p>
          <w:p w14:paraId="7EE70807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40-273 Katowice</w:t>
            </w:r>
          </w:p>
          <w:p w14:paraId="002BE22B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2465445A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604D3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42 - Carboxymaltosum</w:t>
            </w:r>
          </w:p>
          <w:p w14:paraId="18040153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Asclepios S.A.</w:t>
            </w:r>
          </w:p>
          <w:p w14:paraId="6CB38B91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Hubska 44 </w:t>
            </w:r>
          </w:p>
          <w:p w14:paraId="3EFE1F47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50-502 Wrocław</w:t>
            </w:r>
          </w:p>
          <w:p w14:paraId="3602CC52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222F1871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BED03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43 - Ocrelizumabum</w:t>
            </w:r>
          </w:p>
          <w:p w14:paraId="6AC06E65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Roche Polska Sp. z o.o.</w:t>
            </w:r>
          </w:p>
          <w:p w14:paraId="7357FE84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Domaniewska 28 </w:t>
            </w:r>
          </w:p>
          <w:p w14:paraId="11CC0864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02-672 Warszawa</w:t>
            </w:r>
          </w:p>
          <w:p w14:paraId="5B6A904F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5167A711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9768E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44 - Leki III</w:t>
            </w:r>
          </w:p>
          <w:p w14:paraId="62D5CE58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Salus International Sp. z o.o.</w:t>
            </w:r>
          </w:p>
          <w:p w14:paraId="3F59FEFA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Pułaskiego 9 </w:t>
            </w:r>
          </w:p>
          <w:p w14:paraId="7A97A411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40-273 Katowice</w:t>
            </w:r>
          </w:p>
          <w:p w14:paraId="267E2BEB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4A498AAD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12912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45 – Gąbka kolagenowa</w:t>
            </w:r>
          </w:p>
          <w:p w14:paraId="46114E9C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Salus International Sp. z o.o.</w:t>
            </w:r>
          </w:p>
          <w:p w14:paraId="2101A3EB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Pułaskiego 9 </w:t>
            </w:r>
          </w:p>
          <w:p w14:paraId="56FA41C4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40-273 Katowice</w:t>
            </w:r>
          </w:p>
          <w:p w14:paraId="59B9DC69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02618836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9E339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46 - Oxaliplatinum</w:t>
            </w:r>
          </w:p>
          <w:p w14:paraId="4D6EA30D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Fresenius Kabi Polska Sp. z o.o.</w:t>
            </w:r>
          </w:p>
          <w:p w14:paraId="2871FD0C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Al. Jerozolimskie 134 </w:t>
            </w:r>
          </w:p>
          <w:p w14:paraId="38057F3D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02-305 Warszawa</w:t>
            </w:r>
          </w:p>
          <w:p w14:paraId="45EF24BF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029D2704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32467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lastRenderedPageBreak/>
              <w:t>Pakiet 47 - Acidum zoledronicum</w:t>
            </w:r>
          </w:p>
          <w:p w14:paraId="5D888ABD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Farmacol Logistyka Sp. z o.o.</w:t>
            </w:r>
          </w:p>
          <w:p w14:paraId="5A3F6739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Szopienicka 77 </w:t>
            </w:r>
          </w:p>
          <w:p w14:paraId="4D67EB7E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40-431 Katowice</w:t>
            </w:r>
          </w:p>
          <w:p w14:paraId="26C22F4B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42FD6C50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E84F7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48 - Irinotecani</w:t>
            </w:r>
          </w:p>
          <w:p w14:paraId="166FE0A3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Bialmed Sp. z o.o.</w:t>
            </w:r>
          </w:p>
          <w:p w14:paraId="5D097CB8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50027ED4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02-546 Warszawa</w:t>
            </w:r>
          </w:p>
          <w:p w14:paraId="0AC858A5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4904EDE8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0FFA6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49 - Imatinibum</w:t>
            </w:r>
          </w:p>
          <w:p w14:paraId="65CC3AD3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Centrala Farmaceutyczna CEFARM S.A.</w:t>
            </w:r>
          </w:p>
          <w:p w14:paraId="66F9A158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Jana Kazimierza 16 </w:t>
            </w:r>
          </w:p>
          <w:p w14:paraId="11AF8E01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01-248 Warszawa</w:t>
            </w:r>
          </w:p>
          <w:p w14:paraId="16E77875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38FD4112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7A91B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50 - Iopromide</w:t>
            </w:r>
          </w:p>
          <w:p w14:paraId="558F6A1E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Farmacol Logistyka Sp. z o.o.</w:t>
            </w:r>
          </w:p>
          <w:p w14:paraId="79E6DDA8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Szopienicka 77 </w:t>
            </w:r>
          </w:p>
          <w:p w14:paraId="28D2714A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40-431 Katowice</w:t>
            </w:r>
          </w:p>
          <w:p w14:paraId="2C50F615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7E689850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62747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51 – Urapidil</w:t>
            </w:r>
          </w:p>
          <w:p w14:paraId="750DC387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Centrala Farmaceutyczna CEFARM S.A.</w:t>
            </w:r>
          </w:p>
          <w:p w14:paraId="2C131219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Jana Kazimierza 16 </w:t>
            </w:r>
          </w:p>
          <w:p w14:paraId="72AA0CE4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01-248 Warszawa</w:t>
            </w:r>
          </w:p>
          <w:p w14:paraId="00BD6F6F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52A260FB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82E9A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52 - Mizoprostolum</w:t>
            </w:r>
          </w:p>
          <w:p w14:paraId="08107A6D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Asclepios S.A.</w:t>
            </w:r>
          </w:p>
          <w:p w14:paraId="7B356F13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Hubska 44 </w:t>
            </w:r>
          </w:p>
          <w:p w14:paraId="4BF3370B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50-502 Wrocław</w:t>
            </w:r>
          </w:p>
          <w:p w14:paraId="4C9386AC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299E04D0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F579F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53 - Enzalutamidum</w:t>
            </w:r>
          </w:p>
          <w:p w14:paraId="5C8151D1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Astellas Pharma Sp. z o.o.</w:t>
            </w:r>
          </w:p>
          <w:p w14:paraId="682C9DB5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Żwirki i Wigury 16 C </w:t>
            </w:r>
          </w:p>
          <w:p w14:paraId="12AB2058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02-092 Warszawa</w:t>
            </w:r>
          </w:p>
          <w:p w14:paraId="4A047F8C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0CB003C2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B6912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lastRenderedPageBreak/>
              <w:t>Pakiet 54 - Ramimazolam</w:t>
            </w:r>
          </w:p>
          <w:p w14:paraId="526A9248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Bialmed Sp. z o.o.</w:t>
            </w:r>
          </w:p>
          <w:p w14:paraId="5D7ABD94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48C7C669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02-546 Warszawa</w:t>
            </w:r>
          </w:p>
          <w:p w14:paraId="33137659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0D1FD514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CF1A2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55 - Dimethyl fumarate</w:t>
            </w:r>
          </w:p>
          <w:p w14:paraId="551EAA9E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Farmacol Logistyka Sp. z o.o.</w:t>
            </w:r>
          </w:p>
          <w:p w14:paraId="14845647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Szopienicka 77 </w:t>
            </w:r>
          </w:p>
          <w:p w14:paraId="33EEA455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40-431 Katowice</w:t>
            </w:r>
          </w:p>
          <w:p w14:paraId="65230FBE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343F93F2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06B5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56 - Nivolumab</w:t>
            </w:r>
          </w:p>
          <w:p w14:paraId="7B940832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Urtica Sp. z o.o.</w:t>
            </w:r>
          </w:p>
          <w:p w14:paraId="790B5A13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Krzemieniecka 120 </w:t>
            </w:r>
          </w:p>
          <w:p w14:paraId="438B8B1B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54-640 Wrocław</w:t>
            </w:r>
          </w:p>
          <w:p w14:paraId="5B645C8E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129EB555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B7506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57 - Vinorelbnum</w:t>
            </w:r>
          </w:p>
          <w:p w14:paraId="66650CF1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Tramco Sp. z o.o.</w:t>
            </w:r>
          </w:p>
          <w:p w14:paraId="4DAE685F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Wolskie, ul. Wolska 14 </w:t>
            </w:r>
          </w:p>
          <w:p w14:paraId="36E6D0CA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05-860 Płochocin</w:t>
            </w:r>
          </w:p>
          <w:p w14:paraId="4FE4ABC6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410CB206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F2EA8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58 - Gemcitabine</w:t>
            </w:r>
          </w:p>
          <w:p w14:paraId="0ECDC664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Bialmed Sp. z o.o.</w:t>
            </w:r>
          </w:p>
          <w:p w14:paraId="0740986A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5423C2D1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02-546 Warszawa</w:t>
            </w:r>
          </w:p>
          <w:p w14:paraId="7AF5C17C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00E63009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67350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59 – Mitomycinum</w:t>
            </w:r>
          </w:p>
          <w:p w14:paraId="3B528374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Genesis Pharm Sp. z o. o. Sp. k.</w:t>
            </w:r>
          </w:p>
          <w:p w14:paraId="6789C63D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Obywatelska 128/152 </w:t>
            </w:r>
          </w:p>
          <w:p w14:paraId="2B870ED8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94-104 Łódź</w:t>
            </w:r>
          </w:p>
          <w:p w14:paraId="77513188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623AD430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D860A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60 – Toksyna Botulinowa II</w:t>
            </w:r>
          </w:p>
          <w:p w14:paraId="7C9BED05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Centrala Farmaceutyczna CEFARM S.A.</w:t>
            </w:r>
          </w:p>
          <w:p w14:paraId="04E0D7C9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Jana Kazimierza 16 </w:t>
            </w:r>
          </w:p>
          <w:p w14:paraId="40C2F8BC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01-248 Warszawa</w:t>
            </w:r>
          </w:p>
          <w:p w14:paraId="12CD1F6A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599AEEF8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B1580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lastRenderedPageBreak/>
              <w:t>Pakiet 61 - Apalutamidum</w:t>
            </w:r>
          </w:p>
          <w:p w14:paraId="26A47DBC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Janssen - Cilag Polska Sp. z o.o.</w:t>
            </w:r>
          </w:p>
          <w:p w14:paraId="0F784B8C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ul. Iłżecka 24 /budynek F</w:t>
            </w:r>
          </w:p>
          <w:p w14:paraId="14F700D2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02-135 Warszawa</w:t>
            </w:r>
          </w:p>
          <w:p w14:paraId="62E72C4A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20D5FAF3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E8300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62 - Paclitaxelum</w:t>
            </w:r>
          </w:p>
          <w:p w14:paraId="388467D9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Bialmed Sp. z o.o.</w:t>
            </w:r>
          </w:p>
          <w:p w14:paraId="4A90C94C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Kazimierzowska 46/48/35 </w:t>
            </w:r>
          </w:p>
          <w:p w14:paraId="2F873DCE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02-546 Warszawa</w:t>
            </w:r>
          </w:p>
          <w:p w14:paraId="725ACF77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5B0E3230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8F359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63 – Desflurane</w:t>
            </w:r>
          </w:p>
          <w:p w14:paraId="0E6C8A95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Baxter Polska Sp. z o.o.</w:t>
            </w:r>
          </w:p>
          <w:p w14:paraId="750D2328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Kruczkowskiego 8 </w:t>
            </w:r>
          </w:p>
          <w:p w14:paraId="140ABC1B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00-380 Warszawa</w:t>
            </w:r>
          </w:p>
          <w:p w14:paraId="7ADF13F9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2C1E825D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849A8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64 - Ciprofloxacin</w:t>
            </w:r>
          </w:p>
          <w:p w14:paraId="351E934A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Farmacol Logistyka Sp. z o.o.</w:t>
            </w:r>
          </w:p>
          <w:p w14:paraId="71054EE1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Szopienicka 77 </w:t>
            </w:r>
          </w:p>
          <w:p w14:paraId="73AFF523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40-431 Katowice</w:t>
            </w:r>
          </w:p>
          <w:p w14:paraId="405C3308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3E478210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BF610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65 - Leki IV</w:t>
            </w:r>
          </w:p>
          <w:p w14:paraId="139B9A35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Lek S.A.</w:t>
            </w:r>
          </w:p>
          <w:p w14:paraId="5377A74A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Podlipie 16 </w:t>
            </w:r>
          </w:p>
          <w:p w14:paraId="30599907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95-010 Stryków</w:t>
            </w:r>
          </w:p>
          <w:p w14:paraId="78505E88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57767DB2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586FD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66 - Iomeprol</w:t>
            </w:r>
          </w:p>
          <w:p w14:paraId="64287651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P.P.H.U. Specjał Sp. z o.o.</w:t>
            </w:r>
          </w:p>
          <w:p w14:paraId="7F4FFC88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Aleja Jana Pawła II 80 /5</w:t>
            </w:r>
          </w:p>
          <w:p w14:paraId="3A97D7F4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00-175 Warszawa</w:t>
            </w:r>
          </w:p>
          <w:p w14:paraId="6E4490DE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23F9A7C5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C108FA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67 - Diclofenacum</w:t>
            </w:r>
          </w:p>
          <w:p w14:paraId="43824D90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Farmacol Logistyka Sp. z o.o.</w:t>
            </w:r>
          </w:p>
          <w:p w14:paraId="78E67922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Szopienicka 77 </w:t>
            </w:r>
          </w:p>
          <w:p w14:paraId="3CC1F5CD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40-431 Katowice</w:t>
            </w:r>
          </w:p>
          <w:p w14:paraId="77FF9B67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Najkorzystniejsza złożona oferta spełniająca wymagania Zamawiającego.</w:t>
            </w:r>
          </w:p>
        </w:tc>
      </w:tr>
      <w:tr w:rsidR="00972DBA" w:rsidRPr="00B96797" w14:paraId="43C66C7A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5F307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lastRenderedPageBreak/>
              <w:t>Pakiet 68 - Antybiotyki</w:t>
            </w:r>
          </w:p>
          <w:p w14:paraId="686931CD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Urtica Sp. z o.o.</w:t>
            </w:r>
          </w:p>
          <w:p w14:paraId="26A872A5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Krzemieniecka 120 </w:t>
            </w:r>
          </w:p>
          <w:p w14:paraId="2742F05F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54-640 Wrocław</w:t>
            </w:r>
          </w:p>
          <w:p w14:paraId="4E0C2A7A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0EE07166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C5C36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69 – Enfortumabum</w:t>
            </w:r>
          </w:p>
          <w:p w14:paraId="5CAA5FED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Astellas Pharma Sp. z o.o.</w:t>
            </w:r>
          </w:p>
          <w:p w14:paraId="0F2EFEE9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Żwirki i Wigury 16 C </w:t>
            </w:r>
          </w:p>
          <w:p w14:paraId="18F5F522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02-092 Warszawa</w:t>
            </w:r>
          </w:p>
          <w:p w14:paraId="2EC9CD94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  <w:tr w:rsidR="00972DBA" w:rsidRPr="00B96797" w14:paraId="43502807" w14:textId="77777777" w:rsidTr="00972DBA">
        <w:trPr>
          <w:cantSplit/>
        </w:trPr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B063C" w14:textId="77777777" w:rsidR="00972DBA" w:rsidRPr="00F97FF1" w:rsidRDefault="00972DBA" w:rsidP="00870AF8">
            <w:pPr>
              <w:spacing w:before="120" w:after="240" w:line="276" w:lineRule="auto"/>
              <w:jc w:val="both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Pakiet 70 - Toksyna Botulinowa III</w:t>
            </w:r>
          </w:p>
          <w:p w14:paraId="4BDAFDC5" w14:textId="77777777" w:rsidR="00972DBA" w:rsidRPr="00F97FF1" w:rsidRDefault="00972DBA" w:rsidP="00870AF8">
            <w:pPr>
              <w:spacing w:before="60" w:line="276" w:lineRule="auto"/>
              <w:jc w:val="both"/>
              <w:rPr>
                <w:b/>
                <w:sz w:val="20"/>
                <w:szCs w:val="20"/>
              </w:rPr>
            </w:pPr>
            <w:r w:rsidRPr="00F97FF1">
              <w:rPr>
                <w:b/>
                <w:sz w:val="20"/>
                <w:szCs w:val="20"/>
              </w:rPr>
              <w:t>Urtica Sp. z o.o.</w:t>
            </w:r>
          </w:p>
          <w:p w14:paraId="2B463D78" w14:textId="77777777" w:rsidR="00972DBA" w:rsidRPr="00F97FF1" w:rsidRDefault="00972DBA" w:rsidP="00870AF8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 xml:space="preserve">ul. Krzemieniecka 120 </w:t>
            </w:r>
          </w:p>
          <w:p w14:paraId="40B0E256" w14:textId="77777777" w:rsidR="00972DBA" w:rsidRPr="00F97FF1" w:rsidRDefault="00972DBA" w:rsidP="00870AF8">
            <w:pPr>
              <w:spacing w:after="120" w:line="276" w:lineRule="auto"/>
              <w:jc w:val="both"/>
              <w:rPr>
                <w:bCs/>
                <w:sz w:val="20"/>
                <w:szCs w:val="20"/>
              </w:rPr>
            </w:pPr>
            <w:r w:rsidRPr="00F97FF1">
              <w:rPr>
                <w:bCs/>
                <w:sz w:val="20"/>
                <w:szCs w:val="20"/>
              </w:rPr>
              <w:t>54-640 Wrocław</w:t>
            </w:r>
          </w:p>
          <w:p w14:paraId="5CE7CA7E" w14:textId="77777777" w:rsidR="00972DBA" w:rsidRPr="00F97FF1" w:rsidRDefault="00972DBA" w:rsidP="00870AF8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F97FF1">
              <w:rPr>
                <w:color w:val="000000"/>
                <w:sz w:val="20"/>
                <w:szCs w:val="20"/>
              </w:rPr>
              <w:t xml:space="preserve">Uzasadnienie wyboru: </w:t>
            </w:r>
            <w:r w:rsidRPr="00F97FF1">
              <w:rPr>
                <w:sz w:val="20"/>
                <w:szCs w:val="20"/>
              </w:rPr>
              <w:t>Jedyna złożona oferta. Spełnia wymagania Zamawiającego.</w:t>
            </w:r>
          </w:p>
        </w:tc>
      </w:tr>
    </w:tbl>
    <w:p w14:paraId="751C6FBA" w14:textId="77777777" w:rsidR="00972DBA" w:rsidRPr="00B96797" w:rsidRDefault="00972DBA" w:rsidP="00972DBA">
      <w:pPr>
        <w:spacing w:before="360" w:after="120" w:line="276" w:lineRule="auto"/>
        <w:jc w:val="both"/>
        <w:rPr>
          <w:color w:val="000000"/>
          <w:sz w:val="22"/>
          <w:szCs w:val="22"/>
        </w:rPr>
      </w:pPr>
      <w:r w:rsidRPr="00B96797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B96797">
        <w:rPr>
          <w:color w:val="000000"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3969"/>
        <w:gridCol w:w="2126"/>
        <w:gridCol w:w="1276"/>
      </w:tblGrid>
      <w:tr w:rsidR="00972DBA" w:rsidRPr="00B96797" w14:paraId="298AD20C" w14:textId="77777777" w:rsidTr="00972DBA">
        <w:trPr>
          <w:trHeight w:val="28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EF734F2" w14:textId="77777777" w:rsidR="00972DBA" w:rsidRPr="00E04F9D" w:rsidRDefault="00972DBA" w:rsidP="00870AF8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E04F9D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CB703DA" w14:textId="77777777" w:rsidR="00972DBA" w:rsidRPr="00E04F9D" w:rsidRDefault="00972DBA" w:rsidP="00870AF8">
            <w:pPr>
              <w:spacing w:before="120" w:after="120" w:line="276" w:lineRule="auto"/>
              <w:jc w:val="center"/>
              <w:rPr>
                <w:bCs/>
                <w:sz w:val="20"/>
                <w:szCs w:val="20"/>
              </w:rPr>
            </w:pPr>
            <w:r w:rsidRPr="00E04F9D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1B972B" w14:textId="77777777" w:rsidR="00972DBA" w:rsidRPr="00E04F9D" w:rsidRDefault="00972DBA" w:rsidP="00870AF8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E04F9D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82FF59" w14:textId="77777777" w:rsidR="00972DBA" w:rsidRPr="00E04F9D" w:rsidRDefault="00972DBA" w:rsidP="00870AF8">
            <w:pPr>
              <w:spacing w:before="120" w:after="120" w:line="276" w:lineRule="auto"/>
              <w:jc w:val="center"/>
              <w:rPr>
                <w:bCs/>
                <w:color w:val="000000"/>
                <w:sz w:val="20"/>
                <w:szCs w:val="20"/>
              </w:rPr>
            </w:pPr>
            <w:r w:rsidRPr="00E04F9D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972DBA" w:rsidRPr="00B96797" w14:paraId="5592F22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8F298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Pakiet 1 - Ondansetronum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FA20F" w14:textId="77777777" w:rsidR="00972DBA" w:rsidRPr="00E04F9D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04F9D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6A9086C" w14:textId="77777777" w:rsidR="00972DBA" w:rsidRPr="00E04F9D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04F9D">
              <w:rPr>
                <w:sz w:val="20"/>
                <w:szCs w:val="20"/>
              </w:rPr>
              <w:t>Pułaskiego 9</w:t>
            </w:r>
          </w:p>
          <w:p w14:paraId="1DB4CB16" w14:textId="77777777" w:rsidR="00972DBA" w:rsidRPr="00E04F9D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FD925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A253A" w14:textId="77777777" w:rsidR="00972DBA" w:rsidRPr="00E04F9D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53AB3A96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13C22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Pakiet 2 - Leki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C9608" w14:textId="77777777" w:rsidR="00972DBA" w:rsidRPr="00E04F9D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Genesis Pharm</w:t>
            </w:r>
            <w:r w:rsidRPr="00E04F9D">
              <w:rPr>
                <w:b/>
                <w:bCs/>
                <w:sz w:val="20"/>
                <w:szCs w:val="20"/>
              </w:rPr>
              <w:t xml:space="preserve"> 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Pr="00E04F9D">
              <w:rPr>
                <w:b/>
                <w:bCs/>
                <w:sz w:val="20"/>
                <w:szCs w:val="20"/>
              </w:rPr>
              <w:t>.</w:t>
            </w:r>
          </w:p>
          <w:p w14:paraId="372474CB" w14:textId="77777777" w:rsidR="00972DBA" w:rsidRPr="00E04F9D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04F9D">
              <w:rPr>
                <w:sz w:val="20"/>
                <w:szCs w:val="20"/>
              </w:rPr>
              <w:t>Obywatelska 128/152</w:t>
            </w:r>
          </w:p>
          <w:p w14:paraId="0CA16475" w14:textId="77777777" w:rsidR="00972DBA" w:rsidRPr="00E04F9D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94-104 Łódź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78A10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84C13" w14:textId="77777777" w:rsidR="00972DBA" w:rsidRPr="00E04F9D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01D4708D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637B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Pakiet 2 - Leki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C6178" w14:textId="77777777" w:rsidR="00972DBA" w:rsidRPr="00E04F9D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04F9D">
              <w:rPr>
                <w:b/>
                <w:bCs/>
                <w:sz w:val="20"/>
                <w:szCs w:val="20"/>
              </w:rPr>
              <w:t xml:space="preserve">Medyk-Lek Panek </w:t>
            </w:r>
            <w:r>
              <w:rPr>
                <w:b/>
                <w:bCs/>
                <w:sz w:val="20"/>
                <w:szCs w:val="20"/>
              </w:rPr>
              <w:t>Sp. z o.o. Sp. k.</w:t>
            </w:r>
          </w:p>
          <w:p w14:paraId="2573EEC5" w14:textId="77777777" w:rsidR="00972DBA" w:rsidRPr="00E04F9D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04F9D">
              <w:rPr>
                <w:sz w:val="20"/>
                <w:szCs w:val="20"/>
              </w:rPr>
              <w:t>Pawła Włodkowica 2 c</w:t>
            </w:r>
          </w:p>
          <w:p w14:paraId="6B9BBB8E" w14:textId="77777777" w:rsidR="00972DBA" w:rsidRPr="00E04F9D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03-262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71512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1 - Cena - 0.00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02F55" w14:textId="77777777" w:rsidR="00972DBA" w:rsidRPr="00E04F9D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 xml:space="preserve">  0,00</w:t>
            </w:r>
          </w:p>
        </w:tc>
      </w:tr>
      <w:tr w:rsidR="00972DBA" w:rsidRPr="00B96797" w14:paraId="2FEBC37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E8C31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Pakiet 5 – Hepatitis B immune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50BC5" w14:textId="77777777" w:rsidR="00972DBA" w:rsidRPr="00E04F9D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04F9D">
              <w:rPr>
                <w:b/>
                <w:bCs/>
                <w:sz w:val="20"/>
                <w:szCs w:val="20"/>
              </w:rPr>
              <w:t>Urtica Sp. z o.o.</w:t>
            </w:r>
          </w:p>
          <w:p w14:paraId="3221587D" w14:textId="77777777" w:rsidR="00972DBA" w:rsidRPr="00E04F9D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04F9D">
              <w:rPr>
                <w:sz w:val="20"/>
                <w:szCs w:val="20"/>
              </w:rPr>
              <w:t>Krzemieniecka 120</w:t>
            </w:r>
          </w:p>
          <w:p w14:paraId="444C77AB" w14:textId="77777777" w:rsidR="00972DBA" w:rsidRPr="00E04F9D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7C72B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939E" w14:textId="77777777" w:rsidR="00972DBA" w:rsidRPr="00E04F9D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7123878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615AE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Pakiet 6 - Ibuprofen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A7434" w14:textId="77777777" w:rsidR="00972DBA" w:rsidRPr="00E04F9D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04F9D">
              <w:rPr>
                <w:b/>
                <w:bCs/>
                <w:sz w:val="20"/>
                <w:szCs w:val="20"/>
              </w:rPr>
              <w:t>Aesculap Chifa Sp</w:t>
            </w:r>
            <w:r>
              <w:rPr>
                <w:b/>
                <w:bCs/>
                <w:sz w:val="20"/>
                <w:szCs w:val="20"/>
              </w:rPr>
              <w:t>. z o.o.</w:t>
            </w:r>
          </w:p>
          <w:p w14:paraId="74F8A703" w14:textId="77777777" w:rsidR="00972DBA" w:rsidRPr="00E04F9D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04F9D">
              <w:rPr>
                <w:sz w:val="20"/>
                <w:szCs w:val="20"/>
              </w:rPr>
              <w:t>Tysiąclecia 14</w:t>
            </w:r>
          </w:p>
          <w:p w14:paraId="022C10CF" w14:textId="77777777" w:rsidR="00972DBA" w:rsidRPr="00E04F9D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64-300 Nowy Tomyśl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D8C45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B2051" w14:textId="77777777" w:rsidR="00972DBA" w:rsidRPr="00E04F9D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00D2B74F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370E0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Pakiet 7 – Płyny infuzyjne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E46F9" w14:textId="77777777" w:rsidR="00972DBA" w:rsidRPr="00E04F9D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E04F9D">
              <w:rPr>
                <w:b/>
                <w:bCs/>
                <w:sz w:val="20"/>
                <w:szCs w:val="20"/>
              </w:rPr>
              <w:t xml:space="preserve">Aesculap Chifa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71559333" w14:textId="77777777" w:rsidR="00972DBA" w:rsidRPr="00E04F9D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E04F9D">
              <w:rPr>
                <w:sz w:val="20"/>
                <w:szCs w:val="20"/>
              </w:rPr>
              <w:t>Tysiąclecia 14</w:t>
            </w:r>
          </w:p>
          <w:p w14:paraId="7AFCF612" w14:textId="77777777" w:rsidR="00972DBA" w:rsidRPr="00E04F9D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64-300 Nowy Tomyśl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91C21" w14:textId="77777777" w:rsidR="00972DBA" w:rsidRPr="00E04F9D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9071D" w14:textId="77777777" w:rsidR="00972DBA" w:rsidRPr="00E04F9D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E04F9D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7ECBEAC0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F0806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8 - Methotrexate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39C1B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Lek S.A.</w:t>
            </w:r>
          </w:p>
          <w:p w14:paraId="0938998E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Podlipie 16</w:t>
            </w:r>
          </w:p>
          <w:p w14:paraId="5B67A15E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95-010 Stryków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6899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A062E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18221EE0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9B1F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9 - Leki wziewne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E735B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60C3D4D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7E98AB9B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C441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CAD54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776CF635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230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10 - Docetaxel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8CC51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Bialmed Sp. z o.o.</w:t>
            </w:r>
          </w:p>
          <w:p w14:paraId="04231F90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Kazimierzowska 46/48/35</w:t>
            </w:r>
          </w:p>
          <w:p w14:paraId="527E8C83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lastRenderedPageBreak/>
              <w:t>02-546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1561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02AF5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674FF7E3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E3D2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10 - Docetaxel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DACCE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Lek S.A.</w:t>
            </w:r>
          </w:p>
          <w:p w14:paraId="1B0B434A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Podlipie 16</w:t>
            </w:r>
          </w:p>
          <w:p w14:paraId="1A21294E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95-010 Stryków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A4A6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- 475.75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48285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475,75</w:t>
            </w:r>
          </w:p>
        </w:tc>
      </w:tr>
      <w:tr w:rsidR="00972DBA" w:rsidRPr="00B96797" w14:paraId="494B5679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5BBE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11 - Żywienie pozajelitowe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71B42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3F8D9A9B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Al. Jerozolimskie 134</w:t>
            </w:r>
          </w:p>
          <w:p w14:paraId="3670FECE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02-305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BFE2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1E56D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48BCCFD2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12B8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12 - Sunitinibum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F15A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Optifarma Sp. z o.o. Sp. k.</w:t>
            </w:r>
          </w:p>
          <w:p w14:paraId="2DA7F2D2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Sokołowska 14/-</w:t>
            </w:r>
          </w:p>
          <w:p w14:paraId="1F1B3610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05-806 Sokołów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5BA22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- 339.75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29EA3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339,75</w:t>
            </w:r>
          </w:p>
        </w:tc>
      </w:tr>
      <w:tr w:rsidR="00972DBA" w:rsidRPr="00B96797" w14:paraId="3F65274D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D87D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12 - Sunitinibum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09002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Lek S.A.</w:t>
            </w:r>
          </w:p>
          <w:p w14:paraId="5C3154D9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Podlipie 16</w:t>
            </w:r>
          </w:p>
          <w:p w14:paraId="6B90E48B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95-010 Stryków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C9A6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BA568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215CA98E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1885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12 - Sunitinibum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9755D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061823E4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672590A8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B6B0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- 492.45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5B7E5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492,45</w:t>
            </w:r>
          </w:p>
        </w:tc>
      </w:tr>
      <w:tr w:rsidR="00972DBA" w:rsidRPr="00B96797" w14:paraId="41A70373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16C7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12 - Sunitinibum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C4204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24D734A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604C9D92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D30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- 376.15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D0649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376,15</w:t>
            </w:r>
          </w:p>
        </w:tc>
      </w:tr>
      <w:tr w:rsidR="00972DBA" w:rsidRPr="00B96797" w14:paraId="7580F2FF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C200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12 - Sunitinibum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590CD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AB0BD4B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195AE8A0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032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- 365.50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52F36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365,50</w:t>
            </w:r>
          </w:p>
        </w:tc>
      </w:tr>
      <w:tr w:rsidR="00972DBA" w:rsidRPr="00B96797" w14:paraId="43285D32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70C4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12 - Sunitinibum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00D4A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Bialmed Sp. z o.o.</w:t>
            </w:r>
          </w:p>
          <w:p w14:paraId="152A9A97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Kazimierzowska 46/48/35</w:t>
            </w:r>
          </w:p>
          <w:p w14:paraId="1E794A0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02-546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D63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- 353.45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ECB42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353,45</w:t>
            </w:r>
          </w:p>
        </w:tc>
      </w:tr>
      <w:tr w:rsidR="00972DBA" w:rsidRPr="00B96797" w14:paraId="0713933F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C262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13 - Trastuzumabum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14C1C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Asclepios S.A.</w:t>
            </w:r>
          </w:p>
          <w:p w14:paraId="03F1BE32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Hubska 44</w:t>
            </w:r>
          </w:p>
          <w:p w14:paraId="6C1A267B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50-502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31DD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D97C1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630310A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479F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13 - Trastuzumabum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85E75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Bialmed Sp. z o.o.</w:t>
            </w:r>
          </w:p>
          <w:p w14:paraId="0CDCAB43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Kazimierzowska 46/48/35</w:t>
            </w:r>
          </w:p>
          <w:p w14:paraId="08A2ED6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02-546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9530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- 443.25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2A3CE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443,25</w:t>
            </w:r>
          </w:p>
        </w:tc>
      </w:tr>
      <w:tr w:rsidR="00972DBA" w:rsidRPr="00B96797" w14:paraId="6F956FD6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2589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13 - Trastuzumabum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E7498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633BEB32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0CBAC04C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E2F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- 371.40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4441A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371,40</w:t>
            </w:r>
          </w:p>
        </w:tc>
      </w:tr>
      <w:tr w:rsidR="00972DBA" w:rsidRPr="00B96797" w14:paraId="7249134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04F2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14 - Tezepelumab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8EF38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AstraZeneca Kft.</w:t>
            </w:r>
          </w:p>
          <w:p w14:paraId="1F9E1AB3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1117 Budapest, Alíz utca 4. B. ép. 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3195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F45E4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359958F3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516E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15 - Doxorubicinum liposomanum nonpegylatum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D92C9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Komtur Polska Sp. z o.o.</w:t>
            </w:r>
          </w:p>
          <w:p w14:paraId="20F4F945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Plac Farmacji 1</w:t>
            </w:r>
          </w:p>
          <w:p w14:paraId="710B9425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02-699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F459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E1004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784684" w14:paraId="70790E55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6208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16 - Dacarbazine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B4C2A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Asclepios S.A.</w:t>
            </w:r>
          </w:p>
          <w:p w14:paraId="52B5AEAA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Hubska 44</w:t>
            </w:r>
          </w:p>
          <w:p w14:paraId="1EFA8D92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50-502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5DD6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7736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181C3A4A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CA2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17 - Insuliny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38DB0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25DF9073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0CB55AC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62D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701C9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563F487E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4DA30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18 - Cetuximabum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32AD9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486F7E47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784C5384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CD41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1F20B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358D4F2E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E1F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20 - Doxorubicin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5928D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Lek S.A.</w:t>
            </w:r>
          </w:p>
          <w:p w14:paraId="17D4128D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Podlipie 16</w:t>
            </w:r>
          </w:p>
          <w:p w14:paraId="3DD87135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lastRenderedPageBreak/>
              <w:t>95-010 Stryków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BCAC2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E3969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1E18EBD9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36FF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21 - Etomidate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BA29D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Delfarma Sp. z o.o.</w:t>
            </w:r>
          </w:p>
          <w:p w14:paraId="1AEA1DE1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Św. Teresy od Dzieciątka Jezus 111</w:t>
            </w:r>
          </w:p>
          <w:p w14:paraId="22890719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91-222 Łódź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E2130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22381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39E2F4DE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CB17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21 - Etomidate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0B63D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1EC08BE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47183EE9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23AF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- 414.20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D437E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414,20</w:t>
            </w:r>
          </w:p>
        </w:tc>
      </w:tr>
      <w:tr w:rsidR="00972DBA" w:rsidRPr="00B96797" w14:paraId="150CD0BF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B60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21 - Etomidate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CDC8C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 xml:space="preserve">Aesculap Chifa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7435E02A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Tysiąclecia 14</w:t>
            </w:r>
          </w:p>
          <w:p w14:paraId="51E5AE62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64-300 Nowy Tomyśl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FBAA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- 250.00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82C00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250,00</w:t>
            </w:r>
          </w:p>
        </w:tc>
      </w:tr>
      <w:tr w:rsidR="00972DBA" w:rsidRPr="00B96797" w14:paraId="7451225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F39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22 – Gąbka hemostatyczna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D0D1E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Medicus S</w:t>
            </w:r>
            <w:r>
              <w:rPr>
                <w:b/>
                <w:bCs/>
                <w:sz w:val="20"/>
                <w:szCs w:val="20"/>
              </w:rPr>
              <w:t>p. z o.o. S.K.A.</w:t>
            </w:r>
          </w:p>
          <w:p w14:paraId="3A6D1303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Browarowa 21</w:t>
            </w:r>
          </w:p>
          <w:p w14:paraId="057F2F23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43-100 Tychy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00B68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28FBD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4682F84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7E41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22 – Gąbka hemostatyczna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BB8037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 xml:space="preserve">Promedica Toruń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7032C0CD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ul. Grudziądzka 159a</w:t>
            </w:r>
          </w:p>
          <w:p w14:paraId="661B7E5E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87-100 Toruń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BCCC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- 229.55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B5544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229,55</w:t>
            </w:r>
          </w:p>
        </w:tc>
      </w:tr>
      <w:tr w:rsidR="00972DBA" w:rsidRPr="00B96797" w14:paraId="655AF9E3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BAF42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23 - Vinblastine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F4D4C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Genesis Pharm</w:t>
            </w:r>
            <w:r w:rsidRPr="00784684">
              <w:rPr>
                <w:b/>
                <w:bCs/>
                <w:sz w:val="20"/>
                <w:szCs w:val="20"/>
              </w:rPr>
              <w:t xml:space="preserve"> 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Pr="00784684">
              <w:rPr>
                <w:b/>
                <w:bCs/>
                <w:sz w:val="20"/>
                <w:szCs w:val="20"/>
              </w:rPr>
              <w:t>.</w:t>
            </w:r>
          </w:p>
          <w:p w14:paraId="454519AD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Obywatelska 128/152</w:t>
            </w:r>
          </w:p>
          <w:p w14:paraId="06F6DD1D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94-104 Łódź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8D5E2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1D5FD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2BEEA29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756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23 - Vinblastine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18E29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 xml:space="preserve">Medyk-Lek Panek </w:t>
            </w:r>
            <w:r>
              <w:rPr>
                <w:b/>
                <w:bCs/>
                <w:sz w:val="20"/>
                <w:szCs w:val="20"/>
              </w:rPr>
              <w:t>Sp. z o.o. Sp. k.</w:t>
            </w:r>
          </w:p>
          <w:p w14:paraId="7167BF71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Pawła Włodkowica 2 c</w:t>
            </w:r>
          </w:p>
          <w:p w14:paraId="34283854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03-262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5C61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- 480.75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DE09D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480,75</w:t>
            </w:r>
          </w:p>
        </w:tc>
      </w:tr>
      <w:tr w:rsidR="00972DBA" w:rsidRPr="00B96797" w14:paraId="03EF123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0D74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23 - Vinblastine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040EB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Asclepios S.A.</w:t>
            </w:r>
          </w:p>
          <w:p w14:paraId="7CB76E21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Hubska 44</w:t>
            </w:r>
          </w:p>
          <w:p w14:paraId="2408E45F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50-502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D812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- 382.65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6EFE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382,65</w:t>
            </w:r>
          </w:p>
        </w:tc>
      </w:tr>
      <w:tr w:rsidR="00972DBA" w:rsidRPr="00B96797" w14:paraId="28A30EC7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AADF6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24 – Diety doustne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07203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3F2A70C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0EFF358E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632E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C5343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75FD003F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AAF2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25 - Idarucizumab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F24BF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7F516D3A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71D852F6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3A22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16719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3696C73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F6CB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26 - Leki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989B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91A3524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7D75A72D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B685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F1A0A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441BB4B7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4DA00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26 - Leki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C101D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D2E168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671E2773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C4A5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- 476.85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6E42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476,85</w:t>
            </w:r>
          </w:p>
        </w:tc>
      </w:tr>
      <w:tr w:rsidR="00972DBA" w:rsidRPr="00B96797" w14:paraId="69905EFF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0A90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27 - Dexamathazonum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1FFA9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809C930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2A782BA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E7642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BB9B7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0EB34447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93B58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27 - Dexamathazonum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68F96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43F478E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6AA8F929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B8D48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- 487.15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F8DF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487,15</w:t>
            </w:r>
          </w:p>
        </w:tc>
      </w:tr>
      <w:tr w:rsidR="00972DBA" w:rsidRPr="00B96797" w14:paraId="1338828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F134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29 - Toksyna Botulinowa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B9E7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461F995A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454AE1A5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F498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406E0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0510BAF6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3ABD6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29 - Toksyna Botulinowa 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41F31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62FD4462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29355C8A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BD40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- 493.65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2E039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493,65</w:t>
            </w:r>
          </w:p>
        </w:tc>
      </w:tr>
      <w:tr w:rsidR="00972DBA" w:rsidRPr="00B96797" w14:paraId="13549C33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1111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30 - Cyclofosfamide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948CA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24A5874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293049B6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8906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lastRenderedPageBreak/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9801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58CE7E0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904D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31 – Interferon beta 1-b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B0A9C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712FB76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4E4589D9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63B92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845E7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6453AB50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63EA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31 – Interferon beta 1-b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E00D4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6552AA64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2F5FB55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BA8F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- 499.40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EAD1B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499,40</w:t>
            </w:r>
          </w:p>
        </w:tc>
      </w:tr>
      <w:tr w:rsidR="00972DBA" w:rsidRPr="00B96797" w14:paraId="36789C3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0195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32 - Paracetamol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9136B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50AAD09A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Al. Jerozolimskie 134</w:t>
            </w:r>
          </w:p>
          <w:p w14:paraId="441190E4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02-305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058B6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82ECF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4CB355D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E65E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33 – Ondansetron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7A93A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26D40843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Al. Jerozolimskie 134</w:t>
            </w:r>
          </w:p>
          <w:p w14:paraId="2F4DC549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02-305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65E48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BC50E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24EF835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11C4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34 – Amikacin, Gentamicin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7B833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 xml:space="preserve">Aesculap Chifa </w:t>
            </w:r>
            <w:r>
              <w:rPr>
                <w:b/>
                <w:bCs/>
                <w:sz w:val="20"/>
                <w:szCs w:val="20"/>
              </w:rPr>
              <w:t>Sp. z o.o.</w:t>
            </w:r>
          </w:p>
          <w:p w14:paraId="00C24A88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Tysiąclecia 14</w:t>
            </w:r>
          </w:p>
          <w:p w14:paraId="38B1FA4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64-300 Nowy Tomyśl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A67F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E6DD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26026015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EF016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35 – Pegfilgrastim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D2E0B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Lek S.A.</w:t>
            </w:r>
          </w:p>
          <w:p w14:paraId="41FC42B9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Podlipie 16</w:t>
            </w:r>
          </w:p>
          <w:p w14:paraId="05988E40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95-010 Stryków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5D4F6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7C58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3C6D18D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CBF66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35 – Pegfilgrastim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7879F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Asclepios S.A.</w:t>
            </w:r>
          </w:p>
          <w:p w14:paraId="32DA90E4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Hubska 44</w:t>
            </w:r>
          </w:p>
          <w:p w14:paraId="05F5422A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50-502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F5B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- 470.25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B1B24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470,25</w:t>
            </w:r>
          </w:p>
        </w:tc>
      </w:tr>
      <w:tr w:rsidR="00972DBA" w:rsidRPr="00B96797" w14:paraId="5D9E757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F6F29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36 – Cefazolin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85D6D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1564D6CC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58910C6D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693E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4EABE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43402C16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CDBB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36 – Cefazolin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545D5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Tramco Sp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784684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4564D41F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Wolskie, ul.</w:t>
            </w:r>
            <w:r>
              <w:rPr>
                <w:sz w:val="20"/>
                <w:szCs w:val="20"/>
              </w:rPr>
              <w:t xml:space="preserve"> </w:t>
            </w:r>
            <w:r w:rsidRPr="00784684">
              <w:rPr>
                <w:sz w:val="20"/>
                <w:szCs w:val="20"/>
              </w:rPr>
              <w:t>Wolska 14</w:t>
            </w:r>
          </w:p>
          <w:p w14:paraId="482A77A3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05-860 Płochocin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C81E8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- 486.45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06504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486,45</w:t>
            </w:r>
          </w:p>
        </w:tc>
      </w:tr>
      <w:tr w:rsidR="00972DBA" w:rsidRPr="00B96797" w14:paraId="50448C8F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81579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36 – Cefazolin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C6F63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79A1E28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3E839B4E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9D0B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- 486.45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93A1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486,45</w:t>
            </w:r>
          </w:p>
        </w:tc>
      </w:tr>
      <w:tr w:rsidR="00972DBA" w:rsidRPr="00B96797" w14:paraId="3FB85872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13A90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36 – Cefazolin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0A6BE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Bialmed Sp. z o.o.</w:t>
            </w:r>
          </w:p>
          <w:p w14:paraId="6AC98762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Kazimierzowska 46/48/35</w:t>
            </w:r>
          </w:p>
          <w:p w14:paraId="505BBBED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02-546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560B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- 455.55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C42B9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455,55</w:t>
            </w:r>
          </w:p>
        </w:tc>
      </w:tr>
      <w:tr w:rsidR="00972DBA" w:rsidRPr="00B96797" w14:paraId="77407FA5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5F1D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36 – Cefazolin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ADF0E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Pr="00784684">
              <w:rPr>
                <w:b/>
                <w:bCs/>
                <w:sz w:val="20"/>
                <w:szCs w:val="20"/>
              </w:rPr>
              <w:t xml:space="preserve"> 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784684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0C0BE6CB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Jana Kazimierza</w:t>
            </w:r>
            <w:r w:rsidRPr="00784684">
              <w:rPr>
                <w:sz w:val="20"/>
                <w:szCs w:val="20"/>
              </w:rPr>
              <w:t xml:space="preserve"> 16</w:t>
            </w:r>
          </w:p>
          <w:p w14:paraId="3FA1B0E5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01-248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C0F0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- 119.60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9E846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119,60</w:t>
            </w:r>
          </w:p>
        </w:tc>
      </w:tr>
      <w:tr w:rsidR="00972DBA" w:rsidRPr="00B96797" w14:paraId="7871C795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E251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38 – Test ureazowy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FFD31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8F10A62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12281ED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3058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8D2F4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4F7972C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A361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39 - Colecalciferol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28AA4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3CD9D94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1223151A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D5438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4D703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635C6AF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5B462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40 - Insuliny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5D6E4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C21A0A6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611CF20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CE7F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B6272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2A46712D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10888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42 - Carboxymaltosum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13215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Asclepios S.A.</w:t>
            </w:r>
          </w:p>
          <w:p w14:paraId="0A5B2008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Hubska 44</w:t>
            </w:r>
          </w:p>
          <w:p w14:paraId="64E8828F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50-502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595D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35165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7B9B73DF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08AF6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lastRenderedPageBreak/>
              <w:t>Pakiet 43 - Ocrelizumabum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FE15F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Roche Polska Sp. z o.o.</w:t>
            </w:r>
          </w:p>
          <w:p w14:paraId="45C5E9D4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Domaniewska 28</w:t>
            </w:r>
          </w:p>
          <w:p w14:paraId="54A84E92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02-672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B07B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4A931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222BDEC2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91F4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44 - Leki 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0FA85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CC7AE76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037CBF4F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3F66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0391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0BE61A21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D8E6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44 - Leki 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D85D3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06A3B929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520314A3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B9AA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- 486.85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4ED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486,85</w:t>
            </w:r>
          </w:p>
        </w:tc>
      </w:tr>
      <w:tr w:rsidR="00972DBA" w:rsidRPr="00B96797" w14:paraId="07B8174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50D0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45 – Gąbka kolagenowa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273E1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72345581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5CC11CBD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867A2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C9E0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715CE335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23F0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45 – Gąbka kolagenowa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9FFBD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Pr="00784684">
              <w:rPr>
                <w:b/>
                <w:bCs/>
                <w:sz w:val="20"/>
                <w:szCs w:val="20"/>
              </w:rPr>
              <w:t xml:space="preserve"> 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784684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2074AE9C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Jana Kazimierza</w:t>
            </w:r>
            <w:r w:rsidRPr="00784684">
              <w:rPr>
                <w:sz w:val="20"/>
                <w:szCs w:val="20"/>
              </w:rPr>
              <w:t xml:space="preserve"> 16</w:t>
            </w:r>
          </w:p>
          <w:p w14:paraId="375B4BF2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01-248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D625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- 255.70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3C017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255,70</w:t>
            </w:r>
          </w:p>
        </w:tc>
      </w:tr>
      <w:tr w:rsidR="00972DBA" w:rsidRPr="00B96797" w14:paraId="64D601F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5529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46 - Oxaliplatinu</w:t>
            </w:r>
            <w:r>
              <w:rPr>
                <w:sz w:val="20"/>
                <w:szCs w:val="20"/>
              </w:rPr>
              <w:t>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DC803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17AF0989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Al. Jerozolimskie 134</w:t>
            </w:r>
          </w:p>
          <w:p w14:paraId="310D9CB8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02-305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21169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2EFCA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69492C1C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EB4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46 - Oxaliplatinum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8D8A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Asclepios S.A.</w:t>
            </w:r>
          </w:p>
          <w:p w14:paraId="6772B32F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Hubska 44</w:t>
            </w:r>
          </w:p>
          <w:p w14:paraId="36510564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50-502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895B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- 406.30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42C6D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406,30</w:t>
            </w:r>
          </w:p>
        </w:tc>
      </w:tr>
      <w:tr w:rsidR="00972DBA" w:rsidRPr="00B96797" w14:paraId="6031B21A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E1832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47 - Acidum zoledronicum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10D3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989669D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67326787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A5B9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47176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09A6911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A818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47 - Acidum zoledronicum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93D49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12D120EB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7BE89389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0E981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- 446.60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AC1B9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446,60</w:t>
            </w:r>
          </w:p>
        </w:tc>
      </w:tr>
      <w:tr w:rsidR="00972DBA" w:rsidRPr="00B96797" w14:paraId="6EA65925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96371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47 - Acidum zoledronicum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8CD74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Bialmed Sp. z o.o.</w:t>
            </w:r>
          </w:p>
          <w:p w14:paraId="17BEA818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Kazimierzowska 46/48/35</w:t>
            </w:r>
          </w:p>
          <w:p w14:paraId="0843691A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02-546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3CFC2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- 397.80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5F9A1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397,80</w:t>
            </w:r>
          </w:p>
        </w:tc>
      </w:tr>
      <w:tr w:rsidR="00972DBA" w:rsidRPr="00B96797" w14:paraId="3F7BA09C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6E177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47 - Acidum zoledronicum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4A145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6BDBA476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64413F3F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441C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- 372.15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D6796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372,15</w:t>
            </w:r>
          </w:p>
        </w:tc>
      </w:tr>
      <w:tr w:rsidR="00972DBA" w:rsidRPr="00B96797" w14:paraId="4F8727E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D669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48 - Irinotecani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4F070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Bialmed Sp. z o.o.</w:t>
            </w:r>
          </w:p>
          <w:p w14:paraId="27E8ED21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Kazimierzowska 46/48/35</w:t>
            </w:r>
          </w:p>
          <w:p w14:paraId="2DDDC8CE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02-546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5B0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4B0837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67E0D9CD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2C7E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48 - Irinotecani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C7E00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4ECABAF6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Al. Jerozolimskie 134</w:t>
            </w:r>
          </w:p>
          <w:p w14:paraId="52735DF6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02-305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8841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- 487.20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0BC34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487,20</w:t>
            </w:r>
          </w:p>
        </w:tc>
      </w:tr>
      <w:tr w:rsidR="00972DBA" w:rsidRPr="00B96797" w14:paraId="6170FABD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06F2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49 - Imatinibum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60C27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Pr="00784684">
              <w:rPr>
                <w:b/>
                <w:bCs/>
                <w:sz w:val="20"/>
                <w:szCs w:val="20"/>
              </w:rPr>
              <w:t xml:space="preserve"> 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784684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568D2934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Jana Kazimierza</w:t>
            </w:r>
            <w:r w:rsidRPr="00784684">
              <w:rPr>
                <w:sz w:val="20"/>
                <w:szCs w:val="20"/>
              </w:rPr>
              <w:t xml:space="preserve"> 16</w:t>
            </w:r>
          </w:p>
          <w:p w14:paraId="0072A575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01-248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2CC1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BCB40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3CFD06C9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0101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49 - Imatinibum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6C7C9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5AB13AE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7F1ED3BF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E48E9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- 492.50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FFCA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492,50</w:t>
            </w:r>
          </w:p>
        </w:tc>
      </w:tr>
      <w:tr w:rsidR="00972DBA" w:rsidRPr="00B96797" w14:paraId="0A3502BE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A1E9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49 - Imatinibum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565D3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9CFFBA3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4AF56798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401B8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- 479.35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2BEF8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479,35</w:t>
            </w:r>
          </w:p>
        </w:tc>
      </w:tr>
      <w:tr w:rsidR="00972DBA" w:rsidRPr="00B96797" w14:paraId="26FFA623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6F3E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49 - Imatinibum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81706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205811CE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6DAFD065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lastRenderedPageBreak/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DA9440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lastRenderedPageBreak/>
              <w:t>1 - Cena - 477.05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21E8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477,05</w:t>
            </w:r>
          </w:p>
        </w:tc>
      </w:tr>
      <w:tr w:rsidR="00972DBA" w:rsidRPr="00B96797" w14:paraId="6AD6774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552E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49 - Imatinibum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B0924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Asclepios S.A.</w:t>
            </w:r>
          </w:p>
          <w:p w14:paraId="7DBA8902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Hubska 44</w:t>
            </w:r>
          </w:p>
          <w:p w14:paraId="7827173F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50-502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C01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- 372.65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D74C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372,65</w:t>
            </w:r>
          </w:p>
        </w:tc>
      </w:tr>
      <w:tr w:rsidR="00972DBA" w:rsidRPr="00B96797" w14:paraId="09B7008C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B797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50 - Iopromide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0E3B8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590CB081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56DC3A93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000F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16B88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4B8E14F3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CC0E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50 - Iopromide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1CAD8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3DEF8148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283F859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3E06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- 488.35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536B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488,35</w:t>
            </w:r>
          </w:p>
        </w:tc>
      </w:tr>
      <w:tr w:rsidR="00972DBA" w:rsidRPr="00B96797" w14:paraId="6463D5F2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6896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51 – Urapidil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1965F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Centrala Farmaceutyczna</w:t>
            </w:r>
            <w:r w:rsidRPr="00784684">
              <w:rPr>
                <w:b/>
                <w:bCs/>
                <w:sz w:val="20"/>
                <w:szCs w:val="20"/>
              </w:rPr>
              <w:t xml:space="preserve"> 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784684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3F429A92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784684">
              <w:rPr>
                <w:sz w:val="20"/>
                <w:szCs w:val="20"/>
              </w:rPr>
              <w:t>Jana Kazimierza 16</w:t>
            </w:r>
          </w:p>
          <w:p w14:paraId="7930A7C8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01-248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18E3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461F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5C04299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3981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51 – Urapidil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E2F14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Delfarma Sp. z o.o.</w:t>
            </w:r>
          </w:p>
          <w:p w14:paraId="0A20D6C1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Św. Teresy od Dzieciątka Jezus 111</w:t>
            </w:r>
          </w:p>
          <w:p w14:paraId="28DB5E57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91-222 Łódź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EFA3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- 447.65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2A656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447,65</w:t>
            </w:r>
          </w:p>
        </w:tc>
      </w:tr>
      <w:tr w:rsidR="00972DBA" w:rsidRPr="00B96797" w14:paraId="7813AC67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BF8B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51 – Urapidil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27308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443C3DC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46BDB37A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B200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- 435.60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2B58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435,60</w:t>
            </w:r>
          </w:p>
        </w:tc>
      </w:tr>
      <w:tr w:rsidR="00972DBA" w:rsidRPr="00B96797" w14:paraId="65284366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9D8A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51 – Urapidil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9C54D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Tramco Sp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784684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F63091D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Wolskie, ul.</w:t>
            </w:r>
            <w:r>
              <w:rPr>
                <w:sz w:val="20"/>
                <w:szCs w:val="20"/>
              </w:rPr>
              <w:t xml:space="preserve"> </w:t>
            </w:r>
            <w:r w:rsidRPr="00784684">
              <w:rPr>
                <w:sz w:val="20"/>
                <w:szCs w:val="20"/>
              </w:rPr>
              <w:t>Wolska 14</w:t>
            </w:r>
          </w:p>
          <w:p w14:paraId="15619E3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05-860 Płochocin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E6CA1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- 406.65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A4A7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406,65</w:t>
            </w:r>
          </w:p>
        </w:tc>
      </w:tr>
      <w:tr w:rsidR="00972DBA" w:rsidRPr="00B96797" w14:paraId="1CAF46DF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E7D6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52 - Mizoprostolum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E31C9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Asclepios S.A.</w:t>
            </w:r>
          </w:p>
          <w:p w14:paraId="4C98C389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Hubska 44</w:t>
            </w:r>
          </w:p>
          <w:p w14:paraId="1B923E9B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50-502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87FF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3429D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5B50B783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979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52 - Mizoprostolum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9D5F0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5AA15BD6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7B4D001F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0AAE3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- 403.25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AE8C6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403,25</w:t>
            </w:r>
          </w:p>
        </w:tc>
      </w:tr>
      <w:tr w:rsidR="00972DBA" w:rsidRPr="00B96797" w14:paraId="21613B6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16A6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53 - Enzalutamidum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AB406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</w:t>
            </w:r>
            <w:r w:rsidRPr="00784684">
              <w:rPr>
                <w:b/>
                <w:bCs/>
                <w:sz w:val="20"/>
                <w:szCs w:val="20"/>
              </w:rPr>
              <w:t xml:space="preserve">stellas </w:t>
            </w:r>
            <w:r>
              <w:rPr>
                <w:b/>
                <w:bCs/>
                <w:sz w:val="20"/>
                <w:szCs w:val="20"/>
              </w:rPr>
              <w:t>P</w:t>
            </w:r>
            <w:r w:rsidRPr="00784684">
              <w:rPr>
                <w:b/>
                <w:bCs/>
                <w:sz w:val="20"/>
                <w:szCs w:val="20"/>
              </w:rPr>
              <w:t xml:space="preserve">harma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784684">
              <w:rPr>
                <w:b/>
                <w:bCs/>
                <w:sz w:val="20"/>
                <w:szCs w:val="20"/>
              </w:rPr>
              <w:t>p. z o.o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41591C3A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Ż</w:t>
            </w:r>
            <w:r w:rsidRPr="00784684">
              <w:rPr>
                <w:sz w:val="20"/>
                <w:szCs w:val="20"/>
              </w:rPr>
              <w:t xml:space="preserve">wirki i </w:t>
            </w:r>
            <w:r>
              <w:rPr>
                <w:sz w:val="20"/>
                <w:szCs w:val="20"/>
              </w:rPr>
              <w:t>W</w:t>
            </w:r>
            <w:r w:rsidRPr="00784684">
              <w:rPr>
                <w:sz w:val="20"/>
                <w:szCs w:val="20"/>
              </w:rPr>
              <w:t>igury 16 c</w:t>
            </w:r>
          </w:p>
          <w:p w14:paraId="129CB2F1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02-092 </w:t>
            </w:r>
            <w:r>
              <w:rPr>
                <w:sz w:val="20"/>
                <w:szCs w:val="20"/>
              </w:rPr>
              <w:t>Wa</w:t>
            </w:r>
            <w:r w:rsidRPr="00784684">
              <w:rPr>
                <w:sz w:val="20"/>
                <w:szCs w:val="20"/>
              </w:rPr>
              <w:t>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9812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D429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4C45CDD1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0CB5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54 - Ramimazolam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68CAC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Bialmed Sp. z o.o.</w:t>
            </w:r>
          </w:p>
          <w:p w14:paraId="097F6CD1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Kazimierzowska 46/48/35</w:t>
            </w:r>
          </w:p>
          <w:p w14:paraId="787E4897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02-546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3D1A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FA766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7AA40F4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5BBF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54 - Ramimazolam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9DCC8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8D7D8DF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1BA7B24A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F7B1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- 464.35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27374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464,35</w:t>
            </w:r>
          </w:p>
        </w:tc>
      </w:tr>
      <w:tr w:rsidR="00972DBA" w:rsidRPr="00B96797" w14:paraId="5577ACA6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A93A6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55 - Dimethyl fumarate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F092A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337F8380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3DE49DFE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DE09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E7127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2A40CC5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7411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56 - Nivolumab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8A83B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6D5AC4F6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ul. Krzemieniecka 120</w:t>
            </w:r>
          </w:p>
          <w:p w14:paraId="4E42EFED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B39E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A2957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7794369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C085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57 - Vinorelbnum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99AB3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Tramco Sp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784684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7F80805E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Wolskie, ul.</w:t>
            </w:r>
            <w:r>
              <w:rPr>
                <w:sz w:val="20"/>
                <w:szCs w:val="20"/>
              </w:rPr>
              <w:t xml:space="preserve"> </w:t>
            </w:r>
            <w:r w:rsidRPr="00784684">
              <w:rPr>
                <w:sz w:val="20"/>
                <w:szCs w:val="20"/>
              </w:rPr>
              <w:t>Wolska 14</w:t>
            </w:r>
          </w:p>
          <w:p w14:paraId="7FC990F4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05-860 Płochocin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AD5C0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7235A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3B63AA35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F4B9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57 - Vinorelbnum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2FEAC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Urtica Sp. z o.o.</w:t>
            </w:r>
          </w:p>
          <w:p w14:paraId="79F0F621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Krzemieniecka 120</w:t>
            </w:r>
          </w:p>
          <w:p w14:paraId="2C1F548A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AF20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- 472.35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48DE0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472,35</w:t>
            </w:r>
          </w:p>
        </w:tc>
      </w:tr>
      <w:tr w:rsidR="00972DBA" w:rsidRPr="00B96797" w14:paraId="5ED08022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994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57 - Vinorelbnum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72E50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4C9878F8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ul. </w:t>
            </w:r>
            <w:r w:rsidRPr="00784684">
              <w:rPr>
                <w:sz w:val="20"/>
                <w:szCs w:val="20"/>
              </w:rPr>
              <w:t>Pułaskiego 9</w:t>
            </w:r>
          </w:p>
          <w:p w14:paraId="1065ADFE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0B25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lastRenderedPageBreak/>
              <w:t>1 - Cena - 466.25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561E2E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466,25</w:t>
            </w:r>
          </w:p>
        </w:tc>
      </w:tr>
      <w:tr w:rsidR="00972DBA" w:rsidRPr="00B96797" w14:paraId="6985CEB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085B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57 - Vinorelbnum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7D1B7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2A2557E3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Szopienicka 77</w:t>
            </w:r>
          </w:p>
          <w:p w14:paraId="75A9636C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81CC4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- 462.20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49932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462,20</w:t>
            </w:r>
          </w:p>
        </w:tc>
      </w:tr>
      <w:tr w:rsidR="00972DBA" w:rsidRPr="00B96797" w14:paraId="0AD8C860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8C548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58 - Gemcitabine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543D4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Bialmed Sp. z o.o.</w:t>
            </w:r>
          </w:p>
          <w:p w14:paraId="365812B4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Kazimierzowska 46/48/35</w:t>
            </w:r>
          </w:p>
          <w:p w14:paraId="6BD25270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02-546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184B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BF17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366EB0D3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BB77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58 - Gemcitabine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9E044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Lek S.A.</w:t>
            </w:r>
          </w:p>
          <w:p w14:paraId="55ED6599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Podlipie 16</w:t>
            </w:r>
          </w:p>
          <w:p w14:paraId="0F5F70B5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95-010 Stryków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3863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- 455.10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13AEE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455,10</w:t>
            </w:r>
          </w:p>
        </w:tc>
      </w:tr>
      <w:tr w:rsidR="00972DBA" w:rsidRPr="00B96797" w14:paraId="33A623A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26BF0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59 - Mitomycinum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B57F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Genesis Pharm</w:t>
            </w:r>
            <w:r w:rsidRPr="00784684">
              <w:rPr>
                <w:b/>
                <w:bCs/>
                <w:sz w:val="20"/>
                <w:szCs w:val="20"/>
              </w:rPr>
              <w:t xml:space="preserve"> Sp. z o. o. Sp. </w:t>
            </w:r>
            <w:r>
              <w:rPr>
                <w:b/>
                <w:bCs/>
                <w:sz w:val="20"/>
                <w:szCs w:val="20"/>
              </w:rPr>
              <w:t>k</w:t>
            </w:r>
            <w:r w:rsidRPr="00784684">
              <w:rPr>
                <w:b/>
                <w:bCs/>
                <w:sz w:val="20"/>
                <w:szCs w:val="20"/>
              </w:rPr>
              <w:t>.</w:t>
            </w:r>
          </w:p>
          <w:p w14:paraId="4706A4C6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Obywatelska 128/152</w:t>
            </w:r>
          </w:p>
          <w:p w14:paraId="64EC1F63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94-104 Łódź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D028A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73F59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79F2EF1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2B43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59 - Mitomycinum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8165D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 xml:space="preserve">Medyk-Lek Panek </w:t>
            </w:r>
            <w:r>
              <w:rPr>
                <w:b/>
                <w:bCs/>
                <w:sz w:val="20"/>
                <w:szCs w:val="20"/>
              </w:rPr>
              <w:t>Sp. z o.o. Sp. k.</w:t>
            </w:r>
          </w:p>
          <w:p w14:paraId="4A3EE811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Pawła Włodkowica 2 c</w:t>
            </w:r>
          </w:p>
          <w:p w14:paraId="6A59BECC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03-262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98429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- 468.75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FC985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468,75</w:t>
            </w:r>
          </w:p>
        </w:tc>
      </w:tr>
      <w:tr w:rsidR="00972DBA" w:rsidRPr="00B96797" w14:paraId="65EE8921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B6E9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60 - Toksyna Botulinowa 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F89D3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Centrala Farmaceutyczna CEFARM S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784684">
              <w:rPr>
                <w:b/>
                <w:bCs/>
                <w:sz w:val="20"/>
                <w:szCs w:val="20"/>
              </w:rPr>
              <w:t>A</w:t>
            </w:r>
            <w:r>
              <w:rPr>
                <w:b/>
                <w:bCs/>
                <w:sz w:val="20"/>
                <w:szCs w:val="20"/>
              </w:rPr>
              <w:t>.</w:t>
            </w:r>
          </w:p>
          <w:p w14:paraId="3637492E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ul.</w:t>
            </w:r>
            <w:r>
              <w:rPr>
                <w:sz w:val="20"/>
                <w:szCs w:val="20"/>
              </w:rPr>
              <w:t xml:space="preserve"> </w:t>
            </w:r>
            <w:r w:rsidRPr="00784684">
              <w:rPr>
                <w:sz w:val="20"/>
                <w:szCs w:val="20"/>
              </w:rPr>
              <w:t>Jana Kazimierza 16</w:t>
            </w:r>
          </w:p>
          <w:p w14:paraId="01FF4846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01-248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461BF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6BEB2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7D2ED7B0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FA85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61 - Apalutamidum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A7E14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 xml:space="preserve">Janssen - Cilag Polska </w:t>
            </w:r>
            <w:r>
              <w:rPr>
                <w:b/>
                <w:bCs/>
                <w:sz w:val="20"/>
                <w:szCs w:val="20"/>
              </w:rPr>
              <w:t>S</w:t>
            </w:r>
            <w:r w:rsidRPr="00784684">
              <w:rPr>
                <w:b/>
                <w:bCs/>
                <w:sz w:val="20"/>
                <w:szCs w:val="20"/>
              </w:rPr>
              <w:t>p. z o.o.</w:t>
            </w:r>
          </w:p>
          <w:p w14:paraId="7783A8FE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Iłżecka 24/budynek F</w:t>
            </w:r>
          </w:p>
          <w:p w14:paraId="10F70F7D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02-135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9E195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013A8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075E1647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7BF8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62 - Paclitaxelum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1847B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Bialmed Sp. z o.o.</w:t>
            </w:r>
          </w:p>
          <w:p w14:paraId="24841CAE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Kazimierzowska 46/48/35</w:t>
            </w:r>
          </w:p>
          <w:p w14:paraId="7B4D0950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02-546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B348D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BF40C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20A2E4E2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951D3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62 - Paclitaxelum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4CFB1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Fresenius Kabi Polska Sp. z o.o.</w:t>
            </w:r>
          </w:p>
          <w:p w14:paraId="43706A14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Al. Jerozolimskie 134</w:t>
            </w:r>
          </w:p>
          <w:p w14:paraId="4AA2649F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02-305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AFC0E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- 485.00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48C31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485,00</w:t>
            </w:r>
          </w:p>
        </w:tc>
      </w:tr>
      <w:tr w:rsidR="00972DBA" w:rsidRPr="00B96797" w14:paraId="14E167B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3649B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Pakiet 62 - Paclitaxelum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75D9E" w14:textId="77777777" w:rsidR="00972DBA" w:rsidRPr="00784684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784684">
              <w:rPr>
                <w:b/>
                <w:bCs/>
                <w:sz w:val="20"/>
                <w:szCs w:val="20"/>
              </w:rPr>
              <w:t>Lek S.A.</w:t>
            </w:r>
          </w:p>
          <w:p w14:paraId="49BF6DA6" w14:textId="77777777" w:rsidR="00972DBA" w:rsidRPr="00784684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784684">
              <w:rPr>
                <w:sz w:val="20"/>
                <w:szCs w:val="20"/>
              </w:rPr>
              <w:t>Podlipie 16</w:t>
            </w:r>
          </w:p>
          <w:p w14:paraId="4FDE4309" w14:textId="77777777" w:rsidR="00972DBA" w:rsidRPr="00784684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95-010 Stryków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E7FEC" w14:textId="77777777" w:rsidR="00972DBA" w:rsidRPr="00784684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>1 - Cena - 357.30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E376E" w14:textId="77777777" w:rsidR="00972DBA" w:rsidRPr="00784684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784684">
              <w:rPr>
                <w:sz w:val="20"/>
                <w:szCs w:val="20"/>
              </w:rPr>
              <w:t xml:space="preserve">  357,30</w:t>
            </w:r>
          </w:p>
        </w:tc>
      </w:tr>
      <w:tr w:rsidR="00972DBA" w:rsidRPr="00B96797" w14:paraId="7AE10D73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53293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Pakiet 63 – Desflurane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1E960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6BE2D5A6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97FF1">
              <w:rPr>
                <w:sz w:val="20"/>
                <w:szCs w:val="20"/>
              </w:rPr>
              <w:t>Kruczkowskiego 8</w:t>
            </w:r>
          </w:p>
          <w:p w14:paraId="782B2FF8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00-380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C483D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C0B7A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26B592CB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DF595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Pakiet 64 - Ciprofloxacin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311E5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7BE263F1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97FF1">
              <w:rPr>
                <w:sz w:val="20"/>
                <w:szCs w:val="20"/>
              </w:rPr>
              <w:t>Szopienicka 77</w:t>
            </w:r>
          </w:p>
          <w:p w14:paraId="37210804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D57D9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FE3DF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B96797" w14:paraId="4542BDE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D32BD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Pakiet 64 - Ciprofloxacin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050F4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0FCE87BF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97FF1">
              <w:rPr>
                <w:sz w:val="20"/>
                <w:szCs w:val="20"/>
              </w:rPr>
              <w:t>Pułaskiego 9</w:t>
            </w:r>
          </w:p>
          <w:p w14:paraId="013A5B78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3BD19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- 486.35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A2BE4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486,35</w:t>
            </w:r>
          </w:p>
        </w:tc>
      </w:tr>
      <w:tr w:rsidR="00972DBA" w:rsidRPr="00F97FF1" w14:paraId="6BEC8AAC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BBB9B" w14:textId="77777777" w:rsidR="00972DBA" w:rsidRPr="00B96797" w:rsidRDefault="00972DBA" w:rsidP="00870AF8">
            <w:pPr>
              <w:spacing w:before="40" w:after="40" w:line="276" w:lineRule="auto"/>
              <w:rPr>
                <w:color w:val="000000"/>
                <w:sz w:val="22"/>
                <w:szCs w:val="22"/>
              </w:rPr>
            </w:pPr>
            <w:r w:rsidRPr="00B96797">
              <w:rPr>
                <w:sz w:val="22"/>
                <w:szCs w:val="22"/>
              </w:rPr>
              <w:t>Pakiet 64 - Ciprofloxacin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8F2BE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Tramco Sp</w:t>
            </w:r>
            <w:r>
              <w:rPr>
                <w:b/>
                <w:bCs/>
                <w:sz w:val="20"/>
                <w:szCs w:val="20"/>
              </w:rPr>
              <w:t>.</w:t>
            </w:r>
            <w:r w:rsidRPr="00F97FF1">
              <w:rPr>
                <w:b/>
                <w:bCs/>
                <w:sz w:val="20"/>
                <w:szCs w:val="20"/>
              </w:rPr>
              <w:t xml:space="preserve"> z o.o.</w:t>
            </w:r>
          </w:p>
          <w:p w14:paraId="1AE516CD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Wolskie, ul.</w:t>
            </w:r>
            <w:r>
              <w:rPr>
                <w:sz w:val="20"/>
                <w:szCs w:val="20"/>
              </w:rPr>
              <w:t xml:space="preserve"> </w:t>
            </w:r>
            <w:r w:rsidRPr="00F97FF1">
              <w:rPr>
                <w:sz w:val="20"/>
                <w:szCs w:val="20"/>
              </w:rPr>
              <w:t>Wolska 14</w:t>
            </w:r>
          </w:p>
          <w:p w14:paraId="61A87DA7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05-860 Płochocin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95EF0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- 485.20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BECE9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485,20</w:t>
            </w:r>
          </w:p>
        </w:tc>
      </w:tr>
      <w:tr w:rsidR="00972DBA" w:rsidRPr="00F97FF1" w14:paraId="746CB38C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0D534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Pakiet 64 - Ciprofloxacin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01B50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Urtica Sp. z o.o.</w:t>
            </w:r>
          </w:p>
          <w:p w14:paraId="1B348370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97FF1">
              <w:rPr>
                <w:sz w:val="20"/>
                <w:szCs w:val="20"/>
              </w:rPr>
              <w:t>Krzemieniecka 120</w:t>
            </w:r>
          </w:p>
          <w:p w14:paraId="48A31C14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9148A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- 379.30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5D3D7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379,30</w:t>
            </w:r>
          </w:p>
        </w:tc>
      </w:tr>
      <w:tr w:rsidR="00972DBA" w:rsidRPr="00F97FF1" w14:paraId="2351EA9C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0F6E7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Pakiet 65 - Leki IV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CA4E8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Lek S.A.</w:t>
            </w:r>
          </w:p>
          <w:p w14:paraId="66CF1978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97FF1">
              <w:rPr>
                <w:sz w:val="20"/>
                <w:szCs w:val="20"/>
              </w:rPr>
              <w:t>Podlipie 16</w:t>
            </w:r>
          </w:p>
          <w:p w14:paraId="3210EB7C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95-010 Stryków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6B42F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B5B7F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F97FF1" w14:paraId="23D1AD74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2237D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lastRenderedPageBreak/>
              <w:t>Pakiet 66 - Iomeprol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82A75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P.P.H.U. Specjał Sp. z o.o.</w:t>
            </w:r>
          </w:p>
          <w:p w14:paraId="48C19F3F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Aleja Jana Pawła II 80/5</w:t>
            </w:r>
          </w:p>
          <w:p w14:paraId="47071E6F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00-175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76D66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CE388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F97FF1" w14:paraId="72BA027E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F7F4D6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Pakiet 67 - Diclofenacum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88A55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Farmacol Logistyka Sp. z o.o.</w:t>
            </w:r>
          </w:p>
          <w:p w14:paraId="675FE1DA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97FF1">
              <w:rPr>
                <w:sz w:val="20"/>
                <w:szCs w:val="20"/>
              </w:rPr>
              <w:t>Szopienicka 77</w:t>
            </w:r>
          </w:p>
          <w:p w14:paraId="64685584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40-431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58352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9684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F97FF1" w14:paraId="3EF9940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92FC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Pakiet 67 - Diclofenacum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9A717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Salus International Sp. z o.o.</w:t>
            </w:r>
          </w:p>
          <w:p w14:paraId="2B6BD328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97FF1">
              <w:rPr>
                <w:sz w:val="20"/>
                <w:szCs w:val="20"/>
              </w:rPr>
              <w:t>Pułaskiego 9</w:t>
            </w:r>
          </w:p>
          <w:p w14:paraId="6290690A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40-273 Katowice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A97B9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- 490.20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B6E0B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490,20</w:t>
            </w:r>
          </w:p>
        </w:tc>
      </w:tr>
      <w:tr w:rsidR="00972DBA" w:rsidRPr="00F97FF1" w14:paraId="509A9A4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0D073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Pakiet 68 - Antybiotyki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98194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Urtica Sp. z o.o.</w:t>
            </w:r>
          </w:p>
          <w:p w14:paraId="2A2CCE47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97FF1">
              <w:rPr>
                <w:sz w:val="20"/>
                <w:szCs w:val="20"/>
              </w:rPr>
              <w:t>Krzemieniecka 120</w:t>
            </w:r>
          </w:p>
          <w:p w14:paraId="13F24686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83628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26E35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F97FF1" w14:paraId="3A808648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D8A61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Pakiet 69 - Enfortumabum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529D5B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 xml:space="preserve">Astellas Pharma Sp. </w:t>
            </w:r>
            <w:r>
              <w:rPr>
                <w:b/>
                <w:bCs/>
                <w:sz w:val="20"/>
                <w:szCs w:val="20"/>
              </w:rPr>
              <w:t>z o.o.</w:t>
            </w:r>
          </w:p>
          <w:p w14:paraId="6A6B7809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97FF1">
              <w:rPr>
                <w:sz w:val="20"/>
                <w:szCs w:val="20"/>
              </w:rPr>
              <w:t xml:space="preserve">Żwirki </w:t>
            </w:r>
            <w:r>
              <w:rPr>
                <w:sz w:val="20"/>
                <w:szCs w:val="20"/>
              </w:rPr>
              <w:t>i</w:t>
            </w:r>
            <w:r w:rsidRPr="00F97FF1">
              <w:rPr>
                <w:sz w:val="20"/>
                <w:szCs w:val="20"/>
              </w:rPr>
              <w:t xml:space="preserve"> Wigury 16 C</w:t>
            </w:r>
          </w:p>
          <w:p w14:paraId="37E8D227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02-092 Warszawa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2F6AF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E9395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500,00</w:t>
            </w:r>
          </w:p>
        </w:tc>
      </w:tr>
      <w:tr w:rsidR="00972DBA" w:rsidRPr="00F97FF1" w14:paraId="17156031" w14:textId="77777777" w:rsidTr="00870AF8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C591C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Pakiet 70 - Toksyna Botulinowa III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38906" w14:textId="77777777" w:rsidR="00972DBA" w:rsidRPr="00F97FF1" w:rsidRDefault="00972DBA" w:rsidP="00870AF8">
            <w:pPr>
              <w:spacing w:line="276" w:lineRule="auto"/>
              <w:rPr>
                <w:b/>
                <w:bCs/>
                <w:sz w:val="20"/>
                <w:szCs w:val="20"/>
              </w:rPr>
            </w:pPr>
            <w:r w:rsidRPr="00F97FF1">
              <w:rPr>
                <w:b/>
                <w:bCs/>
                <w:sz w:val="20"/>
                <w:szCs w:val="20"/>
              </w:rPr>
              <w:t>Urtica Sp. z o.o.</w:t>
            </w:r>
          </w:p>
          <w:p w14:paraId="510C7CC7" w14:textId="77777777" w:rsidR="00972DBA" w:rsidRPr="00F97FF1" w:rsidRDefault="00972DBA" w:rsidP="00870AF8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F97FF1">
              <w:rPr>
                <w:sz w:val="20"/>
                <w:szCs w:val="20"/>
              </w:rPr>
              <w:t>Krzemieniecka 120</w:t>
            </w:r>
          </w:p>
          <w:p w14:paraId="671BB0B6" w14:textId="77777777" w:rsidR="00972DBA" w:rsidRPr="00F97FF1" w:rsidRDefault="00972DBA" w:rsidP="00870AF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54-640 Wrocław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72ED4" w14:textId="77777777" w:rsidR="00972DBA" w:rsidRPr="00F97FF1" w:rsidRDefault="00972DBA" w:rsidP="00870AF8">
            <w:pPr>
              <w:spacing w:before="40" w:after="40" w:line="276" w:lineRule="auto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>1 - Cena - 500.00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C4665" w14:textId="77777777" w:rsidR="00972DBA" w:rsidRPr="00F97FF1" w:rsidRDefault="00972DBA" w:rsidP="00870AF8">
            <w:pPr>
              <w:spacing w:line="276" w:lineRule="auto"/>
              <w:jc w:val="center"/>
              <w:rPr>
                <w:color w:val="000000"/>
                <w:sz w:val="20"/>
                <w:szCs w:val="20"/>
              </w:rPr>
            </w:pPr>
            <w:r w:rsidRPr="00F97FF1">
              <w:rPr>
                <w:sz w:val="20"/>
                <w:szCs w:val="20"/>
              </w:rPr>
              <w:t xml:space="preserve">  500,00</w:t>
            </w:r>
          </w:p>
        </w:tc>
      </w:tr>
    </w:tbl>
    <w:p w14:paraId="40B82602" w14:textId="2F576EE1" w:rsidR="00972DBA" w:rsidRPr="00972DBA" w:rsidRDefault="00972DBA" w:rsidP="00972DBA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</w:p>
    <w:sectPr w:rsidR="00972DBA" w:rsidRPr="00972DBA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381E95" w14:textId="77777777" w:rsidR="00D11F7D" w:rsidRDefault="00D11F7D">
      <w:r>
        <w:separator/>
      </w:r>
    </w:p>
  </w:endnote>
  <w:endnote w:type="continuationSeparator" w:id="0">
    <w:p w14:paraId="35A8F996" w14:textId="77777777" w:rsidR="00D11F7D" w:rsidRDefault="00D11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F64E4A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B30A8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6A792F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BEEBB9" w14:textId="7DFC7AB3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30C0C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D3B90C" w14:textId="77777777" w:rsidR="00D11F7D" w:rsidRDefault="00D11F7D">
      <w:r>
        <w:separator/>
      </w:r>
    </w:p>
  </w:footnote>
  <w:footnote w:type="continuationSeparator" w:id="0">
    <w:p w14:paraId="707DABFF" w14:textId="77777777" w:rsidR="00D11F7D" w:rsidRDefault="00D11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B9DD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771FF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D04CE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11F7D"/>
    <w:rsid w:val="0000250F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C1C7A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03A0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2DBA"/>
    <w:rsid w:val="0097748A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11F7D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224997"/>
  <w15:chartTrackingRefBased/>
  <w15:docId w15:val="{102801A0-A54F-4C36-9E21-560D2E602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72DB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17</Pages>
  <Words>3806</Words>
  <Characters>21112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2024-11-18T12:08:00Z</cp:lastPrinted>
  <dcterms:created xsi:type="dcterms:W3CDTF">2024-11-18T12:03:00Z</dcterms:created>
  <dcterms:modified xsi:type="dcterms:W3CDTF">2024-11-19T14:01:00Z</dcterms:modified>
</cp:coreProperties>
</file>