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CA5B6" w14:textId="31F21773" w:rsidR="00EB1359" w:rsidRPr="003261E7" w:rsidRDefault="00850861" w:rsidP="00EB1359">
      <w:pPr>
        <w:spacing w:after="240"/>
        <w:jc w:val="right"/>
        <w:rPr>
          <w:sz w:val="22"/>
          <w:szCs w:val="22"/>
        </w:rPr>
      </w:pPr>
      <w:r w:rsidRPr="0085086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36AD2">
        <w:rPr>
          <w:sz w:val="22"/>
          <w:szCs w:val="22"/>
        </w:rPr>
        <w:t>19.11.2024</w:t>
      </w:r>
    </w:p>
    <w:p w14:paraId="38FDFCC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2D81B78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7A279A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F21B1D7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AB0827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8D7F03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F26AF43" w14:textId="1C45386A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D02D64">
        <w:rPr>
          <w:b/>
          <w:sz w:val="28"/>
          <w:szCs w:val="24"/>
        </w:rPr>
        <w:t>ÓW</w:t>
      </w:r>
      <w:r>
        <w:rPr>
          <w:b/>
          <w:sz w:val="28"/>
          <w:szCs w:val="24"/>
        </w:rPr>
        <w:t xml:space="preserve"> </w:t>
      </w:r>
      <w:r w:rsidR="00D02D64">
        <w:rPr>
          <w:b/>
          <w:sz w:val="28"/>
          <w:szCs w:val="24"/>
        </w:rPr>
        <w:t>1, 2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50861" w:rsidRPr="003261E7" w14:paraId="513B959C" w14:textId="77777777" w:rsidTr="002A08D3">
        <w:trPr>
          <w:trHeight w:val="638"/>
        </w:trPr>
        <w:tc>
          <w:tcPr>
            <w:tcW w:w="959" w:type="dxa"/>
            <w:shd w:val="clear" w:color="auto" w:fill="auto"/>
          </w:tcPr>
          <w:p w14:paraId="0A1E9C46" w14:textId="77777777" w:rsidR="00850861" w:rsidRPr="003261E7" w:rsidRDefault="00850861" w:rsidP="002A08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5DD184" w14:textId="717F97BB" w:rsidR="00850861" w:rsidRPr="003261E7" w:rsidRDefault="00850861" w:rsidP="002A08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0861">
              <w:rPr>
                <w:sz w:val="22"/>
                <w:szCs w:val="22"/>
              </w:rPr>
              <w:t>podstawowy</w:t>
            </w:r>
            <w:r w:rsidR="00D02D64">
              <w:rPr>
                <w:sz w:val="22"/>
                <w:szCs w:val="22"/>
              </w:rPr>
              <w:t>m</w:t>
            </w:r>
            <w:r w:rsidRPr="00850861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02D64">
              <w:rPr>
                <w:b/>
                <w:bCs/>
                <w:i/>
                <w:iCs/>
                <w:sz w:val="22"/>
                <w:szCs w:val="22"/>
              </w:rPr>
              <w:t>Zakup i dostawa środków dezynfekcyjnych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50861">
              <w:rPr>
                <w:b/>
                <w:sz w:val="22"/>
                <w:szCs w:val="22"/>
              </w:rPr>
              <w:t>ZP/53/2024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E767A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9802D5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5572004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A741E03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79389B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036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382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BF6010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50861" w:rsidRPr="00EB1359" w14:paraId="008F2ADF" w14:textId="77777777" w:rsidTr="00D02D64">
        <w:trPr>
          <w:trHeight w:val="226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4535" w14:textId="77777777" w:rsidR="00850861" w:rsidRPr="00710915" w:rsidRDefault="00850861" w:rsidP="002A08D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5086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F067" w14:textId="77777777" w:rsidR="00850861" w:rsidRPr="00EB1359" w:rsidRDefault="00850861" w:rsidP="002A08D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50861">
              <w:rPr>
                <w:b/>
                <w:sz w:val="22"/>
                <w:szCs w:val="22"/>
              </w:rPr>
              <w:t>Pakiet 1 - Środki dezynfekcyjne do powierzchni</w:t>
            </w:r>
          </w:p>
          <w:p w14:paraId="7A385357" w14:textId="77777777" w:rsidR="00850861" w:rsidRPr="00D02D64" w:rsidRDefault="00850861" w:rsidP="002A08D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D02D64">
              <w:rPr>
                <w:sz w:val="22"/>
                <w:szCs w:val="22"/>
                <w:u w:val="single"/>
              </w:rPr>
              <w:t>Uzasadnienie prawne:</w:t>
            </w:r>
          </w:p>
          <w:p w14:paraId="5DE22C16" w14:textId="2B1B7FE4" w:rsidR="00850861" w:rsidRDefault="00D02D64" w:rsidP="002A08D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Pzp - </w:t>
            </w:r>
            <w:r w:rsidR="00850861" w:rsidRPr="00850861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="00850861" w:rsidRPr="00850861">
              <w:rPr>
                <w:sz w:val="22"/>
                <w:szCs w:val="22"/>
              </w:rPr>
              <w:t>w postępowaniu albo oferty podlegały odrzuceniu</w:t>
            </w:r>
          </w:p>
          <w:p w14:paraId="48C22F05" w14:textId="77777777" w:rsidR="00850861" w:rsidRPr="00D02D64" w:rsidRDefault="00850861" w:rsidP="002A08D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D02D64">
              <w:rPr>
                <w:sz w:val="22"/>
                <w:szCs w:val="22"/>
                <w:u w:val="single"/>
              </w:rPr>
              <w:t>Uzasadnienie faktyczne:</w:t>
            </w:r>
          </w:p>
          <w:p w14:paraId="5C92A34A" w14:textId="58558905" w:rsidR="00850861" w:rsidRPr="00EB1359" w:rsidRDefault="00850861" w:rsidP="002A08D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50861">
              <w:rPr>
                <w:sz w:val="22"/>
                <w:szCs w:val="22"/>
              </w:rPr>
              <w:t>Wszystkie złożone oferty podlegały odrzuceniu na podstawie Art. 226 ust. 1 pkt 5 ustawy Pzp oraz na podstawie Art. 226 ust. 1 pkt 2 lit. c ustawy Pzp</w:t>
            </w:r>
          </w:p>
        </w:tc>
      </w:tr>
      <w:tr w:rsidR="00850861" w:rsidRPr="00EB1359" w14:paraId="18D0C057" w14:textId="77777777" w:rsidTr="00D02D64">
        <w:trPr>
          <w:trHeight w:val="22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7073" w14:textId="77777777" w:rsidR="00850861" w:rsidRPr="00710915" w:rsidRDefault="00850861" w:rsidP="002A08D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5086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B189" w14:textId="77777777" w:rsidR="00850861" w:rsidRPr="00EB1359" w:rsidRDefault="00850861" w:rsidP="002A08D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50861">
              <w:rPr>
                <w:b/>
                <w:sz w:val="22"/>
                <w:szCs w:val="22"/>
              </w:rPr>
              <w:t>Pakiet 2 - Preparaty do mycia i dezynfekcji</w:t>
            </w:r>
          </w:p>
          <w:p w14:paraId="2401BE3C" w14:textId="77777777" w:rsidR="00850861" w:rsidRPr="00D02D64" w:rsidRDefault="00850861" w:rsidP="002A08D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D02D64">
              <w:rPr>
                <w:sz w:val="22"/>
                <w:szCs w:val="22"/>
                <w:u w:val="single"/>
              </w:rPr>
              <w:t>Uzasadnienie prawne:</w:t>
            </w:r>
          </w:p>
          <w:p w14:paraId="71EBBD57" w14:textId="7F3E2FCE" w:rsidR="00850861" w:rsidRDefault="00D02D64" w:rsidP="002A08D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Pzp - </w:t>
            </w:r>
            <w:r w:rsidR="00850861" w:rsidRPr="00850861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="00850861" w:rsidRPr="00850861">
              <w:rPr>
                <w:sz w:val="22"/>
                <w:szCs w:val="22"/>
              </w:rPr>
              <w:t>w postępowaniu albo oferty podlegały odrzuceniu</w:t>
            </w:r>
          </w:p>
          <w:p w14:paraId="7BCB9F9F" w14:textId="77777777" w:rsidR="00850861" w:rsidRPr="00D02D64" w:rsidRDefault="00850861" w:rsidP="002A08D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D02D64">
              <w:rPr>
                <w:sz w:val="22"/>
                <w:szCs w:val="22"/>
                <w:u w:val="single"/>
              </w:rPr>
              <w:t>Uzasadnienie faktyczne:</w:t>
            </w:r>
          </w:p>
          <w:p w14:paraId="4DB7A20E" w14:textId="77777777" w:rsidR="00850861" w:rsidRPr="00EB1359" w:rsidRDefault="00850861" w:rsidP="002A08D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50861">
              <w:rPr>
                <w:sz w:val="22"/>
                <w:szCs w:val="22"/>
              </w:rPr>
              <w:t>Jedyna złożona oferta podlegała odrzuceniu na podstawie Art. 226 ust. 1 pkt 5 ustawy Pzp. - treść oferty jest niezgodna z warunkami zamówienia.</w:t>
            </w:r>
          </w:p>
        </w:tc>
      </w:tr>
    </w:tbl>
    <w:p w14:paraId="1B6F8780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BECA5" w14:textId="77777777" w:rsidR="00850861" w:rsidRDefault="00850861" w:rsidP="00850861">
      <w:r>
        <w:separator/>
      </w:r>
    </w:p>
  </w:endnote>
  <w:endnote w:type="continuationSeparator" w:id="0">
    <w:p w14:paraId="1C9189B0" w14:textId="77777777" w:rsidR="00850861" w:rsidRDefault="00850861" w:rsidP="0085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EC030" w14:textId="77777777" w:rsidR="00850861" w:rsidRDefault="008508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71244" w14:textId="77777777" w:rsidR="00850861" w:rsidRDefault="008508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FBB24" w14:textId="77777777" w:rsidR="00850861" w:rsidRDefault="008508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2227A" w14:textId="77777777" w:rsidR="00850861" w:rsidRDefault="00850861" w:rsidP="00850861">
      <w:r>
        <w:separator/>
      </w:r>
    </w:p>
  </w:footnote>
  <w:footnote w:type="continuationSeparator" w:id="0">
    <w:p w14:paraId="378BFD49" w14:textId="77777777" w:rsidR="00850861" w:rsidRDefault="00850861" w:rsidP="00850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594F5" w14:textId="77777777" w:rsidR="00850861" w:rsidRDefault="00850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30C40" w14:textId="77777777" w:rsidR="00850861" w:rsidRDefault="00850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1FF70" w14:textId="77777777" w:rsidR="00850861" w:rsidRDefault="008508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D27"/>
    <w:rsid w:val="0000250F"/>
    <w:rsid w:val="00010B31"/>
    <w:rsid w:val="00104963"/>
    <w:rsid w:val="00150F65"/>
    <w:rsid w:val="00336AD2"/>
    <w:rsid w:val="00775DAE"/>
    <w:rsid w:val="00823326"/>
    <w:rsid w:val="00850861"/>
    <w:rsid w:val="00856A3E"/>
    <w:rsid w:val="00894412"/>
    <w:rsid w:val="009462DF"/>
    <w:rsid w:val="009500EB"/>
    <w:rsid w:val="00993EFC"/>
    <w:rsid w:val="00AB3E72"/>
    <w:rsid w:val="00AC1A4B"/>
    <w:rsid w:val="00D02D64"/>
    <w:rsid w:val="00D41670"/>
    <w:rsid w:val="00D44D12"/>
    <w:rsid w:val="00E403D2"/>
    <w:rsid w:val="00E742E3"/>
    <w:rsid w:val="00EB1359"/>
    <w:rsid w:val="00EE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2F910"/>
  <w15:chartTrackingRefBased/>
  <w15:docId w15:val="{E3A981E2-3AC9-4102-B73D-21B56AA9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50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50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207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2024-11-13T10:10:00Z</dcterms:created>
  <dcterms:modified xsi:type="dcterms:W3CDTF">2024-11-19T13:47:00Z</dcterms:modified>
</cp:coreProperties>
</file>