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77B6B" w14:textId="2EA2ECD2" w:rsidR="00FB7F50" w:rsidRPr="002245BE" w:rsidRDefault="00036C9C" w:rsidP="00CE0799">
      <w:pPr>
        <w:spacing w:after="240"/>
        <w:jc w:val="right"/>
        <w:rPr>
          <w:sz w:val="22"/>
          <w:szCs w:val="22"/>
        </w:rPr>
      </w:pPr>
      <w:bookmarkStart w:id="0" w:name="_Hlk53520193"/>
      <w:r w:rsidRPr="00036C9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950D1">
        <w:rPr>
          <w:sz w:val="22"/>
          <w:szCs w:val="22"/>
        </w:rPr>
        <w:t>19.11.2024r.</w:t>
      </w:r>
    </w:p>
    <w:p w14:paraId="3E56A617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D2EA19D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20FAD509" w14:textId="77777777" w:rsidR="002032C0" w:rsidRPr="002032C0" w:rsidRDefault="002032C0" w:rsidP="002032C0">
      <w:r w:rsidRPr="002032C0">
        <w:t>ul. Prądnicka 35-37</w:t>
      </w:r>
    </w:p>
    <w:p w14:paraId="51CB7B4E" w14:textId="77777777" w:rsidR="002032C0" w:rsidRPr="002032C0" w:rsidRDefault="002032C0" w:rsidP="002032C0">
      <w:r w:rsidRPr="002032C0">
        <w:t>31-202 Kraków</w:t>
      </w:r>
    </w:p>
    <w:p w14:paraId="064652A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2DD990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36C9C" w:rsidRPr="00607F9B" w14:paraId="426820E5" w14:textId="77777777" w:rsidTr="002A08D3">
        <w:trPr>
          <w:trHeight w:val="638"/>
        </w:trPr>
        <w:tc>
          <w:tcPr>
            <w:tcW w:w="959" w:type="dxa"/>
            <w:shd w:val="clear" w:color="auto" w:fill="auto"/>
          </w:tcPr>
          <w:p w14:paraId="1A454D09" w14:textId="77777777" w:rsidR="00036C9C" w:rsidRPr="00607F9B" w:rsidRDefault="00036C9C" w:rsidP="002A08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A9066B" w14:textId="088B5B94" w:rsidR="00036C9C" w:rsidRPr="00607F9B" w:rsidRDefault="00036C9C" w:rsidP="002A08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36C9C">
              <w:rPr>
                <w:sz w:val="22"/>
                <w:szCs w:val="22"/>
              </w:rPr>
              <w:t>podstawowy</w:t>
            </w:r>
            <w:r w:rsidR="00CE0799">
              <w:rPr>
                <w:sz w:val="22"/>
                <w:szCs w:val="22"/>
              </w:rPr>
              <w:t>m</w:t>
            </w:r>
            <w:r w:rsidRPr="00036C9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0799">
              <w:rPr>
                <w:b/>
                <w:bCs/>
                <w:i/>
                <w:iCs/>
                <w:sz w:val="22"/>
                <w:szCs w:val="22"/>
              </w:rPr>
              <w:t>Zakup i dostawa środków dezynfekcyjnych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6C9C">
              <w:rPr>
                <w:b/>
                <w:sz w:val="22"/>
                <w:szCs w:val="22"/>
              </w:rPr>
              <w:t>ZP/53/2024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FC2CBE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36C9C" w14:paraId="618ACDCF" w14:textId="77777777" w:rsidTr="00CE0799">
        <w:trPr>
          <w:cantSplit/>
          <w:trHeight w:val="1857"/>
        </w:trPr>
        <w:tc>
          <w:tcPr>
            <w:tcW w:w="9072" w:type="dxa"/>
          </w:tcPr>
          <w:p w14:paraId="5F164206" w14:textId="77777777" w:rsidR="00036C9C" w:rsidRPr="00CE0799" w:rsidRDefault="00036C9C" w:rsidP="002A08D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0799">
              <w:rPr>
                <w:b/>
                <w:sz w:val="22"/>
                <w:szCs w:val="22"/>
              </w:rPr>
              <w:t>Olympus Polska Sp. z o.o.</w:t>
            </w:r>
          </w:p>
          <w:p w14:paraId="73EFD4D7" w14:textId="77777777" w:rsidR="00036C9C" w:rsidRPr="00CE0799" w:rsidRDefault="00036C9C" w:rsidP="002A08D3">
            <w:pPr>
              <w:jc w:val="both"/>
              <w:rPr>
                <w:bCs/>
                <w:sz w:val="22"/>
                <w:szCs w:val="22"/>
              </w:rPr>
            </w:pPr>
            <w:r w:rsidRPr="00CE0799">
              <w:rPr>
                <w:bCs/>
                <w:sz w:val="22"/>
                <w:szCs w:val="22"/>
              </w:rPr>
              <w:t xml:space="preserve">ul. Wynalazek 1 </w:t>
            </w:r>
          </w:p>
          <w:p w14:paraId="52C53530" w14:textId="77777777" w:rsidR="00036C9C" w:rsidRPr="00CE0799" w:rsidRDefault="00036C9C" w:rsidP="002A08D3">
            <w:pPr>
              <w:jc w:val="both"/>
              <w:rPr>
                <w:bCs/>
                <w:sz w:val="22"/>
                <w:szCs w:val="22"/>
              </w:rPr>
            </w:pPr>
            <w:r w:rsidRPr="00CE0799">
              <w:rPr>
                <w:bCs/>
                <w:sz w:val="22"/>
                <w:szCs w:val="22"/>
              </w:rPr>
              <w:t>02-677 Warszawa</w:t>
            </w:r>
          </w:p>
          <w:p w14:paraId="0E06EE4B" w14:textId="1057160C" w:rsidR="00036C9C" w:rsidRPr="00CE0799" w:rsidRDefault="00036C9C" w:rsidP="002A08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E0799">
              <w:rPr>
                <w:sz w:val="22"/>
                <w:szCs w:val="22"/>
              </w:rPr>
              <w:t xml:space="preserve">Pakiet 3 - Środki dezynfekujące ENDODIS do myjki-dezynfektora do endoskopów Olympus Mini ETD 2 </w:t>
            </w:r>
          </w:p>
          <w:p w14:paraId="325427E2" w14:textId="46BC8CBF" w:rsidR="00036C9C" w:rsidRPr="00CE0799" w:rsidRDefault="00036C9C" w:rsidP="00CE07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E0799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CE0799">
              <w:rPr>
                <w:color w:val="000000"/>
                <w:sz w:val="22"/>
                <w:szCs w:val="22"/>
              </w:rPr>
              <w:t>:</w:t>
            </w:r>
            <w:r w:rsidR="00CE0799" w:rsidRPr="00CE0799">
              <w:rPr>
                <w:color w:val="000000"/>
                <w:sz w:val="22"/>
                <w:szCs w:val="22"/>
              </w:rPr>
              <w:t xml:space="preserve"> </w:t>
            </w:r>
            <w:r w:rsidRPr="00CE0799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036C9C" w14:paraId="28D6E154" w14:textId="77777777" w:rsidTr="00CE0799">
        <w:trPr>
          <w:cantSplit/>
          <w:trHeight w:val="1701"/>
        </w:trPr>
        <w:tc>
          <w:tcPr>
            <w:tcW w:w="9072" w:type="dxa"/>
          </w:tcPr>
          <w:p w14:paraId="25066DB2" w14:textId="77777777" w:rsidR="00036C9C" w:rsidRPr="00CE0799" w:rsidRDefault="00036C9C" w:rsidP="002A08D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0799">
              <w:rPr>
                <w:b/>
                <w:sz w:val="22"/>
                <w:szCs w:val="22"/>
              </w:rPr>
              <w:t>Centrum Zaopatrzenia Medycznego "Cezal" SA Wrocław</w:t>
            </w:r>
          </w:p>
          <w:p w14:paraId="02AB03EF" w14:textId="075136F0" w:rsidR="00036C9C" w:rsidRPr="00CE0799" w:rsidRDefault="00CE0799" w:rsidP="002A08D3">
            <w:pPr>
              <w:jc w:val="both"/>
              <w:rPr>
                <w:bCs/>
                <w:sz w:val="22"/>
                <w:szCs w:val="22"/>
              </w:rPr>
            </w:pPr>
            <w:r w:rsidRPr="00CE0799">
              <w:rPr>
                <w:bCs/>
                <w:sz w:val="22"/>
                <w:szCs w:val="22"/>
              </w:rPr>
              <w:t xml:space="preserve">ul. </w:t>
            </w:r>
            <w:r w:rsidR="00036C9C" w:rsidRPr="00CE0799">
              <w:rPr>
                <w:bCs/>
                <w:sz w:val="22"/>
                <w:szCs w:val="22"/>
              </w:rPr>
              <w:t xml:space="preserve">Balicka 117 </w:t>
            </w:r>
          </w:p>
          <w:p w14:paraId="75C29920" w14:textId="77777777" w:rsidR="00036C9C" w:rsidRPr="00CE0799" w:rsidRDefault="00036C9C" w:rsidP="002A08D3">
            <w:pPr>
              <w:jc w:val="both"/>
              <w:rPr>
                <w:bCs/>
                <w:sz w:val="22"/>
                <w:szCs w:val="22"/>
              </w:rPr>
            </w:pPr>
            <w:r w:rsidRPr="00CE0799">
              <w:rPr>
                <w:bCs/>
                <w:sz w:val="22"/>
                <w:szCs w:val="22"/>
              </w:rPr>
              <w:t>30-149 Kraków</w:t>
            </w:r>
          </w:p>
          <w:p w14:paraId="59C16D81" w14:textId="51B5394D" w:rsidR="00036C9C" w:rsidRPr="00CE0799" w:rsidRDefault="00036C9C" w:rsidP="002A08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E0799">
              <w:rPr>
                <w:sz w:val="22"/>
                <w:szCs w:val="22"/>
              </w:rPr>
              <w:t xml:space="preserve">Pakiet 4 - Preparaty do mycia i dezynfekcji sprzętu endoskopowego i anestezjologicznego </w:t>
            </w:r>
          </w:p>
          <w:p w14:paraId="5709AA4B" w14:textId="4A70608A" w:rsidR="00036C9C" w:rsidRPr="00CE0799" w:rsidRDefault="00036C9C" w:rsidP="00CE07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E0799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CE0799">
              <w:rPr>
                <w:color w:val="000000"/>
                <w:sz w:val="22"/>
                <w:szCs w:val="22"/>
              </w:rPr>
              <w:t>:</w:t>
            </w:r>
            <w:r w:rsidR="00CE0799" w:rsidRPr="00CE0799">
              <w:rPr>
                <w:color w:val="000000"/>
                <w:sz w:val="22"/>
                <w:szCs w:val="22"/>
              </w:rPr>
              <w:t xml:space="preserve"> </w:t>
            </w:r>
            <w:r w:rsidRPr="00CE0799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036C9C" w14:paraId="7EE4992B" w14:textId="77777777" w:rsidTr="00CE0799">
        <w:trPr>
          <w:cantSplit/>
          <w:trHeight w:val="1683"/>
        </w:trPr>
        <w:tc>
          <w:tcPr>
            <w:tcW w:w="9072" w:type="dxa"/>
          </w:tcPr>
          <w:p w14:paraId="568F2470" w14:textId="77777777" w:rsidR="00036C9C" w:rsidRPr="00CE0799" w:rsidRDefault="00036C9C" w:rsidP="002A08D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0799">
              <w:rPr>
                <w:b/>
                <w:sz w:val="22"/>
                <w:szCs w:val="22"/>
              </w:rPr>
              <w:t>Centrum Zaopatrzenia Medycznego "Cezal" SA Wrocław</w:t>
            </w:r>
          </w:p>
          <w:p w14:paraId="4C75BD1F" w14:textId="05173540" w:rsidR="00036C9C" w:rsidRPr="00CE0799" w:rsidRDefault="00CE0799" w:rsidP="002A08D3">
            <w:pPr>
              <w:jc w:val="both"/>
              <w:rPr>
                <w:bCs/>
                <w:sz w:val="22"/>
                <w:szCs w:val="22"/>
              </w:rPr>
            </w:pPr>
            <w:r w:rsidRPr="00CE0799">
              <w:rPr>
                <w:bCs/>
                <w:sz w:val="22"/>
                <w:szCs w:val="22"/>
              </w:rPr>
              <w:t xml:space="preserve">ul. </w:t>
            </w:r>
            <w:r w:rsidR="00036C9C" w:rsidRPr="00CE0799">
              <w:rPr>
                <w:bCs/>
                <w:sz w:val="22"/>
                <w:szCs w:val="22"/>
              </w:rPr>
              <w:t xml:space="preserve">Balicka 117 </w:t>
            </w:r>
          </w:p>
          <w:p w14:paraId="5BE51F55" w14:textId="77777777" w:rsidR="00036C9C" w:rsidRPr="00CE0799" w:rsidRDefault="00036C9C" w:rsidP="002A08D3">
            <w:pPr>
              <w:jc w:val="both"/>
              <w:rPr>
                <w:bCs/>
                <w:sz w:val="22"/>
                <w:szCs w:val="22"/>
              </w:rPr>
            </w:pPr>
            <w:r w:rsidRPr="00CE0799">
              <w:rPr>
                <w:bCs/>
                <w:sz w:val="22"/>
                <w:szCs w:val="22"/>
              </w:rPr>
              <w:t>30-149 Kraków</w:t>
            </w:r>
          </w:p>
          <w:p w14:paraId="3293D615" w14:textId="7B9D1BA9" w:rsidR="00036C9C" w:rsidRPr="00CE0799" w:rsidRDefault="00036C9C" w:rsidP="002A08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E0799">
              <w:rPr>
                <w:sz w:val="22"/>
                <w:szCs w:val="22"/>
              </w:rPr>
              <w:t xml:space="preserve">Pakiet 5 - Preparat sporobójczy do dezynfekcji videonasofiberoskopu </w:t>
            </w:r>
          </w:p>
          <w:p w14:paraId="524A13C0" w14:textId="15B599DA" w:rsidR="00036C9C" w:rsidRPr="00CE0799" w:rsidRDefault="00036C9C" w:rsidP="00CE07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E0799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CE0799">
              <w:rPr>
                <w:color w:val="000000"/>
                <w:sz w:val="22"/>
                <w:szCs w:val="22"/>
              </w:rPr>
              <w:t>:</w:t>
            </w:r>
            <w:r w:rsidR="0011623D">
              <w:rPr>
                <w:color w:val="000000"/>
                <w:sz w:val="22"/>
                <w:szCs w:val="22"/>
              </w:rPr>
              <w:t xml:space="preserve"> </w:t>
            </w:r>
            <w:r w:rsidRPr="00CE0799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22D5007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2551"/>
        <w:gridCol w:w="1985"/>
        <w:gridCol w:w="1276"/>
      </w:tblGrid>
      <w:tr w:rsidR="00211A34" w:rsidRPr="00834EF4" w14:paraId="0AB3DB8A" w14:textId="77777777" w:rsidTr="00CE0799">
        <w:trPr>
          <w:trHeight w:val="595"/>
        </w:trPr>
        <w:tc>
          <w:tcPr>
            <w:tcW w:w="3261" w:type="dxa"/>
            <w:shd w:val="clear" w:color="auto" w:fill="F3F3F3"/>
            <w:vAlign w:val="center"/>
          </w:tcPr>
          <w:p w14:paraId="607F4977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E324695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551" w:type="dxa"/>
            <w:shd w:val="clear" w:color="auto" w:fill="F3F3F3"/>
          </w:tcPr>
          <w:p w14:paraId="39CA684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14:paraId="250EE40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474DB20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036C9C" w:rsidRPr="00834EF4" w14:paraId="20F020FD" w14:textId="77777777" w:rsidTr="00CE0799">
        <w:tc>
          <w:tcPr>
            <w:tcW w:w="3261" w:type="dxa"/>
            <w:shd w:val="clear" w:color="auto" w:fill="auto"/>
          </w:tcPr>
          <w:p w14:paraId="30F9EF90" w14:textId="6CB7E022" w:rsidR="00036C9C" w:rsidRPr="00211A34" w:rsidRDefault="00036C9C" w:rsidP="002A08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Pakiet 3 - Środki dezynfekujące ENDODIS do myjki-dezynfektora do endoskopów Olympus Mini ETD 2</w:t>
            </w:r>
          </w:p>
        </w:tc>
        <w:tc>
          <w:tcPr>
            <w:tcW w:w="2551" w:type="dxa"/>
            <w:shd w:val="clear" w:color="auto" w:fill="auto"/>
          </w:tcPr>
          <w:p w14:paraId="7F682427" w14:textId="77777777" w:rsidR="00036C9C" w:rsidRPr="00211A34" w:rsidRDefault="00036C9C" w:rsidP="002A08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6C9C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593FD8E3" w14:textId="77777777" w:rsidR="00036C9C" w:rsidRPr="00211A34" w:rsidRDefault="00036C9C" w:rsidP="002A08D3">
            <w:pPr>
              <w:rPr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6C9C">
              <w:rPr>
                <w:sz w:val="20"/>
                <w:szCs w:val="20"/>
              </w:rPr>
              <w:t>1</w:t>
            </w:r>
          </w:p>
          <w:p w14:paraId="01706BE3" w14:textId="77777777" w:rsidR="00036C9C" w:rsidRPr="00211A34" w:rsidRDefault="00036C9C" w:rsidP="002A08D3">
            <w:pPr>
              <w:spacing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6C9C">
              <w:rPr>
                <w:sz w:val="20"/>
                <w:szCs w:val="20"/>
              </w:rPr>
              <w:t>Warszawa</w:t>
            </w:r>
          </w:p>
        </w:tc>
        <w:tc>
          <w:tcPr>
            <w:tcW w:w="1985" w:type="dxa"/>
            <w:shd w:val="clear" w:color="auto" w:fill="auto"/>
          </w:tcPr>
          <w:p w14:paraId="50E79AC3" w14:textId="77777777" w:rsidR="00036C9C" w:rsidRPr="00211A34" w:rsidRDefault="00036C9C" w:rsidP="002A08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2906A0" w14:textId="77777777" w:rsidR="00036C9C" w:rsidRPr="00211A34" w:rsidRDefault="00036C9C" w:rsidP="002A08D3">
            <w:pPr>
              <w:jc w:val="center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 xml:space="preserve">  500,00</w:t>
            </w:r>
          </w:p>
        </w:tc>
      </w:tr>
      <w:tr w:rsidR="00036C9C" w:rsidRPr="00834EF4" w14:paraId="0C1535D6" w14:textId="77777777" w:rsidTr="00CE0799">
        <w:tc>
          <w:tcPr>
            <w:tcW w:w="3261" w:type="dxa"/>
            <w:shd w:val="clear" w:color="auto" w:fill="auto"/>
          </w:tcPr>
          <w:p w14:paraId="372E3CDD" w14:textId="33324897" w:rsidR="00036C9C" w:rsidRPr="00211A34" w:rsidRDefault="00036C9C" w:rsidP="002A08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Pakiet 4 - Preparaty do mycia i dezynfekcji sprzętu endoskopowego i anestezjologicznego</w:t>
            </w:r>
          </w:p>
        </w:tc>
        <w:tc>
          <w:tcPr>
            <w:tcW w:w="2551" w:type="dxa"/>
            <w:shd w:val="clear" w:color="auto" w:fill="auto"/>
          </w:tcPr>
          <w:p w14:paraId="03E1B18C" w14:textId="24F43039" w:rsidR="00036C9C" w:rsidRPr="00211A34" w:rsidRDefault="00036C9C" w:rsidP="002A08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6C9C">
              <w:rPr>
                <w:b/>
                <w:bCs/>
                <w:sz w:val="20"/>
                <w:szCs w:val="20"/>
              </w:rPr>
              <w:t xml:space="preserve">Centrum Zaopatrzenia Medycznego "Cezal" </w:t>
            </w:r>
            <w:r w:rsidR="00CE0799">
              <w:rPr>
                <w:b/>
                <w:bCs/>
                <w:sz w:val="20"/>
                <w:szCs w:val="20"/>
              </w:rPr>
              <w:t>SA</w:t>
            </w:r>
          </w:p>
          <w:p w14:paraId="0464F160" w14:textId="336B9B2E" w:rsidR="00036C9C" w:rsidRPr="00211A34" w:rsidRDefault="00CE0799" w:rsidP="002A08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36C9C" w:rsidRPr="00036C9C">
              <w:rPr>
                <w:sz w:val="20"/>
                <w:szCs w:val="20"/>
              </w:rPr>
              <w:t>Balicka</w:t>
            </w:r>
            <w:r w:rsidR="00036C9C" w:rsidRPr="00211A34">
              <w:rPr>
                <w:sz w:val="20"/>
                <w:szCs w:val="20"/>
              </w:rPr>
              <w:t xml:space="preserve"> </w:t>
            </w:r>
            <w:r w:rsidR="00036C9C" w:rsidRPr="00036C9C">
              <w:rPr>
                <w:sz w:val="20"/>
                <w:szCs w:val="20"/>
              </w:rPr>
              <w:t>117</w:t>
            </w:r>
          </w:p>
          <w:p w14:paraId="2F8C951E" w14:textId="77777777" w:rsidR="00036C9C" w:rsidRPr="00211A34" w:rsidRDefault="00036C9C" w:rsidP="002A08D3">
            <w:pPr>
              <w:spacing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6C9C">
              <w:rPr>
                <w:sz w:val="20"/>
                <w:szCs w:val="20"/>
              </w:rPr>
              <w:t>Kraków</w:t>
            </w:r>
          </w:p>
        </w:tc>
        <w:tc>
          <w:tcPr>
            <w:tcW w:w="1985" w:type="dxa"/>
            <w:shd w:val="clear" w:color="auto" w:fill="auto"/>
          </w:tcPr>
          <w:p w14:paraId="3F415DF0" w14:textId="77777777" w:rsidR="00036C9C" w:rsidRPr="00211A34" w:rsidRDefault="00036C9C" w:rsidP="002A08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BDA950" w14:textId="77777777" w:rsidR="00036C9C" w:rsidRPr="00211A34" w:rsidRDefault="00036C9C" w:rsidP="002A08D3">
            <w:pPr>
              <w:jc w:val="center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 xml:space="preserve">  500,00</w:t>
            </w:r>
          </w:p>
        </w:tc>
      </w:tr>
      <w:tr w:rsidR="00036C9C" w:rsidRPr="00834EF4" w14:paraId="17B4A996" w14:textId="77777777" w:rsidTr="00CE0799">
        <w:tc>
          <w:tcPr>
            <w:tcW w:w="3261" w:type="dxa"/>
            <w:shd w:val="clear" w:color="auto" w:fill="auto"/>
          </w:tcPr>
          <w:p w14:paraId="24BF0911" w14:textId="2B179C2D" w:rsidR="00036C9C" w:rsidRPr="00211A34" w:rsidRDefault="00036C9C" w:rsidP="002A08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lastRenderedPageBreak/>
              <w:t>Pakiet 4 - Preparaty do mycia i dezynfekcji sprzętu endoskopowego i anestezjologicznego</w:t>
            </w:r>
          </w:p>
        </w:tc>
        <w:tc>
          <w:tcPr>
            <w:tcW w:w="2551" w:type="dxa"/>
            <w:shd w:val="clear" w:color="auto" w:fill="auto"/>
          </w:tcPr>
          <w:p w14:paraId="4FCB9F1A" w14:textId="2B82CC43" w:rsidR="00036C9C" w:rsidRPr="00211A34" w:rsidRDefault="00CE0799" w:rsidP="002A08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Medisept Sp. z o.o.</w:t>
            </w:r>
          </w:p>
          <w:p w14:paraId="51A37EB0" w14:textId="70DD91C0" w:rsidR="00036C9C" w:rsidRPr="00211A34" w:rsidRDefault="00CE0799" w:rsidP="002A08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36C9C" w:rsidRPr="00036C9C">
              <w:rPr>
                <w:sz w:val="20"/>
                <w:szCs w:val="20"/>
              </w:rPr>
              <w:t>Ludwika Spiessa</w:t>
            </w:r>
            <w:r w:rsidR="00036C9C" w:rsidRPr="00211A34">
              <w:rPr>
                <w:sz w:val="20"/>
                <w:szCs w:val="20"/>
              </w:rPr>
              <w:t xml:space="preserve"> </w:t>
            </w:r>
            <w:r w:rsidR="00036C9C" w:rsidRPr="00036C9C">
              <w:rPr>
                <w:sz w:val="20"/>
                <w:szCs w:val="20"/>
              </w:rPr>
              <w:t>4</w:t>
            </w:r>
          </w:p>
          <w:p w14:paraId="08400267" w14:textId="77777777" w:rsidR="00036C9C" w:rsidRPr="00211A34" w:rsidRDefault="00036C9C" w:rsidP="002A08D3">
            <w:pPr>
              <w:spacing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20-270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6C9C">
              <w:rPr>
                <w:sz w:val="20"/>
                <w:szCs w:val="20"/>
              </w:rPr>
              <w:t>Lublin</w:t>
            </w:r>
          </w:p>
        </w:tc>
        <w:tc>
          <w:tcPr>
            <w:tcW w:w="1985" w:type="dxa"/>
            <w:shd w:val="clear" w:color="auto" w:fill="auto"/>
          </w:tcPr>
          <w:p w14:paraId="1AA8E271" w14:textId="77777777" w:rsidR="00036C9C" w:rsidRPr="00211A34" w:rsidRDefault="00036C9C" w:rsidP="002A08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03C54B" w14:textId="77777777" w:rsidR="00036C9C" w:rsidRPr="00211A34" w:rsidRDefault="00036C9C" w:rsidP="002A08D3">
            <w:pPr>
              <w:jc w:val="center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 xml:space="preserve">  0,00</w:t>
            </w:r>
          </w:p>
        </w:tc>
      </w:tr>
      <w:tr w:rsidR="00036C9C" w:rsidRPr="00834EF4" w14:paraId="79DA43BF" w14:textId="77777777" w:rsidTr="00CE0799">
        <w:tc>
          <w:tcPr>
            <w:tcW w:w="3261" w:type="dxa"/>
            <w:shd w:val="clear" w:color="auto" w:fill="auto"/>
          </w:tcPr>
          <w:p w14:paraId="08DAA315" w14:textId="7F2D5FC4" w:rsidR="00036C9C" w:rsidRPr="00211A34" w:rsidRDefault="00036C9C" w:rsidP="002A08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Pakiet 5 - Preparat sporobójczy do dezynfekcji videonasofiberoskopu</w:t>
            </w:r>
          </w:p>
        </w:tc>
        <w:tc>
          <w:tcPr>
            <w:tcW w:w="2551" w:type="dxa"/>
            <w:shd w:val="clear" w:color="auto" w:fill="auto"/>
          </w:tcPr>
          <w:p w14:paraId="46AF09F6" w14:textId="0ABFED80" w:rsidR="00036C9C" w:rsidRPr="00211A34" w:rsidRDefault="00036C9C" w:rsidP="002A08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6C9C">
              <w:rPr>
                <w:b/>
                <w:bCs/>
                <w:sz w:val="20"/>
                <w:szCs w:val="20"/>
              </w:rPr>
              <w:t xml:space="preserve">Centrum Zaopatrzenia Medycznego "Cezal" SA </w:t>
            </w:r>
          </w:p>
          <w:p w14:paraId="441DF816" w14:textId="77014644" w:rsidR="00036C9C" w:rsidRPr="00211A34" w:rsidRDefault="00CE0799" w:rsidP="002A08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36C9C" w:rsidRPr="00036C9C">
              <w:rPr>
                <w:sz w:val="20"/>
                <w:szCs w:val="20"/>
              </w:rPr>
              <w:t>Balicka</w:t>
            </w:r>
            <w:r w:rsidR="00036C9C" w:rsidRPr="00211A34">
              <w:rPr>
                <w:sz w:val="20"/>
                <w:szCs w:val="20"/>
              </w:rPr>
              <w:t xml:space="preserve"> </w:t>
            </w:r>
            <w:r w:rsidR="00036C9C" w:rsidRPr="00036C9C">
              <w:rPr>
                <w:sz w:val="20"/>
                <w:szCs w:val="20"/>
              </w:rPr>
              <w:t>117</w:t>
            </w:r>
          </w:p>
          <w:p w14:paraId="4CC3360A" w14:textId="77777777" w:rsidR="00036C9C" w:rsidRPr="00211A34" w:rsidRDefault="00036C9C" w:rsidP="002A08D3">
            <w:pPr>
              <w:spacing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6C9C">
              <w:rPr>
                <w:sz w:val="20"/>
                <w:szCs w:val="20"/>
              </w:rPr>
              <w:t>Kraków</w:t>
            </w:r>
          </w:p>
        </w:tc>
        <w:tc>
          <w:tcPr>
            <w:tcW w:w="1985" w:type="dxa"/>
            <w:shd w:val="clear" w:color="auto" w:fill="auto"/>
          </w:tcPr>
          <w:p w14:paraId="77FCF37F" w14:textId="77777777" w:rsidR="00036C9C" w:rsidRPr="00211A34" w:rsidRDefault="00036C9C" w:rsidP="002A08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16557C" w14:textId="77777777" w:rsidR="00036C9C" w:rsidRPr="00211A34" w:rsidRDefault="00036C9C" w:rsidP="002A08D3">
            <w:pPr>
              <w:jc w:val="center"/>
              <w:rPr>
                <w:color w:val="000000"/>
                <w:sz w:val="20"/>
                <w:szCs w:val="20"/>
              </w:rPr>
            </w:pPr>
            <w:r w:rsidRPr="00036C9C">
              <w:rPr>
                <w:sz w:val="20"/>
                <w:szCs w:val="20"/>
              </w:rPr>
              <w:t xml:space="preserve">  500,00</w:t>
            </w:r>
          </w:p>
        </w:tc>
      </w:tr>
    </w:tbl>
    <w:p w14:paraId="4565DE1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CE07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A3EB7E" w14:textId="77777777" w:rsidR="008126A4" w:rsidRDefault="008126A4">
      <w:r>
        <w:separator/>
      </w:r>
    </w:p>
  </w:endnote>
  <w:endnote w:type="continuationSeparator" w:id="0">
    <w:p w14:paraId="6A7B45F0" w14:textId="77777777" w:rsidR="008126A4" w:rsidRDefault="00812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3708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431E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3FAFBD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9CB5FB" w14:textId="67396B94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BA8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2FF911" w14:textId="77777777" w:rsidR="008126A4" w:rsidRDefault="008126A4">
      <w:r>
        <w:separator/>
      </w:r>
    </w:p>
  </w:footnote>
  <w:footnote w:type="continuationSeparator" w:id="0">
    <w:p w14:paraId="4174F1BC" w14:textId="77777777" w:rsidR="008126A4" w:rsidRDefault="00812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DEBC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8313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64E1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6A4"/>
    <w:rsid w:val="0000250F"/>
    <w:rsid w:val="00022322"/>
    <w:rsid w:val="00036C9C"/>
    <w:rsid w:val="00042497"/>
    <w:rsid w:val="000C1E6F"/>
    <w:rsid w:val="000E4E56"/>
    <w:rsid w:val="0011623D"/>
    <w:rsid w:val="001950D1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126A4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E0799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1933DC"/>
  <w15:chartTrackingRefBased/>
  <w15:docId w15:val="{BC7FFE31-4838-4CCB-BFD5-D644C42EF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317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1899-12-31T23:00:00Z</cp:lastPrinted>
  <dcterms:created xsi:type="dcterms:W3CDTF">2024-11-13T10:35:00Z</dcterms:created>
  <dcterms:modified xsi:type="dcterms:W3CDTF">2024-11-19T13:47:00Z</dcterms:modified>
</cp:coreProperties>
</file>