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11ECE" w14:textId="77777777" w:rsidR="00B048DA" w:rsidRPr="00353FDC" w:rsidRDefault="00D278A6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D278A6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D278A6">
        <w:rPr>
          <w:rFonts w:ascii="Arial" w:hAnsi="Arial" w:cs="Arial"/>
        </w:rPr>
        <w:t>2024-11-19</w:t>
      </w:r>
    </w:p>
    <w:p w14:paraId="71477D7B" w14:textId="77777777" w:rsidR="00B048DA" w:rsidRPr="00353FDC" w:rsidRDefault="00D278A6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D278A6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5EA5BDCF" w14:textId="77777777" w:rsidR="00B048DA" w:rsidRPr="00353FDC" w:rsidRDefault="00D278A6" w:rsidP="00B048DA">
      <w:pPr>
        <w:spacing w:line="360" w:lineRule="auto"/>
        <w:ind w:right="3969"/>
        <w:rPr>
          <w:rFonts w:ascii="Arial" w:hAnsi="Arial" w:cs="Arial"/>
        </w:rPr>
      </w:pPr>
      <w:r w:rsidRPr="00D278A6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D278A6">
        <w:rPr>
          <w:rFonts w:ascii="Arial" w:hAnsi="Arial" w:cs="Arial"/>
        </w:rPr>
        <w:t>66</w:t>
      </w:r>
    </w:p>
    <w:p w14:paraId="176F9E38" w14:textId="77777777" w:rsidR="00B048DA" w:rsidRPr="00353FDC" w:rsidRDefault="00D278A6" w:rsidP="00B048DA">
      <w:pPr>
        <w:ind w:right="3969"/>
        <w:rPr>
          <w:rFonts w:ascii="Arial" w:hAnsi="Arial" w:cs="Arial"/>
        </w:rPr>
      </w:pPr>
      <w:r w:rsidRPr="00D278A6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D278A6">
        <w:rPr>
          <w:rFonts w:ascii="Arial" w:hAnsi="Arial" w:cs="Arial"/>
        </w:rPr>
        <w:t>Kraków</w:t>
      </w:r>
    </w:p>
    <w:p w14:paraId="46B62E5D" w14:textId="2E3ED373" w:rsidR="00B048DA" w:rsidRPr="00524B34" w:rsidRDefault="00453800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SZp-271-25/24-</w:t>
      </w:r>
      <w:r w:rsidR="000F1082">
        <w:rPr>
          <w:rFonts w:ascii="Arial" w:hAnsi="Arial" w:cs="Arial"/>
          <w:bCs/>
          <w:sz w:val="18"/>
          <w:szCs w:val="18"/>
        </w:rPr>
        <w:t>948.</w:t>
      </w:r>
      <w:r>
        <w:rPr>
          <w:rFonts w:ascii="Arial" w:hAnsi="Arial" w:cs="Arial"/>
          <w:bCs/>
          <w:sz w:val="18"/>
          <w:szCs w:val="18"/>
        </w:rPr>
        <w:t>IW</w:t>
      </w:r>
    </w:p>
    <w:p w14:paraId="561D6FD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96F9EF2" w14:textId="77777777" w:rsidTr="00B048DA">
        <w:tc>
          <w:tcPr>
            <w:tcW w:w="9498" w:type="dxa"/>
            <w:shd w:val="clear" w:color="auto" w:fill="F2F2F2"/>
            <w:hideMark/>
          </w:tcPr>
          <w:p w14:paraId="42576A16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E8D9A92" w14:textId="5DBEFED6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45380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B5626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w zadaniu częściowym </w:t>
            </w:r>
            <w:r w:rsidR="0045380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nr 3</w:t>
            </w:r>
          </w:p>
        </w:tc>
      </w:tr>
    </w:tbl>
    <w:p w14:paraId="1A315D78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2DB76DE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245B6073" w14:textId="77777777" w:rsidTr="00B048DA">
        <w:tc>
          <w:tcPr>
            <w:tcW w:w="2269" w:type="dxa"/>
            <w:shd w:val="clear" w:color="auto" w:fill="auto"/>
          </w:tcPr>
          <w:p w14:paraId="686C1E47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6D27EE9" w14:textId="77777777" w:rsidR="00B048DA" w:rsidRPr="00353FDC" w:rsidRDefault="00D278A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78A6">
              <w:rPr>
                <w:rFonts w:ascii="Arial" w:hAnsi="Arial" w:cs="Arial"/>
                <w:bCs/>
              </w:rPr>
              <w:t>Inwestycyjny zakup sprzętu medycznego (6 grup)</w:t>
            </w:r>
          </w:p>
        </w:tc>
      </w:tr>
      <w:tr w:rsidR="00D278A6" w:rsidRPr="00353FDC" w14:paraId="4A200E45" w14:textId="77777777" w:rsidTr="00392805">
        <w:tc>
          <w:tcPr>
            <w:tcW w:w="2269" w:type="dxa"/>
            <w:shd w:val="clear" w:color="auto" w:fill="auto"/>
          </w:tcPr>
          <w:p w14:paraId="608FF145" w14:textId="77777777" w:rsidR="00D278A6" w:rsidRPr="00353FDC" w:rsidRDefault="00D278A6" w:rsidP="003928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D27C793" w14:textId="77777777" w:rsidR="00D278A6" w:rsidRPr="00353FDC" w:rsidRDefault="00D278A6" w:rsidP="003928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278A6">
              <w:rPr>
                <w:rFonts w:ascii="Arial" w:hAnsi="Arial" w:cs="Arial"/>
                <w:bCs/>
              </w:rPr>
              <w:t>SZP-271-25/24</w:t>
            </w:r>
          </w:p>
        </w:tc>
      </w:tr>
    </w:tbl>
    <w:p w14:paraId="4AD04BED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3FD9B4A" w14:textId="468CDA4D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D278A6" w:rsidRPr="00D278A6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D278A6" w:rsidRPr="00D278A6">
        <w:rPr>
          <w:rFonts w:ascii="Arial" w:hAnsi="Arial" w:cs="Arial"/>
        </w:rPr>
        <w:t>(</w:t>
      </w:r>
      <w:proofErr w:type="spellStart"/>
      <w:r w:rsidR="00D278A6" w:rsidRPr="00D278A6">
        <w:rPr>
          <w:rFonts w:ascii="Arial" w:hAnsi="Arial" w:cs="Arial"/>
        </w:rPr>
        <w:t>t.j</w:t>
      </w:r>
      <w:proofErr w:type="spellEnd"/>
      <w:r w:rsidR="00D278A6" w:rsidRPr="00D278A6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78A6" w14:paraId="246937D0" w14:textId="77777777" w:rsidTr="00392805">
        <w:trPr>
          <w:cantSplit/>
        </w:trPr>
        <w:tc>
          <w:tcPr>
            <w:tcW w:w="9498" w:type="dxa"/>
          </w:tcPr>
          <w:p w14:paraId="233B37B5" w14:textId="77777777" w:rsidR="00D278A6" w:rsidRDefault="00D278A6" w:rsidP="00392805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D278A6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D278A6">
              <w:rPr>
                <w:rFonts w:ascii="Arial" w:hAnsi="Arial" w:cs="Arial"/>
                <w:color w:val="000000"/>
              </w:rPr>
              <w:t>Grupa 3 - optyka 0 stopni (2 szt.); optyka 45 stopni (2 szt.)</w:t>
            </w:r>
          </w:p>
          <w:p w14:paraId="31D4DBB8" w14:textId="77777777" w:rsidR="00D278A6" w:rsidRPr="00B048DA" w:rsidRDefault="00D278A6" w:rsidP="00392805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278A6">
              <w:rPr>
                <w:rFonts w:ascii="Arial" w:hAnsi="Arial" w:cs="Arial"/>
                <w:b/>
              </w:rPr>
              <w:t>Olympus Polska Sp. z o.o.</w:t>
            </w:r>
          </w:p>
          <w:p w14:paraId="4DFDE7D4" w14:textId="77777777" w:rsidR="00D278A6" w:rsidRDefault="00D278A6" w:rsidP="00392805">
            <w:pPr>
              <w:spacing w:line="360" w:lineRule="auto"/>
              <w:rPr>
                <w:rFonts w:ascii="Arial" w:hAnsi="Arial" w:cs="Arial"/>
                <w:bCs/>
              </w:rPr>
            </w:pPr>
            <w:r w:rsidRPr="00D278A6">
              <w:rPr>
                <w:rFonts w:ascii="Arial" w:hAnsi="Arial" w:cs="Arial"/>
                <w:bCs/>
              </w:rPr>
              <w:t>ul. Wynalazek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278A6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0B37C85" w14:textId="77777777" w:rsidR="00D278A6" w:rsidRPr="00B048DA" w:rsidRDefault="00D278A6" w:rsidP="00392805">
            <w:pPr>
              <w:spacing w:line="360" w:lineRule="auto"/>
              <w:rPr>
                <w:rFonts w:ascii="Arial" w:hAnsi="Arial" w:cs="Arial"/>
                <w:bCs/>
              </w:rPr>
            </w:pPr>
            <w:r w:rsidRPr="00D278A6">
              <w:rPr>
                <w:rFonts w:ascii="Arial" w:hAnsi="Arial" w:cs="Arial"/>
                <w:bCs/>
              </w:rPr>
              <w:t>02-677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D278A6">
              <w:rPr>
                <w:rFonts w:ascii="Arial" w:hAnsi="Arial" w:cs="Arial"/>
                <w:bCs/>
              </w:rPr>
              <w:t>Warszawa</w:t>
            </w:r>
          </w:p>
          <w:p w14:paraId="20BCBF41" w14:textId="77777777" w:rsidR="00D278A6" w:rsidRPr="00B048DA" w:rsidRDefault="00D278A6" w:rsidP="00392805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D278A6">
              <w:rPr>
                <w:rFonts w:ascii="Arial" w:hAnsi="Arial" w:cs="Arial"/>
                <w:b/>
              </w:rPr>
              <w:t>34 344.00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5D340C9" w14:textId="05FD2F84" w:rsidR="00D278A6" w:rsidRPr="00D278A6" w:rsidRDefault="00D278A6" w:rsidP="00B56260">
            <w:pPr>
              <w:spacing w:before="12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  <w:r w:rsidR="00B56260">
              <w:rPr>
                <w:rFonts w:ascii="Arial" w:hAnsi="Arial" w:cs="Arial"/>
              </w:rPr>
              <w:t xml:space="preserve"> </w:t>
            </w:r>
            <w:r w:rsidR="00B56260" w:rsidRPr="00435026">
              <w:rPr>
                <w:rFonts w:ascii="Arial" w:hAnsi="Arial" w:cs="Arial"/>
              </w:rPr>
              <w:t>Oferta spełnia warunki zawarte w SWZ, w ustawie Prawo zamówień publicznych oraz jest najkorzystniejsza w kryteriach określonych w SWZ.</w:t>
            </w:r>
          </w:p>
        </w:tc>
      </w:tr>
    </w:tbl>
    <w:p w14:paraId="13CC9F45" w14:textId="77777777" w:rsidR="00B56260" w:rsidRDefault="00B56260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</w:p>
    <w:p w14:paraId="738EE367" w14:textId="0DBC81CF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275"/>
      </w:tblGrid>
      <w:tr w:rsidR="00992FF5" w14:paraId="5AC223D8" w14:textId="77777777" w:rsidTr="00B5626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B6D32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CED52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D3570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BDE9E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D278A6" w14:paraId="0A453C7D" w14:textId="77777777" w:rsidTr="00B5626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EDB5" w14:textId="77777777" w:rsidR="00D278A6" w:rsidRPr="007D7932" w:rsidRDefault="00D278A6" w:rsidP="0039280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278A6">
              <w:rPr>
                <w:rFonts w:ascii="Arial" w:hAnsi="Arial" w:cs="Arial"/>
                <w:sz w:val="22"/>
                <w:szCs w:val="22"/>
              </w:rPr>
              <w:t>Grupa 3 - optyka 0 stopni (2 szt.); optyka 45 stopni (2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6FB98" w14:textId="77777777" w:rsidR="00D278A6" w:rsidRPr="007D7932" w:rsidRDefault="00D278A6" w:rsidP="0039280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78A6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683EAA97" w14:textId="77777777" w:rsidR="00D278A6" w:rsidRPr="007D7932" w:rsidRDefault="00D278A6" w:rsidP="0039280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8A6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472361C9" w14:textId="77777777" w:rsidR="00D278A6" w:rsidRPr="007D7932" w:rsidRDefault="00D278A6" w:rsidP="0039280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8A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B2A52" w14:textId="77777777" w:rsidR="00D278A6" w:rsidRPr="00D278A6" w:rsidRDefault="00D278A6" w:rsidP="0039280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1435E83" w14:textId="77777777" w:rsidR="00D278A6" w:rsidRPr="00D278A6" w:rsidRDefault="00D278A6" w:rsidP="0039280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008D8F73" w14:textId="249F9F1B" w:rsidR="00D278A6" w:rsidRPr="007D7932" w:rsidRDefault="00D278A6" w:rsidP="0039280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4E9AC" w14:textId="290707A1" w:rsidR="00D278A6" w:rsidRPr="007D7932" w:rsidRDefault="00D278A6" w:rsidP="003928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B56260">
              <w:rPr>
                <w:rFonts w:ascii="Arial" w:hAnsi="Arial" w:cs="Arial"/>
                <w:sz w:val="22"/>
                <w:szCs w:val="22"/>
              </w:rPr>
              <w:t>6</w:t>
            </w:r>
            <w:r w:rsidRPr="00D278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D278A6" w14:paraId="4F208D52" w14:textId="77777777" w:rsidTr="00B56260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E2D8D" w14:textId="77777777" w:rsidR="00D278A6" w:rsidRPr="007D7932" w:rsidRDefault="00D278A6" w:rsidP="0039280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D278A6">
              <w:rPr>
                <w:rFonts w:ascii="Arial" w:hAnsi="Arial" w:cs="Arial"/>
                <w:sz w:val="22"/>
                <w:szCs w:val="22"/>
              </w:rPr>
              <w:t>Grupa 3 - optyka 0 stopni (2 szt.); optyka 45 stopni (2 szt.)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63F29" w14:textId="77777777" w:rsidR="00D278A6" w:rsidRPr="007D7932" w:rsidRDefault="00D278A6" w:rsidP="00392805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278A6">
              <w:rPr>
                <w:rFonts w:ascii="Arial" w:hAnsi="Arial" w:cs="Arial"/>
                <w:b/>
                <w:bCs/>
                <w:sz w:val="22"/>
                <w:szCs w:val="22"/>
              </w:rPr>
              <w:t>ZAKŁAD ELEKTRONICZNY VIDEOMED</w:t>
            </w:r>
          </w:p>
          <w:p w14:paraId="1201BF92" w14:textId="77777777" w:rsidR="00D278A6" w:rsidRPr="007D7932" w:rsidRDefault="00D278A6" w:rsidP="0039280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Klonowa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8A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81EF5F0" w14:textId="77777777" w:rsidR="00D278A6" w:rsidRPr="007D7932" w:rsidRDefault="00D278A6" w:rsidP="0039280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58-310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D278A6">
              <w:rPr>
                <w:rFonts w:ascii="Arial" w:hAnsi="Arial" w:cs="Arial"/>
                <w:sz w:val="22"/>
                <w:szCs w:val="22"/>
              </w:rPr>
              <w:t>Szczawno-Zdrój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DF758" w14:textId="77777777" w:rsidR="00D278A6" w:rsidRPr="00D278A6" w:rsidRDefault="00D278A6" w:rsidP="0039280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2696A7D0" w14:textId="77777777" w:rsidR="00D278A6" w:rsidRPr="00D278A6" w:rsidRDefault="00D278A6" w:rsidP="0039280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2 - Termin wykonania - 0.00</w:t>
            </w:r>
          </w:p>
          <w:p w14:paraId="7CB09CEB" w14:textId="77777777" w:rsidR="00D278A6" w:rsidRPr="007D7932" w:rsidRDefault="00D278A6" w:rsidP="0039280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>3 - Okres gwarancji - 0.00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0D2B8" w14:textId="77777777" w:rsidR="00D278A6" w:rsidRPr="007D7932" w:rsidRDefault="00D278A6" w:rsidP="0039280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278A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7C26704B" w14:textId="77777777" w:rsidR="000F1082" w:rsidRDefault="000F1082" w:rsidP="000F1082">
      <w:pPr>
        <w:ind w:left="3119" w:firstLine="425"/>
        <w:jc w:val="right"/>
        <w:rPr>
          <w:rFonts w:ascii="Arial" w:hAnsi="Arial" w:cs="Arial"/>
          <w:i/>
        </w:rPr>
      </w:pPr>
    </w:p>
    <w:p w14:paraId="7739E220" w14:textId="77777777" w:rsidR="000F1082" w:rsidRDefault="000F1082" w:rsidP="000F1082">
      <w:pPr>
        <w:ind w:left="3119" w:firstLine="425"/>
        <w:jc w:val="right"/>
        <w:rPr>
          <w:rFonts w:ascii="Arial" w:hAnsi="Arial" w:cs="Arial"/>
          <w:i/>
        </w:rPr>
      </w:pPr>
    </w:p>
    <w:p w14:paraId="084BC7A2" w14:textId="77777777" w:rsidR="000F1082" w:rsidRDefault="000F1082" w:rsidP="000F1082">
      <w:pPr>
        <w:ind w:left="3119" w:firstLine="425"/>
        <w:jc w:val="right"/>
        <w:rPr>
          <w:rFonts w:ascii="Arial" w:hAnsi="Arial" w:cs="Arial"/>
          <w:i/>
        </w:rPr>
      </w:pPr>
    </w:p>
    <w:p w14:paraId="3091EA00" w14:textId="02A4D353" w:rsidR="00B464D3" w:rsidRDefault="00B464D3" w:rsidP="000F1082">
      <w:pPr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1960C61C" w14:textId="460182E6" w:rsidR="000F1082" w:rsidRDefault="000F1082" w:rsidP="000F108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Z-ca Dyrektora ds. Finansowych</w:t>
      </w:r>
    </w:p>
    <w:p w14:paraId="43077ECE" w14:textId="73E3A35A" w:rsidR="000F1082" w:rsidRPr="00992FF5" w:rsidRDefault="000F1082" w:rsidP="000F1082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mgr Dorota Góral</w:t>
      </w:r>
    </w:p>
    <w:bookmarkEnd w:id="0"/>
    <w:sectPr w:rsidR="000F1082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A4F3C" w14:textId="77777777" w:rsidR="00F14282" w:rsidRDefault="00F14282">
      <w:r>
        <w:separator/>
      </w:r>
    </w:p>
  </w:endnote>
  <w:endnote w:type="continuationSeparator" w:id="0">
    <w:p w14:paraId="20DAFB76" w14:textId="77777777" w:rsidR="00F14282" w:rsidRDefault="00F14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6C089" w14:textId="77777777" w:rsidR="00D278A6" w:rsidRDefault="00D278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402D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44E66C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EC8896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1307E" w14:textId="77777777" w:rsidR="00D278A6" w:rsidRDefault="00D278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C8563" w14:textId="77777777" w:rsidR="00F14282" w:rsidRDefault="00F14282">
      <w:r>
        <w:separator/>
      </w:r>
    </w:p>
  </w:footnote>
  <w:footnote w:type="continuationSeparator" w:id="0">
    <w:p w14:paraId="21C7068D" w14:textId="77777777" w:rsidR="00F14282" w:rsidRDefault="00F14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A6D59" w14:textId="77777777" w:rsidR="00D278A6" w:rsidRDefault="00D278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F459" w14:textId="77777777" w:rsidR="00D278A6" w:rsidRDefault="00D278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C8A3E" w14:textId="77777777" w:rsidR="00D278A6" w:rsidRDefault="00D278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282"/>
    <w:rsid w:val="00022322"/>
    <w:rsid w:val="00042497"/>
    <w:rsid w:val="000C1E6F"/>
    <w:rsid w:val="000E4E56"/>
    <w:rsid w:val="000F1082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53800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56260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278A6"/>
    <w:rsid w:val="00D42C90"/>
    <w:rsid w:val="00D8427E"/>
    <w:rsid w:val="00E30B2D"/>
    <w:rsid w:val="00E62859"/>
    <w:rsid w:val="00E85D70"/>
    <w:rsid w:val="00F14282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BD4DDB"/>
  <w15:chartTrackingRefBased/>
  <w15:docId w15:val="{08A4F531-904E-44CA-8039-A80CE03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277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Iwona Wolnicka</cp:lastModifiedBy>
  <cp:revision>4</cp:revision>
  <cp:lastPrinted>2024-11-19T08:11:00Z</cp:lastPrinted>
  <dcterms:created xsi:type="dcterms:W3CDTF">2024-11-19T08:02:00Z</dcterms:created>
  <dcterms:modified xsi:type="dcterms:W3CDTF">2024-11-19T08:11:00Z</dcterms:modified>
</cp:coreProperties>
</file>