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5282D" w14:textId="37EACE4B" w:rsidR="006676AE" w:rsidRPr="0012157F" w:rsidRDefault="006676AE" w:rsidP="00EF258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F2587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2AD0497" w14:textId="4FCE8446" w:rsidR="006676AE" w:rsidRPr="0012157F" w:rsidRDefault="005103B9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04B2B" w:rsidRPr="00404B2B">
        <w:rPr>
          <w:rFonts w:ascii="Arial" w:hAnsi="Arial" w:cs="Arial"/>
          <w:b/>
          <w:sz w:val="24"/>
          <w:szCs w:val="24"/>
        </w:rPr>
        <w:t>SZW/DZP/</w:t>
      </w:r>
      <w:r w:rsidR="00097D54">
        <w:rPr>
          <w:rFonts w:ascii="Arial" w:hAnsi="Arial" w:cs="Arial"/>
          <w:b/>
          <w:sz w:val="24"/>
          <w:szCs w:val="24"/>
        </w:rPr>
        <w:t>93</w:t>
      </w:r>
      <w:r w:rsidR="00404B2B" w:rsidRPr="00404B2B">
        <w:rPr>
          <w:rFonts w:ascii="Arial" w:hAnsi="Arial" w:cs="Arial"/>
          <w:b/>
          <w:sz w:val="24"/>
          <w:szCs w:val="24"/>
        </w:rPr>
        <w:t>/2024</w:t>
      </w:r>
    </w:p>
    <w:p w14:paraId="6295E0C2" w14:textId="77777777" w:rsidR="00C4103F" w:rsidRPr="0012157F" w:rsidRDefault="006676AE" w:rsidP="00EF258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DC4C64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SZPITAL WOJEWÓDZKI W POZNANIU</w:t>
      </w:r>
    </w:p>
    <w:p w14:paraId="606B70F7" w14:textId="77777777" w:rsidR="006676AE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4D9AF5D" w14:textId="77777777" w:rsidR="00F90CD1" w:rsidRDefault="006676AE" w:rsidP="00EF258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404B2B" w:rsidRPr="00404B2B">
        <w:rPr>
          <w:rFonts w:ascii="Arial" w:hAnsi="Arial" w:cs="Arial"/>
        </w:rPr>
        <w:t>Poznań</w:t>
      </w:r>
    </w:p>
    <w:p w14:paraId="250725B7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46814DA" w14:textId="77777777" w:rsidR="00EF2587" w:rsidRDefault="00EF2587" w:rsidP="00EF258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0BCE5AE7" w14:textId="1E3EA5B7" w:rsidR="00C4103F" w:rsidRPr="0012157F" w:rsidRDefault="006676AE" w:rsidP="00EF258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820C50" w14:textId="77777777" w:rsidR="00C4103F" w:rsidRPr="0012157F" w:rsidRDefault="007118F0" w:rsidP="00EF258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1F1BF9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281012A" w14:textId="77777777" w:rsidR="007118F0" w:rsidRPr="0012157F" w:rsidRDefault="007118F0" w:rsidP="00EF258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A167CB4" w14:textId="77777777" w:rsidR="00C4103F" w:rsidRPr="00650D6C" w:rsidRDefault="007936D6" w:rsidP="00EF258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BBAD410" w14:textId="77777777" w:rsidR="00757EFB" w:rsidRPr="0012157F" w:rsidRDefault="00757EFB" w:rsidP="00EF258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9665F5F" w14:textId="77777777" w:rsidR="00484F88" w:rsidRDefault="007936D6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627408D" w14:textId="77777777" w:rsidR="00EF2587" w:rsidRPr="00612283" w:rsidRDefault="00EF2587" w:rsidP="00EF258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04B2B" w:rsidRPr="0012157F" w14:paraId="0A8F26FB" w14:textId="77777777" w:rsidTr="004C137D">
        <w:tc>
          <w:tcPr>
            <w:tcW w:w="9104" w:type="dxa"/>
            <w:shd w:val="clear" w:color="auto" w:fill="D9D9D9"/>
          </w:tcPr>
          <w:p w14:paraId="1343C835" w14:textId="77777777" w:rsidR="00EF2587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6765BF90" w14:textId="2E732AF5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72E17C" w14:textId="77777777" w:rsidR="00404B2B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04B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04B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04B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413AA5" w14:textId="77777777" w:rsidR="00404B2B" w:rsidRPr="00C86421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73BBA9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1E878E7" w14:textId="77777777" w:rsidR="00404B2B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6AF31590" w14:textId="77777777" w:rsidR="00EF2587" w:rsidRPr="00C86421" w:rsidRDefault="00EF2587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D7D3FE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D733CA" w14:textId="2A644C82" w:rsidR="00E50194" w:rsidRDefault="001F027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AEAA699" w14:textId="318019BE" w:rsidR="00E50194" w:rsidRDefault="00097D54" w:rsidP="00EF258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97D54">
        <w:rPr>
          <w:rFonts w:ascii="Arial" w:hAnsi="Arial" w:cs="Arial"/>
          <w:b/>
          <w:sz w:val="24"/>
          <w:szCs w:val="24"/>
        </w:rPr>
        <w:t xml:space="preserve">Zestawy odczynnikowe wraz z dzierżawą analizatorów do </w:t>
      </w:r>
      <w:r w:rsidRPr="00097D54">
        <w:rPr>
          <w:rFonts w:ascii="Arial" w:hAnsi="Arial" w:cs="Arial"/>
          <w:b/>
          <w:sz w:val="24"/>
          <w:szCs w:val="24"/>
        </w:rPr>
        <w:t>ilościowego</w:t>
      </w:r>
      <w:r w:rsidRPr="00097D54">
        <w:rPr>
          <w:rFonts w:ascii="Arial" w:hAnsi="Arial" w:cs="Arial"/>
          <w:b/>
          <w:sz w:val="24"/>
          <w:szCs w:val="24"/>
        </w:rPr>
        <w:t xml:space="preserve"> oznaczania białek specyficznych metodą nefelometryczną oraz do badań biochemicznych i immunochemicznych</w:t>
      </w:r>
    </w:p>
    <w:p w14:paraId="0D778969" w14:textId="77777777" w:rsidR="00EF2587" w:rsidRDefault="00EF2587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0609BC" w14:textId="77777777" w:rsidR="00F90CD1" w:rsidRDefault="005434B3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04B2B" w:rsidRPr="00404B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CB696D1" w14:textId="77777777" w:rsidR="006E65E8" w:rsidRPr="0012157F" w:rsidRDefault="006E65E8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1793BA" w14:textId="77777777" w:rsidTr="00650D6C">
        <w:tc>
          <w:tcPr>
            <w:tcW w:w="9104" w:type="dxa"/>
            <w:shd w:val="clear" w:color="auto" w:fill="D9D9D9"/>
          </w:tcPr>
          <w:p w14:paraId="2DB03615" w14:textId="77777777" w:rsidR="00E50194" w:rsidRPr="00650D6C" w:rsidRDefault="00650D6C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F8B2715" w14:textId="77777777" w:rsidR="0032618A" w:rsidRPr="0032618A" w:rsidRDefault="00BA53CA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67024E" w14:textId="77777777" w:rsidR="0011306C" w:rsidRDefault="007A2BC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72934A2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49C7B3" w14:textId="77777777" w:rsidTr="00CD4DD1">
        <w:tc>
          <w:tcPr>
            <w:tcW w:w="9104" w:type="dxa"/>
            <w:shd w:val="clear" w:color="auto" w:fill="D9D9D9"/>
          </w:tcPr>
          <w:p w14:paraId="52D05495" w14:textId="77777777" w:rsidR="0011306C" w:rsidRPr="00650D6C" w:rsidRDefault="00103D09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7EE343" w14:textId="77777777" w:rsidR="00103D09" w:rsidRDefault="00103D09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FC9929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154E2" w14:textId="42D4FD0C" w:rsidR="00D2702A" w:rsidRPr="0012157F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AFA27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5040" w14:textId="77777777" w:rsidR="00D2702A" w:rsidRPr="0012157F" w:rsidRDefault="00D2702A" w:rsidP="00EF258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5B2D" w14:textId="77777777" w:rsidR="00D2702A" w:rsidRPr="0012157F" w:rsidRDefault="00D2702A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4B2B" w:rsidRPr="0012157F" w14:paraId="3370DC62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89641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327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80142E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7E336228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591F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B29B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56D4ED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CD7C3A3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9A579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E00E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46975C4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04B2B" w:rsidRPr="0012157F" w14:paraId="0AE59E1E" w14:textId="77777777" w:rsidTr="004C13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F930" w14:textId="77777777" w:rsidR="00404B2B" w:rsidRPr="0012157F" w:rsidRDefault="00404B2B" w:rsidP="00EF258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9063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04B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F3BF9AA" w14:textId="77777777" w:rsidR="00404B2B" w:rsidRPr="0012157F" w:rsidRDefault="00404B2B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4B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25EF9095" w14:textId="77777777" w:rsidR="00122954" w:rsidRDefault="0012295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28A79FE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770B9F" w14:textId="77777777" w:rsidR="00721D87" w:rsidRPr="00721D87" w:rsidRDefault="00721D87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05A077" w14:textId="77777777" w:rsidR="00721D87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9B692" w14:textId="77777777" w:rsidR="00E21BB4" w:rsidRPr="00E21BB4" w:rsidRDefault="00E21BB4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0DC180" w14:textId="77777777" w:rsidR="00E21BB4" w:rsidRPr="00721D87" w:rsidRDefault="00E21BB4" w:rsidP="00EF258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C540C1" w14:textId="77777777" w:rsidR="00334A77" w:rsidRDefault="00334A7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p w14:paraId="697BA67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D90A4D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BE2023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EFA9BFB" w14:textId="77777777" w:rsidTr="0061040C">
        <w:tc>
          <w:tcPr>
            <w:tcW w:w="9104" w:type="dxa"/>
            <w:shd w:val="clear" w:color="auto" w:fill="D9D9D9"/>
          </w:tcPr>
          <w:p w14:paraId="025200F0" w14:textId="77777777" w:rsidR="00334A77" w:rsidRPr="00650D6C" w:rsidRDefault="00560F5C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0F3EA6C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19112C8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58A7179" w14:textId="77777777" w:rsidR="004175AB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3021AD" w14:textId="77777777" w:rsidR="004175AB" w:rsidRPr="004175AB" w:rsidRDefault="004175AB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88A0D8" w14:textId="77777777" w:rsidR="00334A77" w:rsidRDefault="004175A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p w14:paraId="1DC6FEC4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79935F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18CAE8" w14:textId="77777777" w:rsidTr="0061040C">
        <w:tc>
          <w:tcPr>
            <w:tcW w:w="9104" w:type="dxa"/>
            <w:shd w:val="clear" w:color="auto" w:fill="D9D9D9"/>
          </w:tcPr>
          <w:p w14:paraId="248F64BF" w14:textId="77777777" w:rsidR="00C37715" w:rsidRPr="00650D6C" w:rsidRDefault="00747CEE" w:rsidP="00EF258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2CDFC0" w14:textId="77777777" w:rsidR="00334A77" w:rsidRDefault="00747CE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A90AECE" w14:textId="77777777" w:rsidR="0044648E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B8ED773" w14:textId="77777777" w:rsidR="0044648E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EC1C9D" w14:textId="77777777" w:rsidR="0044648E" w:rsidRPr="004175AB" w:rsidRDefault="0044648E" w:rsidP="00EF258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127199" w14:textId="77777777" w:rsidR="00C62F57" w:rsidRDefault="0044648E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14:paraId="0C5C57F6" w14:textId="77777777" w:rsidR="00EF2587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F680F8C" w14:textId="77777777" w:rsidTr="00CD4DD1">
        <w:tc>
          <w:tcPr>
            <w:tcW w:w="9104" w:type="dxa"/>
            <w:shd w:val="clear" w:color="auto" w:fill="D9D9D9"/>
          </w:tcPr>
          <w:p w14:paraId="109CEE21" w14:textId="77777777" w:rsidR="00BE6F04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296A78" w14:textId="77777777" w:rsidR="00FE4E2B" w:rsidRDefault="008C60E1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1A00B43" w14:textId="77777777" w:rsidR="00EF2587" w:rsidRPr="00E426EB" w:rsidRDefault="00EF2587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5CCC8F" w14:textId="77777777" w:rsidTr="00847232">
        <w:tc>
          <w:tcPr>
            <w:tcW w:w="9104" w:type="dxa"/>
            <w:shd w:val="clear" w:color="auto" w:fill="D9D9D9"/>
          </w:tcPr>
          <w:p w14:paraId="7DE633C3" w14:textId="77777777" w:rsidR="00E426EB" w:rsidRPr="00650D6C" w:rsidRDefault="00E426EB" w:rsidP="00EF25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A204239" w14:textId="77777777" w:rsidR="00E426EB" w:rsidRPr="0012157F" w:rsidRDefault="00E426E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9947FE" w14:textId="77777777" w:rsidR="00E426EB" w:rsidRPr="00E426EB" w:rsidRDefault="00E426EB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6BB976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A3B5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3274E" w14:textId="77777777" w:rsidR="00E426EB" w:rsidRPr="00E426EB" w:rsidRDefault="00E426EB" w:rsidP="00EF258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F798ED" w14:textId="77777777" w:rsidR="00E426EB" w:rsidRPr="00FF0EBB" w:rsidRDefault="00E426EB" w:rsidP="00EF258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B2A1C6" w14:textId="77777777" w:rsidR="0012157F" w:rsidRDefault="0012157F" w:rsidP="00EF25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F5156D" w14:textId="77777777" w:rsidR="008C60E1" w:rsidRPr="0012157F" w:rsidRDefault="008C60E1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43D109" w14:textId="77777777" w:rsidR="00524951" w:rsidRDefault="00FE4E2B" w:rsidP="00EF258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5B72954" w14:textId="77777777" w:rsidR="00524951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EB933EF" w14:textId="77777777" w:rsidR="00FE4E2B" w:rsidRPr="0012157F" w:rsidRDefault="00524951" w:rsidP="00EF258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20A4F6A" w14:textId="77777777" w:rsidR="00484F88" w:rsidRPr="0012157F" w:rsidRDefault="008C60E1" w:rsidP="00EF2587">
      <w:pPr>
        <w:spacing w:after="0" w:line="24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726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C8E34" w14:textId="77777777" w:rsidR="0072619B" w:rsidRDefault="0072619B" w:rsidP="0038231F">
      <w:pPr>
        <w:spacing w:after="0" w:line="240" w:lineRule="auto"/>
      </w:pPr>
      <w:r>
        <w:separator/>
      </w:r>
    </w:p>
  </w:endnote>
  <w:endnote w:type="continuationSeparator" w:id="0">
    <w:p w14:paraId="45FC0481" w14:textId="77777777" w:rsidR="0072619B" w:rsidRDefault="007261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559F5" w14:textId="77777777" w:rsidR="00404B2B" w:rsidRDefault="00404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0C6C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45DD4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09C5F" w14:textId="77777777" w:rsidR="00404B2B" w:rsidRDefault="00404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3528C" w14:textId="77777777" w:rsidR="0072619B" w:rsidRDefault="0072619B" w:rsidP="0038231F">
      <w:pPr>
        <w:spacing w:after="0" w:line="240" w:lineRule="auto"/>
      </w:pPr>
      <w:r>
        <w:separator/>
      </w:r>
    </w:p>
  </w:footnote>
  <w:footnote w:type="continuationSeparator" w:id="0">
    <w:p w14:paraId="2B3DC73A" w14:textId="77777777" w:rsidR="0072619B" w:rsidRDefault="0072619B" w:rsidP="0038231F">
      <w:pPr>
        <w:spacing w:after="0" w:line="240" w:lineRule="auto"/>
      </w:pPr>
      <w:r>
        <w:continuationSeparator/>
      </w:r>
    </w:p>
  </w:footnote>
  <w:footnote w:id="1">
    <w:p w14:paraId="06C99FC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03DD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F441F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371B6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C669E8D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7DD39E0" w14:textId="77777777" w:rsidR="0032618A" w:rsidRDefault="0032618A" w:rsidP="0032618A">
      <w:pPr>
        <w:pStyle w:val="Tekstprzypisudolnego"/>
      </w:pPr>
    </w:p>
  </w:footnote>
  <w:footnote w:id="2">
    <w:p w14:paraId="6D0218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643D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9CC7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8BBE8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E0ED2" w14:textId="77777777" w:rsidR="00404B2B" w:rsidRDefault="00404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DABBC" w14:textId="77777777" w:rsidR="00404B2B" w:rsidRDefault="00404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A4F40" w14:textId="77777777" w:rsidR="00404B2B" w:rsidRDefault="00404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4764">
    <w:abstractNumId w:val="11"/>
  </w:num>
  <w:num w:numId="2" w16cid:durableId="130103891">
    <w:abstractNumId w:val="0"/>
  </w:num>
  <w:num w:numId="3" w16cid:durableId="1262882656">
    <w:abstractNumId w:val="10"/>
  </w:num>
  <w:num w:numId="4" w16cid:durableId="203566092">
    <w:abstractNumId w:val="13"/>
  </w:num>
  <w:num w:numId="5" w16cid:durableId="2000305093">
    <w:abstractNumId w:val="12"/>
  </w:num>
  <w:num w:numId="6" w16cid:durableId="757479147">
    <w:abstractNumId w:val="9"/>
  </w:num>
  <w:num w:numId="7" w16cid:durableId="588466707">
    <w:abstractNumId w:val="1"/>
  </w:num>
  <w:num w:numId="8" w16cid:durableId="2073576124">
    <w:abstractNumId w:val="6"/>
  </w:num>
  <w:num w:numId="9" w16cid:durableId="1866287032">
    <w:abstractNumId w:val="4"/>
  </w:num>
  <w:num w:numId="10" w16cid:durableId="661079858">
    <w:abstractNumId w:val="7"/>
  </w:num>
  <w:num w:numId="11" w16cid:durableId="2077119348">
    <w:abstractNumId w:val="5"/>
  </w:num>
  <w:num w:numId="12" w16cid:durableId="1033192763">
    <w:abstractNumId w:val="8"/>
  </w:num>
  <w:num w:numId="13" w16cid:durableId="455173733">
    <w:abstractNumId w:val="3"/>
  </w:num>
  <w:num w:numId="14" w16cid:durableId="54595915">
    <w:abstractNumId w:val="2"/>
  </w:num>
  <w:num w:numId="15" w16cid:durableId="3980202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1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54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7CE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4B2B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42B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FC2"/>
    <w:rsid w:val="006A3A1F"/>
    <w:rsid w:val="006A52B6"/>
    <w:rsid w:val="006B53D6"/>
    <w:rsid w:val="006E65E8"/>
    <w:rsid w:val="006F0034"/>
    <w:rsid w:val="006F3D32"/>
    <w:rsid w:val="00710937"/>
    <w:rsid w:val="007118F0"/>
    <w:rsid w:val="00721D87"/>
    <w:rsid w:val="0072560B"/>
    <w:rsid w:val="0072619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D51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258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D5D09"/>
  <w15:docId w15:val="{B31623EF-20A8-4764-A96C-D77A54633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4</cp:revision>
  <cp:lastPrinted>2016-07-26T10:32:00Z</cp:lastPrinted>
  <dcterms:created xsi:type="dcterms:W3CDTF">2024-03-13T09:26:00Z</dcterms:created>
  <dcterms:modified xsi:type="dcterms:W3CDTF">2024-11-05T11:00:00Z</dcterms:modified>
</cp:coreProperties>
</file>