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AA9735" w14:textId="12F67A49" w:rsidR="00025386" w:rsidRPr="0066051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660512">
        <w:rPr>
          <w:bCs/>
          <w:i w:val="0"/>
          <w:sz w:val="20"/>
        </w:rPr>
        <w:t xml:space="preserve">Załącznik nr </w:t>
      </w:r>
      <w:r w:rsidR="00660512" w:rsidRPr="00660512">
        <w:rPr>
          <w:bCs/>
          <w:i w:val="0"/>
          <w:sz w:val="20"/>
        </w:rPr>
        <w:t>5</w:t>
      </w:r>
      <w:r w:rsidR="007666D6" w:rsidRPr="0066051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660512" w14:paraId="692A223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77CB2F" w14:textId="77777777" w:rsidR="008D442B" w:rsidRPr="0066051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51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2BA9886" w14:textId="77777777" w:rsidR="00053927" w:rsidRPr="0066051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51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66051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B7A2D57" w14:textId="77777777" w:rsidR="00053927" w:rsidRPr="0066051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6051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6051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06FA05A" w14:textId="77777777" w:rsidR="00A137C9" w:rsidRPr="0066051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6051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660512" w14:paraId="617B129E" w14:textId="77777777" w:rsidTr="004F10A0">
        <w:tc>
          <w:tcPr>
            <w:tcW w:w="2269" w:type="dxa"/>
            <w:shd w:val="clear" w:color="auto" w:fill="auto"/>
          </w:tcPr>
          <w:p w14:paraId="256766A7" w14:textId="77777777" w:rsidR="00A137C9" w:rsidRPr="0066051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D9D2DD" w14:textId="7B71E5D7" w:rsidR="00A137C9" w:rsidRPr="009E2EE6" w:rsidRDefault="0055531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Cs/>
                <w:iCs/>
              </w:rPr>
              <w:t>Dostosowanie stadionu MKS „Puszcza” Niepołomice do wymogów rozgrywek ekstraklasowych – remont trybun</w:t>
            </w:r>
          </w:p>
        </w:tc>
      </w:tr>
      <w:tr w:rsidR="005F1963" w:rsidRPr="00660512" w14:paraId="3657FFAC" w14:textId="77777777" w:rsidTr="0006793E">
        <w:tc>
          <w:tcPr>
            <w:tcW w:w="2269" w:type="dxa"/>
            <w:shd w:val="clear" w:color="auto" w:fill="auto"/>
          </w:tcPr>
          <w:p w14:paraId="4A9F8339" w14:textId="77777777" w:rsidR="005F1963" w:rsidRPr="00660512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79F925" w14:textId="22CF876F" w:rsidR="005F1963" w:rsidRPr="00660512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0A75F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="0055531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8</w:t>
            </w:r>
            <w:r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.2024</w:t>
            </w:r>
          </w:p>
        </w:tc>
      </w:tr>
    </w:tbl>
    <w:p w14:paraId="373ACAE1" w14:textId="77777777" w:rsidR="00A137C9" w:rsidRPr="0066051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85F9F2" w14:textId="59C2D521" w:rsidR="003A486D" w:rsidRPr="0066051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60512">
        <w:rPr>
          <w:rFonts w:ascii="Times New Roman" w:hAnsi="Times New Roman"/>
          <w:sz w:val="20"/>
          <w:szCs w:val="20"/>
        </w:rPr>
        <w:t xml:space="preserve">prowadzonego przez </w:t>
      </w:r>
      <w:r w:rsidR="005F1963" w:rsidRPr="00660512">
        <w:rPr>
          <w:rFonts w:ascii="Times New Roman" w:hAnsi="Times New Roman"/>
          <w:b/>
          <w:sz w:val="20"/>
          <w:szCs w:val="20"/>
        </w:rPr>
        <w:t>GMINA NIEPOŁOMICE</w:t>
      </w:r>
      <w:r w:rsidRPr="00660512">
        <w:rPr>
          <w:rFonts w:ascii="Times New Roman" w:hAnsi="Times New Roman"/>
          <w:b/>
          <w:sz w:val="20"/>
          <w:szCs w:val="20"/>
        </w:rPr>
        <w:t>,</w:t>
      </w:r>
      <w:r w:rsidRPr="00660512">
        <w:rPr>
          <w:rFonts w:ascii="Times New Roman" w:hAnsi="Times New Roman"/>
          <w:sz w:val="20"/>
          <w:szCs w:val="20"/>
        </w:rPr>
        <w:t xml:space="preserve"> d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FD29B71" w14:textId="77777777" w:rsidR="00A137C9" w:rsidRPr="0066051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66051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660512" w14:paraId="65CB5C11" w14:textId="77777777" w:rsidTr="00A137C9">
        <w:tc>
          <w:tcPr>
            <w:tcW w:w="617" w:type="dxa"/>
            <w:shd w:val="clear" w:color="auto" w:fill="auto"/>
            <w:vAlign w:val="center"/>
          </w:tcPr>
          <w:p w14:paraId="2DA238C9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3693EBA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79838E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660512" w14:paraId="4B7D085A" w14:textId="77777777" w:rsidTr="00A137C9">
        <w:tc>
          <w:tcPr>
            <w:tcW w:w="617" w:type="dxa"/>
            <w:shd w:val="clear" w:color="auto" w:fill="auto"/>
            <w:vAlign w:val="center"/>
          </w:tcPr>
          <w:p w14:paraId="4597DED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E4C3F02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E1A2150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660512" w14:paraId="35F875CA" w14:textId="77777777" w:rsidTr="00A137C9">
        <w:tc>
          <w:tcPr>
            <w:tcW w:w="617" w:type="dxa"/>
            <w:shd w:val="clear" w:color="auto" w:fill="auto"/>
            <w:vAlign w:val="center"/>
          </w:tcPr>
          <w:p w14:paraId="16B63C2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82DE39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3808EF0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7CB8FBE" w14:textId="13B2D75D" w:rsidR="00DC652A" w:rsidRPr="0066051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605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6605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66051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F1963" w:rsidRPr="00660512">
        <w:rPr>
          <w:rFonts w:ascii="Times New Roman" w:hAnsi="Times New Roman"/>
          <w:sz w:val="20"/>
          <w:szCs w:val="20"/>
        </w:rPr>
        <w:t>(t.j. Dz. U. z 202</w:t>
      </w:r>
      <w:r w:rsidR="009E2EE6">
        <w:rPr>
          <w:rFonts w:ascii="Times New Roman" w:hAnsi="Times New Roman"/>
          <w:sz w:val="20"/>
          <w:szCs w:val="20"/>
        </w:rPr>
        <w:t>4</w:t>
      </w:r>
      <w:r w:rsidR="005F1963" w:rsidRPr="00660512">
        <w:rPr>
          <w:rFonts w:ascii="Times New Roman" w:hAnsi="Times New Roman"/>
          <w:sz w:val="20"/>
          <w:szCs w:val="20"/>
        </w:rPr>
        <w:t>r. poz. 1</w:t>
      </w:r>
      <w:r w:rsidR="009E2EE6">
        <w:rPr>
          <w:rFonts w:ascii="Times New Roman" w:hAnsi="Times New Roman"/>
          <w:sz w:val="20"/>
          <w:szCs w:val="20"/>
        </w:rPr>
        <w:t>320</w:t>
      </w:r>
      <w:r w:rsidR="005F1963" w:rsidRPr="00660512">
        <w:rPr>
          <w:rFonts w:ascii="Times New Roman" w:hAnsi="Times New Roman"/>
          <w:sz w:val="20"/>
          <w:szCs w:val="20"/>
        </w:rPr>
        <w:t>)</w:t>
      </w:r>
      <w:r w:rsidRPr="00660512">
        <w:rPr>
          <w:rFonts w:ascii="Times New Roman" w:hAnsi="Times New Roman"/>
          <w:sz w:val="20"/>
          <w:szCs w:val="20"/>
        </w:rPr>
        <w:t>, że w ramach zamówienia</w:t>
      </w:r>
      <w:r w:rsidR="00A137C9" w:rsidRPr="00660512">
        <w:rPr>
          <w:rFonts w:ascii="Times New Roman" w:hAnsi="Times New Roman"/>
          <w:sz w:val="20"/>
          <w:szCs w:val="20"/>
        </w:rPr>
        <w:t>,</w:t>
      </w:r>
      <w:r w:rsidR="00A137C9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66051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660512" w14:paraId="4472D6ED" w14:textId="77777777" w:rsidTr="00A137C9">
        <w:tc>
          <w:tcPr>
            <w:tcW w:w="617" w:type="dxa"/>
            <w:shd w:val="clear" w:color="auto" w:fill="auto"/>
            <w:vAlign w:val="center"/>
          </w:tcPr>
          <w:p w14:paraId="775618D4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D036EAF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7B9F82E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660512" w14:paraId="27AC67A8" w14:textId="77777777" w:rsidTr="00A137C9">
        <w:tc>
          <w:tcPr>
            <w:tcW w:w="617" w:type="dxa"/>
            <w:shd w:val="clear" w:color="auto" w:fill="auto"/>
            <w:vAlign w:val="center"/>
          </w:tcPr>
          <w:p w14:paraId="04AC1040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7F82C08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6BE255E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660512" w14:paraId="03202818" w14:textId="77777777" w:rsidTr="00A137C9">
        <w:tc>
          <w:tcPr>
            <w:tcW w:w="617" w:type="dxa"/>
            <w:shd w:val="clear" w:color="auto" w:fill="auto"/>
            <w:vAlign w:val="center"/>
          </w:tcPr>
          <w:p w14:paraId="1C117013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4054CC9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A5FAA97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3AECDE8" w14:textId="77777777" w:rsidR="007A2C38" w:rsidRPr="0066051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41DDEB3" w14:textId="77777777" w:rsidR="007A2C38" w:rsidRPr="0066051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6432AE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37B21CD" w14:textId="77777777" w:rsidR="00660512" w:rsidRPr="00660512" w:rsidRDefault="00660512" w:rsidP="0066051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60512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 elektroniczny lub podpis  zaufany lub podpis  osobisty osoby uprawnionej do reprezentowania wykonawców wspólnie ubiegających się o udzielenie zamówienia</w:t>
      </w:r>
    </w:p>
    <w:p w14:paraId="126B5886" w14:textId="77777777" w:rsidR="00660512" w:rsidRPr="00660512" w:rsidRDefault="00660512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660512" w:rsidRPr="0066051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35E72" w14:textId="77777777" w:rsidR="00EE7335" w:rsidRDefault="00EE7335" w:rsidP="00025386">
      <w:pPr>
        <w:spacing w:after="0" w:line="240" w:lineRule="auto"/>
      </w:pPr>
      <w:r>
        <w:separator/>
      </w:r>
    </w:p>
  </w:endnote>
  <w:endnote w:type="continuationSeparator" w:id="0">
    <w:p w14:paraId="4BC0DF79" w14:textId="77777777" w:rsidR="00EE7335" w:rsidRDefault="00EE73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02A09" w14:textId="77777777" w:rsidR="005F1963" w:rsidRDefault="005F19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6580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6BD25" w14:textId="77777777" w:rsidR="005F1963" w:rsidRDefault="005F19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9FD03" w14:textId="77777777" w:rsidR="00EE7335" w:rsidRDefault="00EE7335" w:rsidP="00025386">
      <w:pPr>
        <w:spacing w:after="0" w:line="240" w:lineRule="auto"/>
      </w:pPr>
      <w:r>
        <w:separator/>
      </w:r>
    </w:p>
  </w:footnote>
  <w:footnote w:type="continuationSeparator" w:id="0">
    <w:p w14:paraId="20CC22A4" w14:textId="77777777" w:rsidR="00EE7335" w:rsidRDefault="00EE73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79F37" w14:textId="77777777" w:rsidR="005F1963" w:rsidRDefault="005F1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76C72" w14:textId="77777777" w:rsidR="005F1963" w:rsidRDefault="005F1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B1E32" w14:textId="77777777" w:rsidR="005F1963" w:rsidRDefault="005F19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827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335"/>
    <w:rsid w:val="00025386"/>
    <w:rsid w:val="000423B9"/>
    <w:rsid w:val="00053927"/>
    <w:rsid w:val="00084786"/>
    <w:rsid w:val="000A75FD"/>
    <w:rsid w:val="000E7013"/>
    <w:rsid w:val="00107B54"/>
    <w:rsid w:val="0016158F"/>
    <w:rsid w:val="001C2314"/>
    <w:rsid w:val="00213980"/>
    <w:rsid w:val="0024648D"/>
    <w:rsid w:val="002C6D6B"/>
    <w:rsid w:val="002F68AC"/>
    <w:rsid w:val="00386961"/>
    <w:rsid w:val="003A486D"/>
    <w:rsid w:val="003E6BC4"/>
    <w:rsid w:val="003F6620"/>
    <w:rsid w:val="004374F2"/>
    <w:rsid w:val="00460705"/>
    <w:rsid w:val="00485239"/>
    <w:rsid w:val="004A0686"/>
    <w:rsid w:val="004E27D7"/>
    <w:rsid w:val="004F10A0"/>
    <w:rsid w:val="0055145C"/>
    <w:rsid w:val="00555318"/>
    <w:rsid w:val="005624D8"/>
    <w:rsid w:val="00597299"/>
    <w:rsid w:val="005F1963"/>
    <w:rsid w:val="00620476"/>
    <w:rsid w:val="00657A47"/>
    <w:rsid w:val="00660512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0720"/>
    <w:rsid w:val="0093388F"/>
    <w:rsid w:val="009C4FEA"/>
    <w:rsid w:val="009E2EE6"/>
    <w:rsid w:val="00A137C9"/>
    <w:rsid w:val="00A40BE1"/>
    <w:rsid w:val="00A56A6F"/>
    <w:rsid w:val="00A87380"/>
    <w:rsid w:val="00AE1BB1"/>
    <w:rsid w:val="00AF4E90"/>
    <w:rsid w:val="00AF7375"/>
    <w:rsid w:val="00B641BE"/>
    <w:rsid w:val="00B77707"/>
    <w:rsid w:val="00BD7FC8"/>
    <w:rsid w:val="00BE3BCE"/>
    <w:rsid w:val="00CB29AC"/>
    <w:rsid w:val="00CE4C4A"/>
    <w:rsid w:val="00D03170"/>
    <w:rsid w:val="00D55FC4"/>
    <w:rsid w:val="00D70E07"/>
    <w:rsid w:val="00D9320D"/>
    <w:rsid w:val="00DC4842"/>
    <w:rsid w:val="00DC587A"/>
    <w:rsid w:val="00DC652A"/>
    <w:rsid w:val="00DE3B21"/>
    <w:rsid w:val="00DE73DD"/>
    <w:rsid w:val="00DF53D6"/>
    <w:rsid w:val="00E27ABB"/>
    <w:rsid w:val="00E67109"/>
    <w:rsid w:val="00E86D3B"/>
    <w:rsid w:val="00EC10EE"/>
    <w:rsid w:val="00EE7335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A73FE"/>
  <w15:chartTrackingRefBased/>
  <w15:docId w15:val="{9184BDFC-619B-4C6A-A1D7-AA50D40BF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3</cp:revision>
  <cp:lastPrinted>2024-09-17T13:50:00Z</cp:lastPrinted>
  <dcterms:created xsi:type="dcterms:W3CDTF">2024-11-14T08:32:00Z</dcterms:created>
  <dcterms:modified xsi:type="dcterms:W3CDTF">2024-11-14T14:19:00Z</dcterms:modified>
</cp:coreProperties>
</file>