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DF1C65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DF1C6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F1C65" w:rsidRPr="00DF1C65">
        <w:rPr>
          <w:rFonts w:ascii="Arial Narrow" w:hAnsi="Arial Narrow" w:cs="Arial"/>
          <w:bCs/>
          <w:i w:val="0"/>
          <w:szCs w:val="24"/>
        </w:rPr>
        <w:t>4</w:t>
      </w:r>
      <w:r w:rsidR="007666D6" w:rsidRPr="00DF1C65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DF1C65" w:rsidTr="00467CA2">
        <w:tc>
          <w:tcPr>
            <w:tcW w:w="2800" w:type="dxa"/>
            <w:shd w:val="clear" w:color="auto" w:fill="auto"/>
          </w:tcPr>
          <w:p w:rsidR="00D520D3" w:rsidRPr="00DF1C6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F1C65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DF1C6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DF1C6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DF1C6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F1C6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DF1C65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F1C6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F1C6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F1C6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DF1C65" w:rsidTr="00467CA2">
        <w:tc>
          <w:tcPr>
            <w:tcW w:w="2800" w:type="dxa"/>
            <w:shd w:val="clear" w:color="auto" w:fill="auto"/>
          </w:tcPr>
          <w:p w:rsidR="00D520D3" w:rsidRPr="00DF1C6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F1C6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DF1C6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DF1C6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F1C6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DF1C6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F1C6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F1C65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DF1C6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F1C65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DF1C6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F1C6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F1C65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DF1C6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DF1C65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DF1C65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DF1C65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DF1C65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1C6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DF1C6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F1C65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DF1C6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DF1C65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DF1C65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3027E1" w:rsidRPr="00DF1C65">
        <w:rPr>
          <w:rFonts w:ascii="Arial Narrow" w:hAnsi="Arial Narrow" w:cs="Arial"/>
          <w:sz w:val="24"/>
          <w:szCs w:val="24"/>
        </w:rPr>
        <w:t>(</w:t>
      </w:r>
      <w:proofErr w:type="spellStart"/>
      <w:r w:rsidR="003027E1" w:rsidRPr="00DF1C65">
        <w:rPr>
          <w:rFonts w:ascii="Arial Narrow" w:hAnsi="Arial Narrow" w:cs="Arial"/>
          <w:sz w:val="24"/>
          <w:szCs w:val="24"/>
        </w:rPr>
        <w:t>t.j</w:t>
      </w:r>
      <w:proofErr w:type="spellEnd"/>
      <w:r w:rsidR="003027E1" w:rsidRPr="00DF1C65">
        <w:rPr>
          <w:rFonts w:ascii="Arial Narrow" w:hAnsi="Arial Narrow" w:cs="Arial"/>
          <w:sz w:val="24"/>
          <w:szCs w:val="24"/>
        </w:rPr>
        <w:t>. Dz. U. z 2024 poz. 1320)</w:t>
      </w:r>
      <w:r w:rsidR="00E27ABB" w:rsidRPr="00DF1C6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F1C6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DF1C6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DF1C6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DF1C6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DF1C65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DF1C65" w:rsidTr="00467CA2">
        <w:tc>
          <w:tcPr>
            <w:tcW w:w="2269" w:type="dxa"/>
            <w:shd w:val="clear" w:color="auto" w:fill="auto"/>
          </w:tcPr>
          <w:p w:rsidR="00D520D3" w:rsidRPr="00DF1C6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F1C6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DF1C65" w:rsidRDefault="003027E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F1C6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do hemodializy na okres 24 miesięcy</w:t>
            </w:r>
            <w:r w:rsidR="00D520D3" w:rsidRPr="00DF1C6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027E1" w:rsidRPr="00DF1C65" w:rsidTr="00947394">
        <w:tc>
          <w:tcPr>
            <w:tcW w:w="2269" w:type="dxa"/>
            <w:shd w:val="clear" w:color="auto" w:fill="auto"/>
          </w:tcPr>
          <w:p w:rsidR="003027E1" w:rsidRPr="00DF1C65" w:rsidRDefault="003027E1" w:rsidP="0094739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F1C6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027E1" w:rsidRPr="00DF1C65" w:rsidRDefault="003027E1" w:rsidP="0094739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F1C6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154/2024</w:t>
            </w:r>
          </w:p>
        </w:tc>
      </w:tr>
    </w:tbl>
    <w:p w:rsidR="00DC652A" w:rsidRPr="00DF1C65" w:rsidRDefault="003027E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1C6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DF1C65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DF1C6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F1C6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F1C6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DF1C65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DF1C65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DF1C65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DF1C6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DF1C6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1C65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DF1C6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F1C6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F1C6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DF1C65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DF1C65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DF1C65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DF1C6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DF1C6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DF1C6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F1C6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DF1C6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DF1C65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DF1C6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1C65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DF1C65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DF1C65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DF1C65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DF1C65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DF1C6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F1C65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DF1C6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DF1C6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DF1C6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1C65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DF1C6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DF1C6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DF1C6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1C65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DF1C6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F1C6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DF1C6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1C65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DF1C6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DF1C6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DF1C65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DF1C65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F1C6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DF1C65" w:rsidTr="00467CA2">
        <w:tc>
          <w:tcPr>
            <w:tcW w:w="2660" w:type="dxa"/>
            <w:shd w:val="clear" w:color="auto" w:fill="auto"/>
          </w:tcPr>
          <w:p w:rsidR="00D520D3" w:rsidRPr="00DF1C6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DF1C6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F1C6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DF1C65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F1C6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DF1C6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DF1C6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F1C6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DF1C65" w:rsidRDefault="00D520D3" w:rsidP="003027E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F1C6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027E1" w:rsidRPr="00DF1C6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DF1C6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DF1C6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DF1C6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DF1C6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DF1C65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2FFC" w:rsidRDefault="00E12FFC" w:rsidP="00025386">
      <w:pPr>
        <w:spacing w:after="0" w:line="240" w:lineRule="auto"/>
      </w:pPr>
      <w:r>
        <w:separator/>
      </w:r>
    </w:p>
  </w:endnote>
  <w:endnote w:type="continuationSeparator" w:id="1">
    <w:p w:rsidR="00E12FFC" w:rsidRDefault="00E12F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7E1" w:rsidRDefault="003027E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1C6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1C6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7E1" w:rsidRDefault="003027E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2FFC" w:rsidRDefault="00E12FFC" w:rsidP="00025386">
      <w:pPr>
        <w:spacing w:after="0" w:line="240" w:lineRule="auto"/>
      </w:pPr>
      <w:r>
        <w:separator/>
      </w:r>
    </w:p>
  </w:footnote>
  <w:footnote w:type="continuationSeparator" w:id="1">
    <w:p w:rsidR="00E12FFC" w:rsidRDefault="00E12F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7E1" w:rsidRDefault="003027E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7E1" w:rsidRDefault="003027E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7E1" w:rsidRDefault="003027E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27E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027E1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DF1C65"/>
    <w:rsid w:val="00E12FFC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2024-11-13T13:58:00Z</dcterms:created>
  <dcterms:modified xsi:type="dcterms:W3CDTF">2024-11-13T13:58:00Z</dcterms:modified>
</cp:coreProperties>
</file>