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A574A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1E6B0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6B0A">
        <w:rPr>
          <w:rFonts w:ascii="Arial" w:hAnsi="Arial" w:cs="Arial"/>
        </w:rPr>
        <w:t>10 Wojskowy Szpital Kliniczny z Polikliniką Samodzielny Publiczny Zakład Opieki Zdrowotnej</w:t>
      </w:r>
    </w:p>
    <w:p w:rsidR="00B95C96" w:rsidRPr="0012157F" w:rsidRDefault="001E6B0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6B0A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1E6B0A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1E6B0A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E6B0A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1E6B0A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E6B0A" w:rsidRPr="0012157F" w:rsidTr="00947394">
        <w:tc>
          <w:tcPr>
            <w:tcW w:w="9104" w:type="dxa"/>
            <w:shd w:val="clear" w:color="auto" w:fill="D9D9D9"/>
          </w:tcPr>
          <w:p w:rsidR="001E6B0A" w:rsidRPr="0012157F" w:rsidRDefault="001E6B0A" w:rsidP="0094739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E6B0A" w:rsidRPr="00094F76" w:rsidRDefault="001E6B0A" w:rsidP="0094739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1E6B0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E6B0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E6B0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1E6B0A" w:rsidRPr="0017574D" w:rsidRDefault="001E6B0A" w:rsidP="0094739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1E6B0A" w:rsidRDefault="001E6B0A" w:rsidP="0094739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E6B0A" w:rsidRPr="002C3302" w:rsidRDefault="001E6B0A" w:rsidP="009473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1E6B0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6B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sprzętu do hemodializy na okres 24 miesięcy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E6B0A" w:rsidRPr="00A2540E" w:rsidTr="00947394">
        <w:tc>
          <w:tcPr>
            <w:tcW w:w="2269" w:type="dxa"/>
            <w:shd w:val="clear" w:color="auto" w:fill="auto"/>
          </w:tcPr>
          <w:p w:rsidR="001E6B0A" w:rsidRPr="00A2540E" w:rsidRDefault="001E6B0A" w:rsidP="009473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6B0A" w:rsidRPr="00A2540E" w:rsidRDefault="001E6B0A" w:rsidP="009473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6B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154/2024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1E6B0A" w:rsidRPr="001E6B0A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1E6B0A" w:rsidRPr="007104AC" w:rsidRDefault="001E6B0A" w:rsidP="001E6B0A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1E6B0A" w:rsidRDefault="001E6B0A" w:rsidP="001E6B0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</w:t>
      </w:r>
      <w:r w:rsidR="003A574A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="003A574A">
        <w:rPr>
          <w:rFonts w:ascii="Arial" w:hAnsi="Arial" w:cs="Arial"/>
          <w:bCs/>
          <w:sz w:val="24"/>
          <w:szCs w:val="24"/>
        </w:rPr>
        <w:t>pkt</w:t>
      </w:r>
      <w:proofErr w:type="spellEnd"/>
      <w:r w:rsidR="003A574A">
        <w:rPr>
          <w:rFonts w:ascii="Arial" w:hAnsi="Arial" w:cs="Arial"/>
          <w:bCs/>
          <w:sz w:val="24"/>
          <w:szCs w:val="24"/>
        </w:rPr>
        <w:t xml:space="preserve">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1E6B0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E6B0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25F" w:rsidRDefault="0037325F" w:rsidP="0038231F">
      <w:pPr>
        <w:spacing w:after="0" w:line="240" w:lineRule="auto"/>
      </w:pPr>
      <w:r>
        <w:separator/>
      </w:r>
    </w:p>
  </w:endnote>
  <w:endnote w:type="continuationSeparator" w:id="1">
    <w:p w:rsidR="0037325F" w:rsidRDefault="003732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0A" w:rsidRDefault="001E6B0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A574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A574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0A" w:rsidRDefault="001E6B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25F" w:rsidRDefault="0037325F" w:rsidP="0038231F">
      <w:pPr>
        <w:spacing w:after="0" w:line="240" w:lineRule="auto"/>
      </w:pPr>
      <w:r>
        <w:separator/>
      </w:r>
    </w:p>
  </w:footnote>
  <w:footnote w:type="continuationSeparator" w:id="1">
    <w:p w:rsidR="0037325F" w:rsidRDefault="003732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0A" w:rsidRDefault="001E6B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0A" w:rsidRDefault="001E6B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0A" w:rsidRDefault="001E6B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B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6B0A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25F"/>
    <w:rsid w:val="0038231F"/>
    <w:rsid w:val="003A574A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2024-11-13T13:57:00Z</dcterms:created>
  <dcterms:modified xsi:type="dcterms:W3CDTF">2024-11-13T13:57:00Z</dcterms:modified>
</cp:coreProperties>
</file>