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C2BC49" w14:textId="77777777" w:rsidR="0009036B" w:rsidRPr="00515AFA" w:rsidRDefault="0009036B" w:rsidP="0009036B">
      <w:pPr>
        <w:jc w:val="right"/>
        <w:rPr>
          <w:b/>
          <w:sz w:val="22"/>
          <w:szCs w:val="22"/>
          <w:lang w:val="pl-PL"/>
        </w:rPr>
      </w:pPr>
      <w:r w:rsidRPr="00515AFA">
        <w:rPr>
          <w:b/>
          <w:sz w:val="22"/>
          <w:szCs w:val="22"/>
          <w:lang w:val="pl-PL"/>
        </w:rPr>
        <w:t>Załącznik nr 3</w:t>
      </w:r>
    </w:p>
    <w:p w14:paraId="21BE05BA" w14:textId="77777777" w:rsidR="0009036B" w:rsidRPr="00515AFA" w:rsidRDefault="0009036B" w:rsidP="0009036B">
      <w:pPr>
        <w:jc w:val="right"/>
        <w:rPr>
          <w:b/>
          <w:sz w:val="22"/>
          <w:szCs w:val="22"/>
          <w:lang w:val="pl-PL"/>
        </w:rPr>
      </w:pPr>
    </w:p>
    <w:p w14:paraId="11EE75CF" w14:textId="77777777" w:rsidR="0009036B" w:rsidRPr="00515AFA" w:rsidRDefault="0009036B" w:rsidP="0009036B">
      <w:pPr>
        <w:jc w:val="center"/>
        <w:rPr>
          <w:b/>
          <w:sz w:val="22"/>
          <w:szCs w:val="22"/>
          <w:lang w:val="pl-PL"/>
        </w:rPr>
      </w:pPr>
      <w:r w:rsidRPr="00515AFA">
        <w:rPr>
          <w:b/>
          <w:sz w:val="22"/>
          <w:szCs w:val="22"/>
          <w:lang w:val="pl-PL"/>
        </w:rPr>
        <w:t>WZÓR UMOWY</w:t>
      </w:r>
    </w:p>
    <w:p w14:paraId="042A3363" w14:textId="77777777" w:rsidR="0009036B" w:rsidRPr="00515AFA" w:rsidRDefault="0009036B" w:rsidP="0009036B">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6201FE62" w14:textId="77777777" w:rsidR="0009036B" w:rsidRPr="00515AFA" w:rsidRDefault="0009036B" w:rsidP="0009036B">
      <w:pPr>
        <w:jc w:val="center"/>
        <w:rPr>
          <w:b/>
          <w:sz w:val="22"/>
          <w:szCs w:val="22"/>
          <w:lang w:val="pl-PL"/>
        </w:rPr>
      </w:pPr>
    </w:p>
    <w:p w14:paraId="0188CFE5" w14:textId="1264DFBC" w:rsidR="0009036B" w:rsidRPr="00515AFA" w:rsidRDefault="0009036B" w:rsidP="0009036B">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664</w:t>
      </w:r>
      <w:r w:rsidRPr="005140A1">
        <w:rPr>
          <w:sz w:val="22"/>
          <w:szCs w:val="22"/>
          <w:lang w:val="pl-PL"/>
        </w:rPr>
        <w:t>/2</w:t>
      </w:r>
      <w:r>
        <w:rPr>
          <w:sz w:val="22"/>
          <w:szCs w:val="22"/>
          <w:lang w:val="pl-PL"/>
        </w:rPr>
        <w:t>4</w:t>
      </w:r>
      <w:r w:rsidRPr="00515AFA">
        <w:rPr>
          <w:sz w:val="22"/>
          <w:szCs w:val="22"/>
          <w:lang w:val="pl-PL"/>
        </w:rPr>
        <w:t xml:space="preserve"> pomiędzy:</w:t>
      </w:r>
    </w:p>
    <w:p w14:paraId="789C32F2" w14:textId="77777777" w:rsidR="0009036B" w:rsidRPr="00515AFA" w:rsidRDefault="0009036B" w:rsidP="0009036B">
      <w:pPr>
        <w:pStyle w:val="Tekstpodstawowywcity"/>
        <w:spacing w:after="0"/>
        <w:ind w:left="0"/>
        <w:jc w:val="both"/>
        <w:rPr>
          <w:sz w:val="22"/>
          <w:szCs w:val="22"/>
          <w:lang w:val="pl-PL"/>
        </w:rPr>
      </w:pPr>
    </w:p>
    <w:p w14:paraId="1B5B54F2"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19D67DA4"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49EB91F"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6830AB1B" w14:textId="77777777" w:rsidR="0009036B" w:rsidRPr="00515AFA" w:rsidRDefault="0009036B" w:rsidP="0009036B">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2E212AA3"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496D8468"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097D77C8"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2D68D9A5"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2A726C4E"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02B1AC41"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7529EAC3"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64204109"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446BF353" w14:textId="77777777" w:rsidR="0009036B" w:rsidRPr="00515AFA" w:rsidRDefault="0009036B" w:rsidP="0009036B">
      <w:pPr>
        <w:pStyle w:val="Tekstpodstawowy"/>
        <w:spacing w:line="240" w:lineRule="auto"/>
        <w:ind w:right="-47"/>
        <w:jc w:val="center"/>
        <w:rPr>
          <w:rFonts w:ascii="Times New Roman" w:hAnsi="Times New Roman"/>
          <w:b/>
          <w:sz w:val="22"/>
          <w:szCs w:val="22"/>
        </w:rPr>
      </w:pPr>
    </w:p>
    <w:p w14:paraId="7C62970F" w14:textId="77777777" w:rsidR="0009036B" w:rsidRPr="00515AFA" w:rsidRDefault="0009036B" w:rsidP="0009036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D4A0778" w14:textId="6C045AB5" w:rsidR="0009036B" w:rsidRPr="0009036B" w:rsidRDefault="0009036B" w:rsidP="0009036B">
      <w:pPr>
        <w:pStyle w:val="Akapitzlist"/>
        <w:numPr>
          <w:ilvl w:val="0"/>
          <w:numId w:val="28"/>
        </w:numPr>
        <w:tabs>
          <w:tab w:val="num" w:pos="360"/>
        </w:tabs>
        <w:ind w:left="360"/>
        <w:jc w:val="both"/>
        <w:rPr>
          <w:sz w:val="22"/>
          <w:szCs w:val="22"/>
          <w:lang w:val="pl-PL"/>
        </w:rPr>
      </w:pPr>
      <w:r w:rsidRPr="0009036B">
        <w:rPr>
          <w:sz w:val="22"/>
          <w:szCs w:val="22"/>
          <w:lang w:val="pl-PL"/>
        </w:rPr>
        <w:t>Przedmiotem niniejszej umowy jest</w:t>
      </w:r>
      <w:bookmarkStart w:id="0" w:name="_Hlk58842586"/>
      <w:r w:rsidRPr="0009036B">
        <w:rPr>
          <w:sz w:val="22"/>
          <w:szCs w:val="22"/>
          <w:lang w:val="pl-PL"/>
        </w:rPr>
        <w:t xml:space="preserve">: </w:t>
      </w:r>
      <w:r w:rsidRPr="0009036B">
        <w:rPr>
          <w:b/>
          <w:sz w:val="22"/>
          <w:szCs w:val="22"/>
          <w:lang w:val="pl-PL"/>
        </w:rPr>
        <w:t xml:space="preserve">Dostawa 2 szt. potencjostatu / </w:t>
      </w:r>
      <w:proofErr w:type="spellStart"/>
      <w:r w:rsidRPr="0009036B">
        <w:rPr>
          <w:b/>
          <w:sz w:val="22"/>
          <w:szCs w:val="22"/>
          <w:lang w:val="pl-PL"/>
        </w:rPr>
        <w:t>galwanostatu</w:t>
      </w:r>
      <w:proofErr w:type="spellEnd"/>
      <w:r w:rsidRPr="0009036B">
        <w:rPr>
          <w:b/>
          <w:sz w:val="22"/>
          <w:szCs w:val="22"/>
          <w:lang w:val="pl-PL"/>
        </w:rPr>
        <w:t xml:space="preserve"> </w:t>
      </w:r>
      <w:r>
        <w:rPr>
          <w:b/>
          <w:sz w:val="22"/>
          <w:szCs w:val="22"/>
          <w:lang w:val="pl-PL"/>
        </w:rPr>
        <w:br/>
      </w:r>
      <w:r w:rsidRPr="0009036B">
        <w:rPr>
          <w:b/>
          <w:sz w:val="22"/>
          <w:szCs w:val="22"/>
          <w:lang w:val="pl-PL"/>
        </w:rPr>
        <w:t xml:space="preserve">(z możliwością urządzenia </w:t>
      </w:r>
      <w:proofErr w:type="spellStart"/>
      <w:r w:rsidRPr="0009036B">
        <w:rPr>
          <w:b/>
          <w:sz w:val="22"/>
          <w:szCs w:val="22"/>
          <w:lang w:val="pl-PL"/>
        </w:rPr>
        <w:t>bipotencjostatu</w:t>
      </w:r>
      <w:proofErr w:type="spellEnd"/>
      <w:r w:rsidRPr="0009036B">
        <w:rPr>
          <w:b/>
          <w:sz w:val="22"/>
          <w:szCs w:val="22"/>
          <w:lang w:val="pl-PL"/>
        </w:rPr>
        <w:t xml:space="preserve"> - realizującego 2 pomiary jednocześnie przy pomocy jednego urządzenia) z funkcjonalnością pomiaru metodą elektrochemicznej spektroskopii impedancyjnej na potrzeby </w:t>
      </w:r>
      <w:proofErr w:type="spellStart"/>
      <w:r w:rsidRPr="0009036B">
        <w:rPr>
          <w:b/>
          <w:sz w:val="22"/>
          <w:szCs w:val="22"/>
          <w:lang w:val="pl-PL"/>
        </w:rPr>
        <w:t>WIMiC</w:t>
      </w:r>
      <w:proofErr w:type="spellEnd"/>
      <w:r w:rsidRPr="0009036B">
        <w:rPr>
          <w:b/>
          <w:sz w:val="22"/>
          <w:szCs w:val="22"/>
          <w:lang w:val="pl-PL"/>
        </w:rPr>
        <w:t>.</w:t>
      </w:r>
    </w:p>
    <w:p w14:paraId="4C0D6B86" w14:textId="77777777" w:rsidR="0009036B" w:rsidRPr="00515AFA" w:rsidRDefault="0009036B" w:rsidP="0009036B">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39E2C0EE" w14:textId="77777777" w:rsidR="0009036B" w:rsidRPr="00515AFA" w:rsidRDefault="0009036B" w:rsidP="0009036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4B104EB7" w14:textId="0BA5D5A2" w:rsidR="0009036B" w:rsidRPr="00515AFA" w:rsidRDefault="0009036B" w:rsidP="0009036B">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sidRPr="0009036B">
        <w:rPr>
          <w:rFonts w:ascii="Times New Roman" w:hAnsi="Times New Roman"/>
          <w:b/>
          <w:bCs/>
          <w:sz w:val="22"/>
          <w:szCs w:val="22"/>
        </w:rPr>
        <w:t>112</w:t>
      </w:r>
      <w:r>
        <w:rPr>
          <w:rFonts w:ascii="Times New Roman" w:hAnsi="Times New Roman"/>
          <w:sz w:val="22"/>
          <w:szCs w:val="22"/>
        </w:rPr>
        <w:t xml:space="preserve"> </w:t>
      </w:r>
      <w:r>
        <w:rPr>
          <w:rFonts w:ascii="Times New Roman" w:hAnsi="Times New Roman"/>
          <w:b/>
          <w:bCs/>
          <w:sz w:val="22"/>
          <w:szCs w:val="22"/>
        </w:rPr>
        <w:t xml:space="preserve">dni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4BA89DAB" w14:textId="77777777" w:rsidR="0009036B" w:rsidRDefault="0009036B" w:rsidP="0009036B">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1EB58523" w14:textId="77777777" w:rsidR="0009036B" w:rsidRPr="00515AFA" w:rsidRDefault="0009036B" w:rsidP="0009036B">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34C1454A" w14:textId="77777777" w:rsidR="0009036B" w:rsidRPr="00515AFA" w:rsidRDefault="0009036B" w:rsidP="0009036B">
      <w:pPr>
        <w:pStyle w:val="Tekstpodstawowy"/>
        <w:spacing w:line="240" w:lineRule="auto"/>
        <w:ind w:right="-47"/>
        <w:jc w:val="center"/>
        <w:rPr>
          <w:rFonts w:ascii="Times New Roman" w:hAnsi="Times New Roman"/>
          <w:b/>
          <w:sz w:val="22"/>
          <w:szCs w:val="22"/>
        </w:rPr>
      </w:pPr>
    </w:p>
    <w:p w14:paraId="758BFCD9" w14:textId="77777777" w:rsidR="0009036B" w:rsidRPr="00515AFA" w:rsidRDefault="0009036B" w:rsidP="0009036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1670104A" w14:textId="77777777" w:rsidR="0009036B" w:rsidRPr="00515AFA" w:rsidRDefault="0009036B" w:rsidP="0009036B">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642D994F" w14:textId="77777777" w:rsidR="0009036B" w:rsidRPr="00515AFA" w:rsidRDefault="0009036B" w:rsidP="0009036B">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445F4EE8" w14:textId="77777777" w:rsidR="0009036B" w:rsidRPr="00515AFA" w:rsidRDefault="0009036B" w:rsidP="0009036B">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1762E0A4" w14:textId="77777777" w:rsidR="0009036B" w:rsidRPr="00515AFA" w:rsidRDefault="0009036B" w:rsidP="0009036B">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4750BC8F" w14:textId="77777777" w:rsidR="0009036B" w:rsidRPr="00515AFA" w:rsidRDefault="0009036B" w:rsidP="0009036B">
      <w:pPr>
        <w:pStyle w:val="Tekstpodstawowy"/>
        <w:spacing w:line="240" w:lineRule="auto"/>
        <w:ind w:right="-47"/>
        <w:jc w:val="center"/>
        <w:rPr>
          <w:rFonts w:ascii="Times New Roman" w:hAnsi="Times New Roman"/>
          <w:b/>
          <w:sz w:val="22"/>
          <w:szCs w:val="22"/>
        </w:rPr>
      </w:pPr>
    </w:p>
    <w:p w14:paraId="7F5E90A3" w14:textId="77777777" w:rsidR="0009036B" w:rsidRDefault="0009036B" w:rsidP="0009036B">
      <w:pPr>
        <w:pStyle w:val="Tekstpodstawowy"/>
        <w:spacing w:line="240" w:lineRule="auto"/>
        <w:ind w:right="-47"/>
        <w:jc w:val="center"/>
        <w:rPr>
          <w:rFonts w:ascii="Times New Roman" w:hAnsi="Times New Roman"/>
          <w:b/>
          <w:sz w:val="22"/>
          <w:szCs w:val="22"/>
        </w:rPr>
      </w:pPr>
    </w:p>
    <w:p w14:paraId="69DFC37C" w14:textId="77777777" w:rsidR="0009036B" w:rsidRDefault="0009036B" w:rsidP="0009036B">
      <w:pPr>
        <w:pStyle w:val="Tekstpodstawowy"/>
        <w:spacing w:line="240" w:lineRule="auto"/>
        <w:ind w:right="-47"/>
        <w:jc w:val="center"/>
        <w:rPr>
          <w:rFonts w:ascii="Times New Roman" w:hAnsi="Times New Roman"/>
          <w:b/>
          <w:sz w:val="22"/>
          <w:szCs w:val="22"/>
        </w:rPr>
      </w:pPr>
    </w:p>
    <w:p w14:paraId="485B5911" w14:textId="77777777" w:rsidR="0009036B" w:rsidRDefault="0009036B" w:rsidP="0009036B">
      <w:pPr>
        <w:pStyle w:val="Tekstpodstawowy"/>
        <w:spacing w:line="240" w:lineRule="auto"/>
        <w:ind w:right="-47"/>
        <w:jc w:val="center"/>
        <w:rPr>
          <w:rFonts w:ascii="Times New Roman" w:hAnsi="Times New Roman"/>
          <w:b/>
          <w:sz w:val="22"/>
          <w:szCs w:val="22"/>
        </w:rPr>
      </w:pPr>
    </w:p>
    <w:p w14:paraId="76DD015A" w14:textId="77777777" w:rsidR="0009036B" w:rsidRDefault="0009036B" w:rsidP="0009036B">
      <w:pPr>
        <w:pStyle w:val="Tekstpodstawowy"/>
        <w:spacing w:line="240" w:lineRule="auto"/>
        <w:ind w:right="-47"/>
        <w:jc w:val="center"/>
        <w:rPr>
          <w:rFonts w:ascii="Times New Roman" w:hAnsi="Times New Roman"/>
          <w:b/>
          <w:sz w:val="22"/>
          <w:szCs w:val="22"/>
        </w:rPr>
      </w:pPr>
    </w:p>
    <w:p w14:paraId="7374C607" w14:textId="00A5E208" w:rsidR="0009036B" w:rsidRPr="00515AFA" w:rsidRDefault="0009036B" w:rsidP="0009036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lastRenderedPageBreak/>
        <w:t>§ 4</w:t>
      </w:r>
    </w:p>
    <w:p w14:paraId="61DDE71D" w14:textId="77777777" w:rsidR="0009036B" w:rsidRDefault="0009036B" w:rsidP="0009036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8F82505" w14:textId="77777777" w:rsidR="0009036B" w:rsidRPr="00515AFA" w:rsidRDefault="0009036B" w:rsidP="0009036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02B0F05C" w14:textId="77777777" w:rsidR="0009036B" w:rsidRPr="00515AFA" w:rsidRDefault="0009036B" w:rsidP="0009036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5901AE18" w14:textId="77777777" w:rsidR="0009036B" w:rsidRPr="00515AFA" w:rsidRDefault="0009036B" w:rsidP="0009036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3080C329" w14:textId="77777777" w:rsidR="0009036B" w:rsidRPr="00515AFA" w:rsidRDefault="0009036B" w:rsidP="0009036B">
      <w:pPr>
        <w:pStyle w:val="Tekstpodstawowy"/>
        <w:spacing w:line="240" w:lineRule="auto"/>
        <w:ind w:right="-47"/>
        <w:jc w:val="center"/>
        <w:rPr>
          <w:rFonts w:ascii="Times New Roman" w:hAnsi="Times New Roman"/>
          <w:b/>
          <w:sz w:val="22"/>
          <w:szCs w:val="22"/>
        </w:rPr>
      </w:pPr>
    </w:p>
    <w:p w14:paraId="56CBD0B6" w14:textId="77777777" w:rsidR="0009036B" w:rsidRPr="00515AFA" w:rsidRDefault="0009036B" w:rsidP="0009036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6412C7A2" w14:textId="77777777" w:rsidR="0009036B" w:rsidRPr="00515AFA" w:rsidRDefault="0009036B" w:rsidP="0009036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3F8172CF" w14:textId="77777777" w:rsidR="0009036B" w:rsidRPr="00515AFA" w:rsidRDefault="0009036B" w:rsidP="0009036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641E4AAF" w14:textId="77777777" w:rsidR="0009036B" w:rsidRPr="00515AFA" w:rsidRDefault="0009036B" w:rsidP="0009036B">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79241375" w14:textId="77777777" w:rsidR="0009036B" w:rsidRPr="00515AFA" w:rsidRDefault="0009036B" w:rsidP="0009036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780B6151" w14:textId="6F9BB51B" w:rsidR="0009036B" w:rsidRPr="00515AFA" w:rsidRDefault="0009036B" w:rsidP="0009036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67A15D54" w14:textId="5CEDBE59" w:rsidR="0009036B" w:rsidRPr="00515AFA" w:rsidRDefault="0009036B" w:rsidP="0009036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wartości netto części przedmiotu umowy, której dotyczy odstąpienie;</w:t>
      </w:r>
    </w:p>
    <w:p w14:paraId="348657ED" w14:textId="77777777" w:rsidR="0009036B" w:rsidRPr="00515AFA" w:rsidRDefault="0009036B" w:rsidP="0009036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20E7F4F8" w14:textId="7E41F134" w:rsidR="0009036B" w:rsidRPr="00515AFA" w:rsidRDefault="0009036B" w:rsidP="0009036B">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całkowitego wynagrodzenia netto określonego w § 3 ust. 1;</w:t>
      </w:r>
    </w:p>
    <w:p w14:paraId="7DAD87B6" w14:textId="7812EED7" w:rsidR="0009036B" w:rsidRPr="00515AFA" w:rsidRDefault="0009036B" w:rsidP="0009036B">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Pr>
          <w:rFonts w:ascii="Times New Roman" w:hAnsi="Times New Roman"/>
          <w:sz w:val="22"/>
          <w:szCs w:val="22"/>
        </w:rPr>
        <w:t xml:space="preserve">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wartości netto części przedmiotu umowy, której dotyczy odstąpienie</w:t>
      </w:r>
    </w:p>
    <w:p w14:paraId="053C451C" w14:textId="77777777" w:rsidR="0009036B" w:rsidRPr="00515AFA" w:rsidRDefault="0009036B" w:rsidP="0009036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433FD8A" w14:textId="77777777" w:rsidR="0009036B" w:rsidRPr="00515AFA" w:rsidRDefault="0009036B" w:rsidP="0009036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09928415" w14:textId="77777777" w:rsidR="0009036B" w:rsidRPr="00515AFA" w:rsidRDefault="0009036B" w:rsidP="0009036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4E1D14D" w14:textId="77777777" w:rsidR="0009036B" w:rsidRPr="00515AFA" w:rsidRDefault="0009036B" w:rsidP="0009036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6274F3C" w14:textId="77777777" w:rsidR="0009036B" w:rsidRPr="00515AFA" w:rsidRDefault="0009036B" w:rsidP="0009036B">
      <w:pPr>
        <w:pStyle w:val="Tekstpodstawowy"/>
        <w:ind w:right="-47"/>
        <w:jc w:val="center"/>
        <w:rPr>
          <w:rFonts w:ascii="Times New Roman" w:hAnsi="Times New Roman"/>
          <w:b/>
          <w:sz w:val="22"/>
          <w:szCs w:val="22"/>
        </w:rPr>
      </w:pPr>
    </w:p>
    <w:p w14:paraId="5D17AFF3" w14:textId="77777777" w:rsidR="0009036B" w:rsidRPr="00515AFA" w:rsidRDefault="0009036B" w:rsidP="0009036B">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70C5E08E" w14:textId="77777777" w:rsidR="0009036B" w:rsidRPr="00515AFA" w:rsidRDefault="0009036B" w:rsidP="0009036B">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72449B46" w14:textId="7EBC4189" w:rsidR="0009036B" w:rsidRPr="00515AFA" w:rsidRDefault="0009036B" w:rsidP="0009036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w:t>
      </w:r>
      <w:r w:rsidR="009C58DD">
        <w:rPr>
          <w:color w:val="000000"/>
          <w:sz w:val="22"/>
          <w:szCs w:val="22"/>
          <w:lang w:val="pl-PL"/>
        </w:rPr>
        <w:t xml:space="preserve">licencji </w:t>
      </w:r>
      <w:r w:rsidRPr="00515AFA">
        <w:rPr>
          <w:color w:val="000000"/>
          <w:sz w:val="22"/>
          <w:szCs w:val="22"/>
          <w:lang w:val="pl-PL"/>
        </w:rPr>
        <w:t xml:space="preserve">oprogramowania dostarczonego wraz ze sprzętem. </w:t>
      </w:r>
    </w:p>
    <w:p w14:paraId="4D05B7A7" w14:textId="77777777" w:rsidR="0009036B" w:rsidRPr="00515AFA" w:rsidRDefault="0009036B" w:rsidP="0009036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6F6358CF" w14:textId="77777777" w:rsidR="0009036B" w:rsidRPr="00515AFA" w:rsidRDefault="0009036B" w:rsidP="0009036B">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152E08E" w14:textId="77777777" w:rsidR="0009036B" w:rsidRPr="00515AFA" w:rsidRDefault="0009036B" w:rsidP="0009036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37D7C07" w14:textId="77777777" w:rsidR="0009036B" w:rsidRPr="00515AFA" w:rsidRDefault="0009036B" w:rsidP="0009036B">
      <w:pPr>
        <w:rPr>
          <w:color w:val="00000A"/>
          <w:sz w:val="22"/>
          <w:szCs w:val="22"/>
          <w:lang w:val="pl-PL"/>
        </w:rPr>
      </w:pPr>
    </w:p>
    <w:p w14:paraId="300C0D95" w14:textId="77777777" w:rsidR="0009036B" w:rsidRPr="00515AFA" w:rsidRDefault="0009036B" w:rsidP="0009036B">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971DC7A" w14:textId="77777777" w:rsidR="0009036B" w:rsidRPr="00515AFA" w:rsidRDefault="0009036B" w:rsidP="0009036B">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0241BE0" w14:textId="77777777" w:rsidR="0009036B" w:rsidRPr="00515AFA" w:rsidRDefault="0009036B" w:rsidP="0009036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44E14E7" w14:textId="77777777" w:rsidR="0009036B" w:rsidRPr="00515AFA" w:rsidRDefault="0009036B" w:rsidP="0009036B">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284A20F" w14:textId="77777777" w:rsidR="0009036B" w:rsidRPr="00515AFA" w:rsidRDefault="0009036B" w:rsidP="0009036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549EDE0" w14:textId="77777777" w:rsidR="0009036B" w:rsidRPr="00515AFA" w:rsidRDefault="0009036B" w:rsidP="0009036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3037AEED" w14:textId="77777777" w:rsidR="0009036B" w:rsidRPr="00515AFA" w:rsidRDefault="0009036B" w:rsidP="0009036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33E7A02" w14:textId="77777777" w:rsidR="0009036B" w:rsidRPr="00515AFA" w:rsidRDefault="0009036B" w:rsidP="0009036B">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EDB9C9B" w14:textId="77777777" w:rsidR="0009036B" w:rsidRPr="00515AFA" w:rsidRDefault="0009036B" w:rsidP="0009036B">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A13C623" w14:textId="77777777" w:rsidR="0009036B" w:rsidRPr="00515AFA" w:rsidRDefault="0009036B" w:rsidP="0009036B">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3A53934" w14:textId="77777777" w:rsidR="0009036B" w:rsidRPr="00515AFA" w:rsidRDefault="0009036B" w:rsidP="0009036B">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4906FE8" w14:textId="77777777" w:rsidR="0009036B" w:rsidRPr="00515AFA" w:rsidRDefault="0009036B" w:rsidP="0009036B">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4220653" w14:textId="77777777" w:rsidR="0009036B" w:rsidRPr="00515AFA" w:rsidRDefault="0009036B" w:rsidP="0009036B">
      <w:pPr>
        <w:ind w:left="720"/>
        <w:jc w:val="both"/>
        <w:rPr>
          <w:color w:val="00000A"/>
          <w:sz w:val="22"/>
          <w:szCs w:val="22"/>
          <w:lang w:val="pl-PL"/>
        </w:rPr>
      </w:pPr>
    </w:p>
    <w:p w14:paraId="68597F55" w14:textId="77777777" w:rsidR="0009036B" w:rsidRPr="00515AFA" w:rsidRDefault="0009036B" w:rsidP="0009036B">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C76D045" w14:textId="77777777" w:rsidR="0009036B" w:rsidRPr="00515AFA" w:rsidRDefault="0009036B" w:rsidP="0009036B">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520D298" w14:textId="77777777" w:rsidR="0009036B" w:rsidRPr="00515AFA" w:rsidRDefault="0009036B" w:rsidP="0009036B">
      <w:pPr>
        <w:numPr>
          <w:ilvl w:val="0"/>
          <w:numId w:val="37"/>
        </w:numPr>
        <w:ind w:left="284" w:hanging="284"/>
        <w:jc w:val="both"/>
        <w:rPr>
          <w:bCs/>
          <w:sz w:val="22"/>
          <w:szCs w:val="22"/>
          <w:lang w:val="pl-PL" w:eastAsia="en-US"/>
        </w:rPr>
      </w:pPr>
      <w:r w:rsidRPr="00515AFA">
        <w:rPr>
          <w:sz w:val="22"/>
          <w:szCs w:val="22"/>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573BB76E" w14:textId="77777777" w:rsidR="0009036B" w:rsidRPr="00515AFA" w:rsidRDefault="0009036B" w:rsidP="0009036B">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8F8E93A" w14:textId="77777777" w:rsidR="0009036B" w:rsidRPr="00515AFA" w:rsidRDefault="0009036B" w:rsidP="0009036B">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70182FFB" w14:textId="77777777" w:rsidR="0009036B" w:rsidRPr="00515AFA" w:rsidRDefault="0009036B" w:rsidP="0009036B">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6AF5AF2F" w14:textId="77777777" w:rsidR="0009036B" w:rsidRPr="00515AFA" w:rsidRDefault="0009036B" w:rsidP="0009036B">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6E4E99C7" w14:textId="77777777" w:rsidR="0009036B" w:rsidRPr="00515AFA" w:rsidRDefault="0009036B" w:rsidP="0009036B">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586E634C" w14:textId="77777777" w:rsidR="0009036B" w:rsidRPr="00E448C0" w:rsidRDefault="0009036B" w:rsidP="0009036B">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Pr>
          <w:b/>
          <w:bCs/>
          <w:color w:val="000000"/>
          <w:sz w:val="22"/>
          <w:szCs w:val="22"/>
          <w:lang w:val="pl-PL"/>
        </w:rPr>
        <w:t>24 h</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Pr>
          <w:b/>
          <w:bCs/>
          <w:color w:val="000000"/>
          <w:sz w:val="22"/>
          <w:szCs w:val="22"/>
          <w:lang w:val="pl-PL"/>
        </w:rPr>
        <w:t>21 dni</w:t>
      </w:r>
      <w:r w:rsidRPr="00E448C0">
        <w:rPr>
          <w:color w:val="000000"/>
          <w:sz w:val="22"/>
          <w:szCs w:val="22"/>
          <w:lang w:val="pl-PL"/>
        </w:rPr>
        <w:t xml:space="preserve"> od momentu zgłoszenia </w:t>
      </w:r>
    </w:p>
    <w:p w14:paraId="1DE44C21" w14:textId="77777777" w:rsidR="0009036B" w:rsidRPr="00515AFA" w:rsidRDefault="0009036B" w:rsidP="0009036B">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A494895" w14:textId="77777777" w:rsidR="0009036B" w:rsidRPr="00515AFA" w:rsidRDefault="0009036B" w:rsidP="0009036B">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4872579E" w14:textId="77777777" w:rsidR="0009036B" w:rsidRPr="00515AFA" w:rsidRDefault="0009036B" w:rsidP="0009036B">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659819EB" w14:textId="77777777" w:rsidR="0009036B" w:rsidRPr="00515AFA" w:rsidRDefault="0009036B" w:rsidP="0009036B">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7273E31" w14:textId="77777777" w:rsidR="0009036B" w:rsidRPr="00515AFA" w:rsidRDefault="0009036B" w:rsidP="0009036B">
      <w:pPr>
        <w:ind w:left="567"/>
        <w:jc w:val="both"/>
        <w:rPr>
          <w:bCs/>
          <w:sz w:val="22"/>
          <w:szCs w:val="22"/>
          <w:lang w:val="pl-PL" w:eastAsia="en-US"/>
        </w:rPr>
      </w:pPr>
    </w:p>
    <w:p w14:paraId="57898DE7" w14:textId="77777777" w:rsidR="0009036B" w:rsidRPr="00515AFA" w:rsidRDefault="0009036B" w:rsidP="0009036B">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5315C849" w14:textId="77777777" w:rsidR="0009036B" w:rsidRPr="00515AFA" w:rsidRDefault="0009036B" w:rsidP="0009036B">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05B16B8B" w14:textId="77777777" w:rsidR="0009036B" w:rsidRPr="00515AFA" w:rsidRDefault="0009036B" w:rsidP="0009036B">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7770DE" w14:textId="77777777" w:rsidR="0009036B" w:rsidRPr="00515AFA" w:rsidRDefault="0009036B" w:rsidP="0009036B">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B319F0F" w14:textId="77777777" w:rsidR="0009036B" w:rsidRPr="00515AFA" w:rsidRDefault="0009036B" w:rsidP="0009036B">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9AFD4F2" w14:textId="77777777" w:rsidR="0009036B" w:rsidRPr="00515AFA" w:rsidRDefault="0009036B" w:rsidP="0009036B">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 xml:space="preserve">z gwarancji zamiast rzeczy wadliwej rzecz wolną od wad albo dokonał istotnych napraw rzeczy </w:t>
      </w:r>
      <w:r w:rsidRPr="00515AFA">
        <w:rPr>
          <w:bCs/>
          <w:sz w:val="22"/>
          <w:szCs w:val="22"/>
          <w:lang w:val="pl-PL" w:eastAsia="en-US"/>
        </w:rPr>
        <w:lastRenderedPageBreak/>
        <w:t>objętej gwarancją, termin gwarancji biegnie na nowo od chwili dostarczenia rzeczy wolnej od wad lub zwrócenia rzeczy naprawionej. Jeżeli sprzedawca wymienił część rzeczy, przepis powyższy stosuje się do części wymienionej.</w:t>
      </w:r>
    </w:p>
    <w:p w14:paraId="6989383B" w14:textId="77777777" w:rsidR="0009036B" w:rsidRPr="00515AFA" w:rsidRDefault="0009036B" w:rsidP="0009036B">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03F1410" w14:textId="77777777" w:rsidR="0009036B" w:rsidRPr="00515AFA" w:rsidRDefault="0009036B" w:rsidP="0009036B">
      <w:pPr>
        <w:pStyle w:val="Tekstpodstawowy"/>
        <w:spacing w:line="240" w:lineRule="auto"/>
        <w:ind w:right="-47"/>
        <w:rPr>
          <w:rFonts w:ascii="Times New Roman" w:hAnsi="Times New Roman"/>
          <w:b/>
          <w:sz w:val="22"/>
          <w:szCs w:val="22"/>
        </w:rPr>
      </w:pPr>
    </w:p>
    <w:p w14:paraId="1EF1817B" w14:textId="77777777" w:rsidR="0009036B" w:rsidRPr="00515AFA" w:rsidRDefault="0009036B" w:rsidP="0009036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32011317"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E46372A" w14:textId="77777777" w:rsidR="0009036B" w:rsidRPr="00515AFA" w:rsidRDefault="0009036B" w:rsidP="0009036B">
      <w:pPr>
        <w:pStyle w:val="Tekstpodstawowy"/>
        <w:spacing w:line="240" w:lineRule="auto"/>
        <w:ind w:right="-47"/>
        <w:jc w:val="both"/>
        <w:rPr>
          <w:rFonts w:ascii="Times New Roman" w:hAnsi="Times New Roman"/>
          <w:sz w:val="22"/>
          <w:szCs w:val="22"/>
        </w:rPr>
      </w:pPr>
    </w:p>
    <w:p w14:paraId="16BF2FFC" w14:textId="77777777" w:rsidR="0009036B" w:rsidRPr="00515AFA" w:rsidRDefault="0009036B" w:rsidP="0009036B">
      <w:pPr>
        <w:spacing w:line="240" w:lineRule="atLeast"/>
        <w:ind w:right="-47"/>
        <w:jc w:val="center"/>
        <w:rPr>
          <w:b/>
          <w:sz w:val="22"/>
          <w:szCs w:val="22"/>
        </w:rPr>
      </w:pPr>
      <w:r w:rsidRPr="00515AFA">
        <w:rPr>
          <w:b/>
          <w:sz w:val="22"/>
          <w:szCs w:val="22"/>
        </w:rPr>
        <w:t>§ 10</w:t>
      </w:r>
    </w:p>
    <w:p w14:paraId="3FA09569" w14:textId="77777777" w:rsidR="0009036B" w:rsidRPr="00515AFA" w:rsidRDefault="0009036B" w:rsidP="0009036B">
      <w:pPr>
        <w:spacing w:line="240" w:lineRule="atLeast"/>
        <w:ind w:right="-47"/>
        <w:rPr>
          <w:sz w:val="22"/>
          <w:szCs w:val="22"/>
          <w:lang w:val="pl-PL"/>
        </w:rPr>
      </w:pPr>
    </w:p>
    <w:p w14:paraId="0E90C633" w14:textId="77777777" w:rsidR="0009036B" w:rsidRPr="00515AFA" w:rsidRDefault="0009036B" w:rsidP="0009036B">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631038F7" w14:textId="77777777" w:rsidR="0009036B" w:rsidRPr="00515AFA" w:rsidRDefault="0009036B" w:rsidP="0009036B">
      <w:pPr>
        <w:tabs>
          <w:tab w:val="left" w:pos="367"/>
        </w:tabs>
        <w:spacing w:line="276" w:lineRule="auto"/>
        <w:ind w:left="360" w:right="60"/>
        <w:contextualSpacing/>
        <w:jc w:val="both"/>
        <w:rPr>
          <w:rFonts w:eastAsia="Calibri"/>
          <w:sz w:val="22"/>
          <w:szCs w:val="22"/>
          <w:lang w:val="pl-PL" w:eastAsia="en-US"/>
        </w:rPr>
      </w:pPr>
    </w:p>
    <w:p w14:paraId="00663C8B" w14:textId="77777777" w:rsidR="0009036B" w:rsidRPr="00515AFA" w:rsidRDefault="0009036B" w:rsidP="0009036B">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6D2D47AE" w14:textId="77777777" w:rsidR="0009036B" w:rsidRPr="00515AFA" w:rsidRDefault="0009036B" w:rsidP="0009036B">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7D23DE56" w14:textId="77777777" w:rsidR="0009036B" w:rsidRPr="00515AFA" w:rsidRDefault="0009036B" w:rsidP="0009036B">
      <w:pPr>
        <w:tabs>
          <w:tab w:val="left" w:pos="387"/>
        </w:tabs>
        <w:spacing w:line="276" w:lineRule="auto"/>
        <w:ind w:left="720" w:right="60"/>
        <w:contextualSpacing/>
        <w:jc w:val="both"/>
        <w:rPr>
          <w:rFonts w:eastAsia="Calibri"/>
          <w:sz w:val="22"/>
          <w:szCs w:val="22"/>
          <w:lang w:val="pl-PL" w:eastAsia="en-US"/>
        </w:rPr>
      </w:pPr>
    </w:p>
    <w:p w14:paraId="641588B1" w14:textId="77777777" w:rsidR="0009036B" w:rsidRPr="00515AFA" w:rsidRDefault="0009036B" w:rsidP="0009036B">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2929ED75" w14:textId="77777777" w:rsidR="0009036B" w:rsidRPr="00515AFA" w:rsidRDefault="0009036B" w:rsidP="0009036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8875E58" w14:textId="77777777" w:rsidR="0009036B" w:rsidRPr="00515AFA" w:rsidRDefault="0009036B" w:rsidP="0009036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C3B42B1" w14:textId="77777777" w:rsidR="0009036B" w:rsidRPr="00515AFA" w:rsidRDefault="0009036B" w:rsidP="0009036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87A4948" w14:textId="77777777" w:rsidR="0009036B" w:rsidRPr="00515AFA" w:rsidRDefault="0009036B" w:rsidP="0009036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65A25D9" w14:textId="77777777" w:rsidR="0009036B" w:rsidRPr="00515AFA" w:rsidRDefault="0009036B" w:rsidP="0009036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B6AD5BE" w14:textId="77777777" w:rsidR="0009036B" w:rsidRPr="00515AFA" w:rsidRDefault="0009036B" w:rsidP="0009036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w:t>
      </w:r>
      <w:r w:rsidRPr="00515AFA">
        <w:rPr>
          <w:rFonts w:ascii="Times New Roman" w:eastAsia="Lucida Sans Unicode" w:hAnsi="Times New Roman" w:cs="Times New Roman"/>
          <w:lang w:eastAsia="ar-SA"/>
        </w:rPr>
        <w:lastRenderedPageBreak/>
        <w:t xml:space="preserve">Akademia Górniczo- Hutnicza im. St. Staszica, Al. Mickiewicza 30, 30-059 Kraków, z dopiskiem „Inspektor Ochrony Danych” </w:t>
      </w:r>
    </w:p>
    <w:p w14:paraId="3C96A0AE" w14:textId="77777777" w:rsidR="0009036B" w:rsidRPr="00515AFA" w:rsidRDefault="0009036B" w:rsidP="0009036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799F1810" w14:textId="77777777" w:rsidR="0009036B" w:rsidRPr="00515AFA" w:rsidRDefault="0009036B" w:rsidP="0009036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76B0A62" w14:textId="77777777" w:rsidR="0009036B" w:rsidRPr="00515AFA" w:rsidRDefault="0009036B" w:rsidP="0009036B">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107A3316" w14:textId="77777777" w:rsidR="0009036B" w:rsidRPr="00515AFA" w:rsidRDefault="0009036B" w:rsidP="0009036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3B069288" w14:textId="77777777" w:rsidR="0009036B" w:rsidRPr="00515AFA" w:rsidRDefault="0009036B" w:rsidP="0009036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6304673" w14:textId="77777777" w:rsidR="0009036B" w:rsidRPr="00515AFA" w:rsidRDefault="0009036B" w:rsidP="0009036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050B517E" w14:textId="77777777" w:rsidR="0009036B" w:rsidRPr="00515AFA" w:rsidRDefault="0009036B" w:rsidP="0009036B">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1E420C97" w14:textId="77777777" w:rsidR="0009036B" w:rsidRPr="00515AFA" w:rsidRDefault="0009036B" w:rsidP="0009036B">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6E9D113" w14:textId="77777777" w:rsidR="0009036B" w:rsidRPr="00515AFA" w:rsidRDefault="0009036B" w:rsidP="0009036B">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3306A609" w14:textId="77777777" w:rsidR="0009036B" w:rsidRPr="00515AFA" w:rsidRDefault="0009036B" w:rsidP="0009036B">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211C82D6" w14:textId="77777777" w:rsidR="0009036B" w:rsidRPr="00515AFA" w:rsidRDefault="0009036B" w:rsidP="0009036B">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5DD3FDDE" w14:textId="77777777" w:rsidR="0009036B" w:rsidRPr="00515AFA" w:rsidRDefault="0009036B" w:rsidP="0009036B">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28BF1B58" w14:textId="77777777" w:rsidR="0009036B" w:rsidRPr="00515AFA" w:rsidRDefault="0009036B" w:rsidP="0009036B">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688D5D0" w14:textId="77777777" w:rsidR="0009036B" w:rsidRPr="00515AFA" w:rsidRDefault="0009036B" w:rsidP="0009036B">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0A7F540C" w14:textId="77777777" w:rsidR="0009036B" w:rsidRPr="00515AFA" w:rsidRDefault="0009036B" w:rsidP="0009036B">
      <w:pPr>
        <w:widowControl w:val="0"/>
        <w:suppressAutoHyphens/>
        <w:autoSpaceDN w:val="0"/>
        <w:ind w:left="360"/>
        <w:jc w:val="center"/>
        <w:textAlignment w:val="baseline"/>
        <w:rPr>
          <w:rFonts w:eastAsia="SimSun"/>
          <w:b/>
          <w:bCs/>
          <w:color w:val="000000"/>
          <w:kern w:val="2"/>
          <w:sz w:val="22"/>
          <w:szCs w:val="22"/>
          <w:lang w:val="pl-PL"/>
        </w:rPr>
      </w:pPr>
    </w:p>
    <w:p w14:paraId="51C80EC6" w14:textId="77777777" w:rsidR="0009036B" w:rsidRPr="00515AFA" w:rsidRDefault="0009036B" w:rsidP="0009036B">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02EBA789" w14:textId="77777777" w:rsidR="0009036B" w:rsidRPr="00515AFA" w:rsidRDefault="0009036B" w:rsidP="0009036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t>
      </w:r>
      <w:r w:rsidRPr="00515AFA">
        <w:rPr>
          <w:color w:val="000000"/>
          <w:kern w:val="2"/>
          <w:sz w:val="22"/>
          <w:szCs w:val="22"/>
          <w:lang w:val="pl-PL"/>
        </w:rPr>
        <w:lastRenderedPageBreak/>
        <w:t>wojenny, stan wyjątkowy, klęska żywiołowa, epidemia, pandemia, blokada komunikacyjna o charakterze ponadregionalnym, strajk, zamieszki społeczne, katastrofa ekologiczna, katastrofa budowlana.</w:t>
      </w:r>
    </w:p>
    <w:p w14:paraId="2586F1F0" w14:textId="77777777" w:rsidR="0009036B" w:rsidRPr="00515AFA" w:rsidRDefault="0009036B" w:rsidP="0009036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FC3C63" w14:textId="77777777" w:rsidR="0009036B" w:rsidRPr="00515AFA" w:rsidRDefault="0009036B" w:rsidP="0009036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BA5754A" w14:textId="77777777" w:rsidR="0009036B" w:rsidRPr="00515AFA" w:rsidRDefault="0009036B" w:rsidP="0009036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5914AC3" w14:textId="77777777" w:rsidR="0009036B" w:rsidRPr="00515AFA" w:rsidRDefault="0009036B" w:rsidP="0009036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21EDDB21" w14:textId="77777777" w:rsidR="0009036B" w:rsidRPr="00515AFA" w:rsidRDefault="0009036B" w:rsidP="0009036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CFC54FC" w14:textId="77777777" w:rsidR="0009036B" w:rsidRPr="00515AFA" w:rsidRDefault="0009036B" w:rsidP="0009036B">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75512C7" w14:textId="77777777" w:rsidR="0009036B" w:rsidRPr="00515AFA" w:rsidRDefault="0009036B" w:rsidP="0009036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55BE1DDB" w14:textId="77777777" w:rsidR="0009036B" w:rsidRPr="00515AFA" w:rsidRDefault="0009036B" w:rsidP="0009036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98C31EC" w14:textId="77777777" w:rsidR="0009036B" w:rsidRPr="00515AFA" w:rsidRDefault="0009036B" w:rsidP="0009036B">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26422FF" w14:textId="77777777" w:rsidR="0009036B" w:rsidRPr="00515AFA" w:rsidRDefault="0009036B" w:rsidP="0009036B">
      <w:pPr>
        <w:pStyle w:val="Tekstpodstawowy"/>
        <w:spacing w:line="240" w:lineRule="auto"/>
        <w:ind w:right="-47"/>
        <w:jc w:val="center"/>
        <w:rPr>
          <w:rFonts w:ascii="Times New Roman" w:hAnsi="Times New Roman"/>
          <w:b/>
          <w:sz w:val="22"/>
          <w:szCs w:val="22"/>
        </w:rPr>
      </w:pPr>
    </w:p>
    <w:p w14:paraId="269F58A5" w14:textId="77777777" w:rsidR="0009036B" w:rsidRPr="00515AFA" w:rsidRDefault="0009036B" w:rsidP="0009036B">
      <w:pPr>
        <w:pStyle w:val="Tekstpodstawowy"/>
        <w:spacing w:line="240" w:lineRule="auto"/>
        <w:ind w:right="-47"/>
        <w:jc w:val="center"/>
        <w:rPr>
          <w:rFonts w:ascii="Times New Roman" w:hAnsi="Times New Roman"/>
          <w:b/>
          <w:sz w:val="22"/>
          <w:szCs w:val="22"/>
        </w:rPr>
      </w:pPr>
    </w:p>
    <w:p w14:paraId="4A187AC5" w14:textId="77777777" w:rsidR="0009036B" w:rsidRPr="00515AFA" w:rsidRDefault="0009036B" w:rsidP="0009036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282AC6B0" w14:textId="77777777" w:rsidR="0009036B" w:rsidRPr="00515AFA" w:rsidRDefault="0009036B" w:rsidP="0009036B">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0C150FBA" w14:textId="77777777" w:rsidR="0009036B" w:rsidRPr="00515AFA" w:rsidRDefault="0009036B" w:rsidP="0009036B">
      <w:pPr>
        <w:jc w:val="center"/>
        <w:rPr>
          <w:b/>
          <w:sz w:val="22"/>
          <w:szCs w:val="22"/>
          <w:lang w:val="pl-PL"/>
        </w:rPr>
      </w:pPr>
    </w:p>
    <w:p w14:paraId="1F09187B" w14:textId="77777777" w:rsidR="0009036B" w:rsidRPr="00515AFA" w:rsidRDefault="0009036B" w:rsidP="0009036B">
      <w:pPr>
        <w:jc w:val="center"/>
        <w:rPr>
          <w:b/>
          <w:sz w:val="22"/>
          <w:szCs w:val="22"/>
          <w:lang w:val="pl-PL"/>
        </w:rPr>
      </w:pPr>
      <w:r w:rsidRPr="00515AFA">
        <w:rPr>
          <w:b/>
          <w:sz w:val="22"/>
          <w:szCs w:val="22"/>
          <w:lang w:val="pl-PL"/>
        </w:rPr>
        <w:t>§16</w:t>
      </w:r>
    </w:p>
    <w:p w14:paraId="3AFCEC38"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3FEE967" w14:textId="77777777" w:rsidR="0009036B" w:rsidRPr="00515AFA" w:rsidRDefault="0009036B" w:rsidP="0009036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354CCBB7"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5E300744" w14:textId="77777777" w:rsidR="0009036B" w:rsidRPr="00515AFA" w:rsidRDefault="0009036B" w:rsidP="0009036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7393A918" w14:textId="77777777" w:rsidR="0009036B" w:rsidRPr="00515AFA" w:rsidRDefault="0009036B" w:rsidP="0009036B">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2CB056B" w14:textId="77777777" w:rsidR="0009036B" w:rsidRPr="00515AFA" w:rsidRDefault="0009036B" w:rsidP="0009036B">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419B8B8C" w14:textId="77777777" w:rsidR="0009036B" w:rsidRPr="00515AFA" w:rsidRDefault="0009036B" w:rsidP="0009036B">
      <w:pPr>
        <w:pStyle w:val="Tekstpodstawowy"/>
        <w:spacing w:line="240" w:lineRule="auto"/>
        <w:ind w:right="-47"/>
        <w:jc w:val="both"/>
        <w:rPr>
          <w:rFonts w:ascii="Times New Roman" w:hAnsi="Times New Roman"/>
          <w:sz w:val="22"/>
          <w:szCs w:val="22"/>
        </w:rPr>
      </w:pPr>
    </w:p>
    <w:p w14:paraId="0745641D" w14:textId="77777777" w:rsidR="0009036B" w:rsidRPr="00515AFA" w:rsidRDefault="0009036B" w:rsidP="0009036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0C1E6662" w14:textId="77777777" w:rsidR="0009036B" w:rsidRPr="00515AFA" w:rsidRDefault="0009036B" w:rsidP="0009036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054A79C6" w14:textId="77777777" w:rsidR="0009036B" w:rsidRPr="00515AFA" w:rsidRDefault="0009036B" w:rsidP="0009036B">
      <w:pPr>
        <w:pStyle w:val="Tekstpodstawowy2"/>
        <w:spacing w:line="240" w:lineRule="auto"/>
        <w:ind w:right="-47"/>
        <w:rPr>
          <w:sz w:val="22"/>
          <w:szCs w:val="22"/>
        </w:rPr>
      </w:pPr>
    </w:p>
    <w:p w14:paraId="152E4EF0" w14:textId="77777777" w:rsidR="0009036B" w:rsidRPr="00515AFA" w:rsidRDefault="0009036B" w:rsidP="0009036B">
      <w:pPr>
        <w:pStyle w:val="Tekstpodstawowy2"/>
        <w:spacing w:line="240" w:lineRule="auto"/>
        <w:ind w:right="-47"/>
        <w:rPr>
          <w:sz w:val="22"/>
          <w:szCs w:val="22"/>
        </w:rPr>
      </w:pPr>
    </w:p>
    <w:p w14:paraId="2C9714E5" w14:textId="77777777" w:rsidR="0009036B" w:rsidRPr="00515AFA" w:rsidRDefault="0009036B" w:rsidP="0009036B">
      <w:pPr>
        <w:pStyle w:val="Tekstpodstawowy2"/>
        <w:spacing w:line="240" w:lineRule="auto"/>
        <w:ind w:right="-47"/>
        <w:rPr>
          <w:b/>
          <w:sz w:val="22"/>
          <w:szCs w:val="22"/>
        </w:rPr>
      </w:pPr>
      <w:r w:rsidRPr="00515AFA">
        <w:rPr>
          <w:b/>
          <w:sz w:val="22"/>
          <w:szCs w:val="22"/>
        </w:rPr>
        <w:t xml:space="preserve">         Za Sprzedawcę                                                                  Za Kupującego</w:t>
      </w:r>
    </w:p>
    <w:p w14:paraId="3B096883" w14:textId="77777777" w:rsidR="0009036B" w:rsidRPr="00515AFA" w:rsidRDefault="0009036B" w:rsidP="0009036B">
      <w:pPr>
        <w:rPr>
          <w:sz w:val="22"/>
          <w:szCs w:val="22"/>
          <w:lang w:val="pl-PL"/>
        </w:rPr>
      </w:pPr>
    </w:p>
    <w:p w14:paraId="72FB42D4" w14:textId="77777777" w:rsidR="0009036B" w:rsidRPr="00515AFA" w:rsidRDefault="0009036B" w:rsidP="0009036B">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2C3FA5AB" w14:textId="77777777" w:rsidR="0009036B" w:rsidRPr="00515AFA" w:rsidRDefault="0009036B" w:rsidP="0009036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20C36545" w14:textId="77777777" w:rsidR="0009036B" w:rsidRPr="00515AFA" w:rsidRDefault="0009036B" w:rsidP="0009036B">
      <w:pPr>
        <w:pStyle w:val="Zwykytekst"/>
        <w:tabs>
          <w:tab w:val="left" w:pos="7050"/>
        </w:tabs>
        <w:rPr>
          <w:rFonts w:ascii="Times New Roman" w:hAnsi="Times New Roman" w:cs="Times New Roman"/>
          <w:i/>
          <w:iCs/>
          <w:sz w:val="22"/>
          <w:szCs w:val="22"/>
          <w:lang w:val="pl-PL"/>
        </w:rPr>
      </w:pPr>
    </w:p>
    <w:p w14:paraId="0310BADF" w14:textId="77777777" w:rsidR="0009036B" w:rsidRPr="00515AFA" w:rsidRDefault="0009036B" w:rsidP="0009036B">
      <w:pPr>
        <w:pStyle w:val="Zwykytekst"/>
        <w:tabs>
          <w:tab w:val="left" w:pos="7050"/>
        </w:tabs>
        <w:rPr>
          <w:rFonts w:ascii="Times New Roman" w:hAnsi="Times New Roman" w:cs="Times New Roman"/>
          <w:i/>
          <w:iCs/>
          <w:sz w:val="22"/>
          <w:szCs w:val="22"/>
          <w:lang w:val="pl-PL"/>
        </w:rPr>
      </w:pPr>
    </w:p>
    <w:p w14:paraId="33DDB655" w14:textId="77777777" w:rsidR="0009036B" w:rsidRPr="00515AFA" w:rsidRDefault="0009036B" w:rsidP="0009036B">
      <w:pPr>
        <w:pStyle w:val="Zwykytekst"/>
        <w:tabs>
          <w:tab w:val="left" w:pos="7050"/>
        </w:tabs>
        <w:rPr>
          <w:rFonts w:ascii="Times New Roman" w:hAnsi="Times New Roman" w:cs="Times New Roman"/>
          <w:i/>
          <w:iCs/>
          <w:sz w:val="22"/>
          <w:szCs w:val="22"/>
          <w:lang w:val="pl-PL"/>
        </w:rPr>
      </w:pPr>
    </w:p>
    <w:p w14:paraId="5BA8B2FF" w14:textId="77777777" w:rsidR="0009036B" w:rsidRPr="00515AFA" w:rsidRDefault="0009036B" w:rsidP="0009036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lastRenderedPageBreak/>
        <w:t>Załączniki do umowy :</w:t>
      </w:r>
    </w:p>
    <w:p w14:paraId="71E7C27E" w14:textId="77777777" w:rsidR="0009036B" w:rsidRPr="00515AFA" w:rsidRDefault="0009036B" w:rsidP="0009036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31D3E27" w14:textId="77777777" w:rsidR="0009036B" w:rsidRDefault="0009036B" w:rsidP="0009036B">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73E64B09" w14:textId="77777777" w:rsidR="0009036B" w:rsidRPr="00515AFA" w:rsidRDefault="0009036B" w:rsidP="0009036B">
      <w:pPr>
        <w:widowControl w:val="0"/>
        <w:autoSpaceDE w:val="0"/>
        <w:autoSpaceDN w:val="0"/>
        <w:jc w:val="right"/>
        <w:textAlignment w:val="baseline"/>
        <w:rPr>
          <w:sz w:val="22"/>
          <w:szCs w:val="22"/>
          <w:lang w:val="pl-PL"/>
        </w:rPr>
      </w:pPr>
      <w:r w:rsidRPr="00515AFA">
        <w:rPr>
          <w:sz w:val="22"/>
          <w:szCs w:val="22"/>
          <w:lang w:val="pl-PL"/>
        </w:rPr>
        <w:t>Załącznik nr 2 do umowy</w:t>
      </w:r>
    </w:p>
    <w:p w14:paraId="64D9958C" w14:textId="77777777" w:rsidR="0009036B" w:rsidRPr="00515AFA" w:rsidRDefault="0009036B" w:rsidP="0009036B">
      <w:pPr>
        <w:widowControl w:val="0"/>
        <w:autoSpaceDE w:val="0"/>
        <w:autoSpaceDN w:val="0"/>
        <w:jc w:val="both"/>
        <w:textAlignment w:val="baseline"/>
        <w:rPr>
          <w:sz w:val="22"/>
          <w:szCs w:val="22"/>
          <w:lang w:val="pl-PL"/>
        </w:rPr>
      </w:pPr>
    </w:p>
    <w:p w14:paraId="0A4B10AD" w14:textId="77777777" w:rsidR="0009036B" w:rsidRPr="00515AFA" w:rsidRDefault="0009036B" w:rsidP="0009036B">
      <w:pPr>
        <w:widowControl w:val="0"/>
        <w:autoSpaceDE w:val="0"/>
        <w:autoSpaceDN w:val="0"/>
        <w:jc w:val="both"/>
        <w:textAlignment w:val="baseline"/>
        <w:rPr>
          <w:sz w:val="22"/>
          <w:szCs w:val="22"/>
          <w:lang w:val="pl-PL"/>
        </w:rPr>
      </w:pPr>
    </w:p>
    <w:p w14:paraId="7CCB7723" w14:textId="77777777" w:rsidR="0009036B" w:rsidRPr="00515AFA" w:rsidRDefault="0009036B" w:rsidP="0009036B">
      <w:pPr>
        <w:widowControl w:val="0"/>
        <w:autoSpaceDE w:val="0"/>
        <w:autoSpaceDN w:val="0"/>
        <w:jc w:val="both"/>
        <w:textAlignment w:val="baseline"/>
        <w:rPr>
          <w:sz w:val="22"/>
          <w:szCs w:val="22"/>
          <w:lang w:val="pl-PL"/>
        </w:rPr>
      </w:pPr>
      <w:r w:rsidRPr="00515AFA">
        <w:rPr>
          <w:sz w:val="22"/>
          <w:szCs w:val="22"/>
          <w:lang w:val="pl-PL"/>
        </w:rPr>
        <w:t>.....................................… </w:t>
      </w:r>
    </w:p>
    <w:p w14:paraId="24A6860F" w14:textId="77777777" w:rsidR="0009036B" w:rsidRPr="00515AFA" w:rsidRDefault="0009036B" w:rsidP="0009036B">
      <w:pPr>
        <w:widowControl w:val="0"/>
        <w:autoSpaceDE w:val="0"/>
        <w:autoSpaceDN w:val="0"/>
        <w:ind w:firstLine="555"/>
        <w:textAlignment w:val="baseline"/>
        <w:rPr>
          <w:sz w:val="22"/>
          <w:szCs w:val="22"/>
          <w:lang w:val="pl-PL"/>
        </w:rPr>
      </w:pPr>
      <w:r w:rsidRPr="00515AFA">
        <w:rPr>
          <w:sz w:val="22"/>
          <w:szCs w:val="22"/>
          <w:lang w:val="pl-PL"/>
        </w:rPr>
        <w:t>Nazwa Wykonawcy</w:t>
      </w:r>
    </w:p>
    <w:p w14:paraId="2371A92B" w14:textId="77777777" w:rsidR="0009036B" w:rsidRPr="00515AFA" w:rsidRDefault="0009036B" w:rsidP="0009036B">
      <w:pPr>
        <w:widowControl w:val="0"/>
        <w:autoSpaceDE w:val="0"/>
        <w:autoSpaceDN w:val="0"/>
        <w:textAlignment w:val="baseline"/>
        <w:rPr>
          <w:sz w:val="22"/>
          <w:szCs w:val="22"/>
          <w:lang w:val="pl-PL"/>
        </w:rPr>
      </w:pPr>
    </w:p>
    <w:p w14:paraId="5A73A78B" w14:textId="77777777" w:rsidR="0009036B" w:rsidRPr="00515AFA" w:rsidRDefault="0009036B" w:rsidP="0009036B">
      <w:pPr>
        <w:widowControl w:val="0"/>
        <w:autoSpaceDE w:val="0"/>
        <w:autoSpaceDN w:val="0"/>
        <w:jc w:val="both"/>
        <w:textAlignment w:val="baseline"/>
        <w:rPr>
          <w:sz w:val="22"/>
          <w:szCs w:val="22"/>
          <w:lang w:val="pl-PL"/>
        </w:rPr>
      </w:pPr>
      <w:r w:rsidRPr="00515AFA">
        <w:rPr>
          <w:sz w:val="22"/>
          <w:szCs w:val="22"/>
          <w:lang w:val="pl-PL"/>
        </w:rPr>
        <w:t>.....................................…</w:t>
      </w:r>
    </w:p>
    <w:p w14:paraId="21EF5FEE" w14:textId="77777777" w:rsidR="0009036B" w:rsidRPr="00515AFA" w:rsidRDefault="0009036B" w:rsidP="0009036B">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773FFE88" w14:textId="77777777" w:rsidR="0009036B" w:rsidRPr="00515AFA" w:rsidRDefault="0009036B" w:rsidP="0009036B">
      <w:pPr>
        <w:widowControl w:val="0"/>
        <w:autoSpaceDE w:val="0"/>
        <w:autoSpaceDN w:val="0"/>
        <w:spacing w:before="90"/>
        <w:ind w:left="115" w:right="110"/>
        <w:jc w:val="both"/>
        <w:outlineLvl w:val="0"/>
        <w:rPr>
          <w:rFonts w:eastAsia="Verdana"/>
          <w:b/>
          <w:bCs/>
          <w:sz w:val="22"/>
          <w:szCs w:val="22"/>
          <w:lang w:val="pl-PL" w:eastAsia="en-US"/>
        </w:rPr>
      </w:pPr>
    </w:p>
    <w:p w14:paraId="6D1495C6" w14:textId="77777777" w:rsidR="0009036B" w:rsidRPr="00515AFA" w:rsidRDefault="0009036B" w:rsidP="0009036B">
      <w:pPr>
        <w:widowControl w:val="0"/>
        <w:autoSpaceDE w:val="0"/>
        <w:autoSpaceDN w:val="0"/>
        <w:spacing w:before="90"/>
        <w:ind w:right="110"/>
        <w:jc w:val="both"/>
        <w:outlineLvl w:val="0"/>
        <w:rPr>
          <w:rFonts w:eastAsia="Verdana"/>
          <w:b/>
          <w:bCs/>
          <w:sz w:val="22"/>
          <w:szCs w:val="22"/>
          <w:lang w:val="pl-PL" w:eastAsia="en-US"/>
        </w:rPr>
      </w:pPr>
    </w:p>
    <w:p w14:paraId="49C2BC33" w14:textId="77777777" w:rsidR="0009036B" w:rsidRPr="00515AFA" w:rsidRDefault="0009036B" w:rsidP="0009036B">
      <w:pPr>
        <w:widowControl w:val="0"/>
        <w:autoSpaceDE w:val="0"/>
        <w:autoSpaceDN w:val="0"/>
        <w:jc w:val="center"/>
        <w:textAlignment w:val="baseline"/>
        <w:rPr>
          <w:b/>
          <w:bCs/>
          <w:sz w:val="22"/>
          <w:szCs w:val="22"/>
          <w:lang w:val="pl-PL"/>
        </w:rPr>
      </w:pPr>
    </w:p>
    <w:p w14:paraId="4EBAC053" w14:textId="77777777" w:rsidR="0009036B" w:rsidRPr="00515AFA" w:rsidRDefault="0009036B" w:rsidP="0009036B">
      <w:pPr>
        <w:widowControl w:val="0"/>
        <w:autoSpaceDE w:val="0"/>
        <w:autoSpaceDN w:val="0"/>
        <w:jc w:val="center"/>
        <w:textAlignment w:val="baseline"/>
        <w:rPr>
          <w:b/>
          <w:bCs/>
          <w:sz w:val="22"/>
          <w:szCs w:val="22"/>
          <w:lang w:val="pl-PL"/>
        </w:rPr>
      </w:pPr>
    </w:p>
    <w:p w14:paraId="6D711B26" w14:textId="77777777" w:rsidR="0009036B" w:rsidRPr="00515AFA" w:rsidRDefault="0009036B" w:rsidP="0009036B">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272B6955" w14:textId="77777777" w:rsidR="0009036B" w:rsidRPr="00515AFA" w:rsidRDefault="0009036B" w:rsidP="0009036B">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774A457" w14:textId="77777777" w:rsidR="0009036B" w:rsidRPr="00515AFA" w:rsidRDefault="0009036B" w:rsidP="0009036B">
      <w:pPr>
        <w:widowControl w:val="0"/>
        <w:autoSpaceDE w:val="0"/>
        <w:autoSpaceDN w:val="0"/>
        <w:jc w:val="center"/>
        <w:textAlignment w:val="baseline"/>
        <w:rPr>
          <w:b/>
          <w:bCs/>
          <w:sz w:val="22"/>
          <w:szCs w:val="22"/>
          <w:lang w:val="pl-PL"/>
        </w:rPr>
      </w:pPr>
    </w:p>
    <w:p w14:paraId="60D17BDD" w14:textId="77777777" w:rsidR="0009036B" w:rsidRPr="00515AFA" w:rsidRDefault="0009036B" w:rsidP="0009036B">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5F89BA74" w14:textId="77777777" w:rsidR="0009036B" w:rsidRPr="00515AFA" w:rsidRDefault="0009036B" w:rsidP="0009036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1C2E6EE" w14:textId="77777777" w:rsidR="0009036B" w:rsidRPr="00515AFA" w:rsidRDefault="0009036B" w:rsidP="0009036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D221CCA" w14:textId="77777777" w:rsidR="0009036B" w:rsidRPr="00515AFA" w:rsidRDefault="0009036B" w:rsidP="0009036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50B7538A" w14:textId="77777777" w:rsidR="0009036B" w:rsidRPr="00515AFA" w:rsidRDefault="0009036B" w:rsidP="0009036B">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40CAD2D" w14:textId="77777777" w:rsidR="0009036B" w:rsidRPr="00515AFA" w:rsidRDefault="0009036B" w:rsidP="0009036B">
      <w:pPr>
        <w:spacing w:after="200" w:line="276" w:lineRule="auto"/>
        <w:ind w:left="780"/>
        <w:contextualSpacing/>
        <w:textAlignment w:val="baseline"/>
        <w:rPr>
          <w:sz w:val="22"/>
          <w:szCs w:val="22"/>
          <w:lang w:val="pl-PL"/>
        </w:rPr>
      </w:pPr>
    </w:p>
    <w:p w14:paraId="155C5B3C" w14:textId="77777777" w:rsidR="0009036B" w:rsidRPr="00515AFA" w:rsidRDefault="0009036B" w:rsidP="0009036B">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324D601" w14:textId="77777777" w:rsidR="0009036B" w:rsidRPr="00515AFA" w:rsidRDefault="0009036B" w:rsidP="0009036B">
      <w:pPr>
        <w:widowControl w:val="0"/>
        <w:autoSpaceDE w:val="0"/>
        <w:autoSpaceDN w:val="0"/>
        <w:spacing w:before="90"/>
        <w:ind w:right="110"/>
        <w:jc w:val="both"/>
        <w:outlineLvl w:val="0"/>
        <w:rPr>
          <w:rFonts w:eastAsia="Verdana"/>
          <w:b/>
          <w:bCs/>
          <w:sz w:val="22"/>
          <w:szCs w:val="22"/>
          <w:lang w:val="pl-PL" w:eastAsia="en-US"/>
        </w:rPr>
      </w:pPr>
    </w:p>
    <w:p w14:paraId="0732A99A" w14:textId="77777777" w:rsidR="0009036B" w:rsidRPr="00515AFA" w:rsidRDefault="0009036B" w:rsidP="0009036B">
      <w:pPr>
        <w:widowControl w:val="0"/>
        <w:autoSpaceDE w:val="0"/>
        <w:autoSpaceDN w:val="0"/>
        <w:spacing w:before="90"/>
        <w:ind w:right="110"/>
        <w:jc w:val="both"/>
        <w:outlineLvl w:val="0"/>
        <w:rPr>
          <w:rFonts w:eastAsia="Verdana"/>
          <w:b/>
          <w:bCs/>
          <w:sz w:val="22"/>
          <w:szCs w:val="22"/>
          <w:lang w:val="pl-PL" w:eastAsia="en-US"/>
        </w:rPr>
      </w:pPr>
    </w:p>
    <w:p w14:paraId="3DA12621" w14:textId="77777777" w:rsidR="0009036B" w:rsidRPr="00515AFA" w:rsidRDefault="0009036B" w:rsidP="0009036B">
      <w:pPr>
        <w:widowControl w:val="0"/>
        <w:autoSpaceDE w:val="0"/>
        <w:autoSpaceDN w:val="0"/>
        <w:spacing w:before="90"/>
        <w:ind w:right="110"/>
        <w:jc w:val="both"/>
        <w:outlineLvl w:val="0"/>
        <w:rPr>
          <w:rFonts w:eastAsia="Verdana"/>
          <w:b/>
          <w:bCs/>
          <w:sz w:val="22"/>
          <w:szCs w:val="22"/>
          <w:lang w:val="pl-PL" w:eastAsia="en-US"/>
        </w:rPr>
      </w:pPr>
    </w:p>
    <w:p w14:paraId="6A4087C4" w14:textId="77777777" w:rsidR="0009036B" w:rsidRPr="00515AFA" w:rsidRDefault="0009036B" w:rsidP="0009036B">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09036B" w:rsidRPr="009C58DD" w14:paraId="00825BE1" w14:textId="77777777" w:rsidTr="00802D89">
        <w:tc>
          <w:tcPr>
            <w:tcW w:w="4105" w:type="dxa"/>
            <w:hideMark/>
          </w:tcPr>
          <w:p w14:paraId="48A56ADB" w14:textId="77777777" w:rsidR="0009036B" w:rsidRPr="00515AFA" w:rsidRDefault="0009036B" w:rsidP="00802D89">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D0128AE" w14:textId="77777777" w:rsidR="0009036B" w:rsidRPr="00515AFA" w:rsidRDefault="0009036B" w:rsidP="00802D89">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40B70DA" w14:textId="77777777" w:rsidR="0009036B" w:rsidRPr="00515AFA" w:rsidRDefault="0009036B" w:rsidP="0009036B">
      <w:pPr>
        <w:spacing w:line="360" w:lineRule="auto"/>
        <w:jc w:val="both"/>
        <w:rPr>
          <w:rFonts w:eastAsia="Calibri"/>
          <w:color w:val="222A35"/>
          <w:sz w:val="22"/>
          <w:szCs w:val="22"/>
          <w:lang w:val="pl-PL" w:eastAsia="x-none"/>
        </w:rPr>
      </w:pPr>
    </w:p>
    <w:p w14:paraId="65F511D1" w14:textId="77777777" w:rsidR="0009036B" w:rsidRPr="002E3AF9" w:rsidRDefault="0009036B" w:rsidP="0009036B">
      <w:pPr>
        <w:rPr>
          <w:lang w:val="pl-PL"/>
        </w:rPr>
      </w:pPr>
    </w:p>
    <w:p w14:paraId="05B9743B" w14:textId="77777777" w:rsidR="0009036B" w:rsidRPr="00107444" w:rsidRDefault="0009036B" w:rsidP="0009036B">
      <w:pPr>
        <w:rPr>
          <w:lang w:val="pl-PL"/>
        </w:rPr>
      </w:pPr>
    </w:p>
    <w:p w14:paraId="36ACA971" w14:textId="77777777" w:rsidR="0009036B" w:rsidRPr="00233C0F" w:rsidRDefault="0009036B" w:rsidP="0009036B">
      <w:pPr>
        <w:rPr>
          <w:lang w:val="pl-PL"/>
        </w:rPr>
      </w:pPr>
    </w:p>
    <w:p w14:paraId="18ED1BC3" w14:textId="77777777" w:rsidR="0009036B" w:rsidRPr="00F76E64" w:rsidRDefault="0009036B" w:rsidP="0009036B">
      <w:pPr>
        <w:rPr>
          <w:lang w:val="pl-PL"/>
        </w:rPr>
      </w:pPr>
    </w:p>
    <w:p w14:paraId="5B4EB4CC" w14:textId="77777777" w:rsidR="0009036B" w:rsidRPr="009169FF" w:rsidRDefault="0009036B" w:rsidP="0009036B">
      <w:pPr>
        <w:rPr>
          <w:lang w:val="pl-PL"/>
        </w:rPr>
      </w:pPr>
    </w:p>
    <w:p w14:paraId="757ACF59" w14:textId="77777777" w:rsidR="0009036B" w:rsidRPr="003D473D" w:rsidRDefault="0009036B" w:rsidP="0009036B">
      <w:pPr>
        <w:rPr>
          <w:lang w:val="pl-PL"/>
        </w:rPr>
      </w:pPr>
    </w:p>
    <w:p w14:paraId="2574BCE0" w14:textId="77777777" w:rsidR="00496551" w:rsidRPr="0009036B" w:rsidRDefault="00496551" w:rsidP="0009036B">
      <w:pPr>
        <w:rPr>
          <w:lang w:val="pl-PL"/>
        </w:rPr>
      </w:pPr>
    </w:p>
    <w:sectPr w:rsidR="00496551" w:rsidRPr="0009036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C11656" w14:textId="77777777" w:rsidR="007908AC" w:rsidRDefault="007908AC">
      <w:r>
        <w:separator/>
      </w:r>
    </w:p>
  </w:endnote>
  <w:endnote w:type="continuationSeparator" w:id="0">
    <w:p w14:paraId="005AB7BF" w14:textId="77777777" w:rsidR="007908AC" w:rsidRDefault="00790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C5460" w14:textId="77777777" w:rsidR="00064EEC" w:rsidRDefault="00064EE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AC15A" w14:textId="77777777" w:rsidR="0009036B" w:rsidRDefault="0009036B">
    <w:pPr>
      <w:pStyle w:val="Stopka"/>
      <w:jc w:val="right"/>
    </w:pPr>
    <w:r>
      <w:fldChar w:fldCharType="begin"/>
    </w:r>
    <w:r>
      <w:instrText>PAGE   \* MERGEFORMAT</w:instrText>
    </w:r>
    <w:r>
      <w:fldChar w:fldCharType="separate"/>
    </w:r>
    <w:r>
      <w:rPr>
        <w:lang w:val="pl-PL"/>
      </w:rPr>
      <w:t>2</w:t>
    </w:r>
    <w:r>
      <w:fldChar w:fldCharType="end"/>
    </w:r>
  </w:p>
  <w:p w14:paraId="5778DF1D" w14:textId="77777777" w:rsidR="00064EEC" w:rsidRDefault="00064EE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71C60" w14:textId="77777777" w:rsidR="00064EEC" w:rsidRDefault="00064E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78CDCE" w14:textId="77777777" w:rsidR="007908AC" w:rsidRDefault="007908AC">
      <w:r>
        <w:separator/>
      </w:r>
    </w:p>
  </w:footnote>
  <w:footnote w:type="continuationSeparator" w:id="0">
    <w:p w14:paraId="10003AB6" w14:textId="77777777" w:rsidR="007908AC" w:rsidRDefault="007908AC">
      <w:r>
        <w:continuationSeparator/>
      </w:r>
    </w:p>
  </w:footnote>
  <w:footnote w:id="1">
    <w:p w14:paraId="03716FFD" w14:textId="77777777" w:rsidR="0009036B" w:rsidRDefault="0009036B" w:rsidP="0009036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1E1EAB1" w14:textId="77777777" w:rsidR="0009036B" w:rsidRDefault="0009036B" w:rsidP="0009036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2F56177" w14:textId="77777777" w:rsidR="0009036B" w:rsidRDefault="0009036B" w:rsidP="0009036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AA8F1EA" w14:textId="77777777" w:rsidR="0009036B" w:rsidRDefault="0009036B" w:rsidP="0009036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E557620" w14:textId="77777777" w:rsidR="0009036B" w:rsidRDefault="0009036B" w:rsidP="0009036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FA1747A" w14:textId="77777777" w:rsidR="0009036B" w:rsidRDefault="0009036B" w:rsidP="0009036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FFE57C4" w14:textId="77777777" w:rsidR="0009036B" w:rsidRDefault="0009036B" w:rsidP="0009036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79E62C" w14:textId="77777777" w:rsidR="0009036B" w:rsidRDefault="0009036B" w:rsidP="0009036B">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E801C72" w14:textId="77777777" w:rsidR="0009036B" w:rsidRDefault="0009036B" w:rsidP="0009036B">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3D021EC" w14:textId="77777777" w:rsidR="0009036B" w:rsidRDefault="0009036B" w:rsidP="0009036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2B232C7" w14:textId="77777777" w:rsidR="0009036B" w:rsidRDefault="0009036B" w:rsidP="0009036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2952C02E" w14:textId="77777777" w:rsidR="0009036B" w:rsidRDefault="0009036B" w:rsidP="0009036B">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6A36DEA" w14:textId="77777777" w:rsidR="0009036B" w:rsidRDefault="0009036B" w:rsidP="0009036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6BC959B" w14:textId="77777777" w:rsidR="0009036B" w:rsidRDefault="0009036B" w:rsidP="0009036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BC42EDB" w14:textId="77777777" w:rsidR="0009036B" w:rsidRDefault="0009036B" w:rsidP="0009036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0464F58" w14:textId="77777777" w:rsidR="0009036B" w:rsidRDefault="0009036B" w:rsidP="0009036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45E96E5" w14:textId="77777777" w:rsidR="0009036B" w:rsidRDefault="0009036B" w:rsidP="0009036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BCFA44E" w14:textId="77777777" w:rsidR="0009036B" w:rsidRDefault="0009036B" w:rsidP="0009036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DF51B9" w14:textId="77777777" w:rsidR="0009036B" w:rsidRDefault="0009036B" w:rsidP="0009036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D4F1D1D" w14:textId="77777777" w:rsidR="0009036B" w:rsidRDefault="0009036B" w:rsidP="0009036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F1CEBDA" w14:textId="77777777" w:rsidR="0009036B" w:rsidRDefault="0009036B" w:rsidP="0009036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390F005" w14:textId="77777777" w:rsidR="0009036B" w:rsidRDefault="0009036B" w:rsidP="0009036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54EA40" w14:textId="77777777" w:rsidR="0009036B" w:rsidRDefault="0009036B" w:rsidP="0009036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6AB6B99" w14:textId="77777777" w:rsidR="0009036B" w:rsidRDefault="0009036B" w:rsidP="0009036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94B97F6" w14:textId="77777777" w:rsidR="0009036B" w:rsidRDefault="0009036B" w:rsidP="0009036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1187DE" w14:textId="77777777" w:rsidR="0009036B" w:rsidRDefault="0009036B" w:rsidP="0009036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F961EC6" w14:textId="77777777" w:rsidR="0009036B" w:rsidRDefault="0009036B" w:rsidP="0009036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276493" w14:textId="77777777" w:rsidR="0009036B" w:rsidRDefault="0009036B" w:rsidP="0009036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4A42A6" w14:textId="77777777" w:rsidR="0009036B" w:rsidRDefault="0009036B" w:rsidP="0009036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AEBE60B" w14:textId="77777777" w:rsidR="0009036B" w:rsidRDefault="0009036B" w:rsidP="0009036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31401" w14:textId="77777777" w:rsidR="00064EEC" w:rsidRDefault="00064EE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290F0" w14:textId="77777777" w:rsidR="00064EEC" w:rsidRDefault="00064EE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6E794" w14:textId="77777777" w:rsidR="00064EEC" w:rsidRDefault="00064E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02152181">
    <w:abstractNumId w:val="19"/>
  </w:num>
  <w:num w:numId="2" w16cid:durableId="208826246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2041529">
    <w:abstractNumId w:val="29"/>
  </w:num>
  <w:num w:numId="4" w16cid:durableId="2081251531">
    <w:abstractNumId w:val="11"/>
  </w:num>
  <w:num w:numId="5" w16cid:durableId="533277743">
    <w:abstractNumId w:val="30"/>
  </w:num>
  <w:num w:numId="6" w16cid:durableId="1182208757">
    <w:abstractNumId w:val="32"/>
  </w:num>
  <w:num w:numId="7" w16cid:durableId="78135415">
    <w:abstractNumId w:val="35"/>
  </w:num>
  <w:num w:numId="8" w16cid:durableId="1402219657">
    <w:abstractNumId w:val="25"/>
  </w:num>
  <w:num w:numId="9" w16cid:durableId="1184631149">
    <w:abstractNumId w:val="39"/>
  </w:num>
  <w:num w:numId="10" w16cid:durableId="1027634901">
    <w:abstractNumId w:val="27"/>
  </w:num>
  <w:num w:numId="11" w16cid:durableId="398020720">
    <w:abstractNumId w:val="6"/>
  </w:num>
  <w:num w:numId="12" w16cid:durableId="808329527">
    <w:abstractNumId w:val="10"/>
  </w:num>
  <w:num w:numId="13" w16cid:durableId="1885673220">
    <w:abstractNumId w:val="14"/>
  </w:num>
  <w:num w:numId="14" w16cid:durableId="510143726">
    <w:abstractNumId w:val="40"/>
  </w:num>
  <w:num w:numId="15" w16cid:durableId="1708144350">
    <w:abstractNumId w:val="13"/>
  </w:num>
  <w:num w:numId="16" w16cid:durableId="503590237">
    <w:abstractNumId w:val="9"/>
  </w:num>
  <w:num w:numId="17" w16cid:durableId="238638997">
    <w:abstractNumId w:val="37"/>
  </w:num>
  <w:num w:numId="18" w16cid:durableId="708648745">
    <w:abstractNumId w:val="28"/>
  </w:num>
  <w:num w:numId="19" w16cid:durableId="706956395">
    <w:abstractNumId w:val="23"/>
  </w:num>
  <w:num w:numId="20" w16cid:durableId="1885097836">
    <w:abstractNumId w:val="26"/>
  </w:num>
  <w:num w:numId="21" w16cid:durableId="674381921">
    <w:abstractNumId w:val="20"/>
  </w:num>
  <w:num w:numId="22" w16cid:durableId="276564486">
    <w:abstractNumId w:val="0"/>
  </w:num>
  <w:num w:numId="23" w16cid:durableId="1237940370">
    <w:abstractNumId w:val="38"/>
  </w:num>
  <w:num w:numId="24" w16cid:durableId="949773501">
    <w:abstractNumId w:val="18"/>
  </w:num>
  <w:num w:numId="25" w16cid:durableId="92290100">
    <w:abstractNumId w:val="3"/>
  </w:num>
  <w:num w:numId="26" w16cid:durableId="1192493219">
    <w:abstractNumId w:val="31"/>
  </w:num>
  <w:num w:numId="27" w16cid:durableId="23390408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4146480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512939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691870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25919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749357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195722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8558228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210846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409803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232037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238847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171903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217848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788940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222873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791026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124736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752687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414455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255302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089641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908AC"/>
    <w:rsid w:val="000033EA"/>
    <w:rsid w:val="0002467C"/>
    <w:rsid w:val="00040A7A"/>
    <w:rsid w:val="00064EEC"/>
    <w:rsid w:val="0007315E"/>
    <w:rsid w:val="0009036B"/>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A2C65"/>
    <w:rsid w:val="005C6D38"/>
    <w:rsid w:val="005D2104"/>
    <w:rsid w:val="00614C95"/>
    <w:rsid w:val="00660027"/>
    <w:rsid w:val="0069339E"/>
    <w:rsid w:val="006F51B5"/>
    <w:rsid w:val="006F7905"/>
    <w:rsid w:val="00714F51"/>
    <w:rsid w:val="00731F6E"/>
    <w:rsid w:val="007908AC"/>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C58DD"/>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DBDEA9"/>
  <w15:chartTrackingRefBased/>
  <w15:docId w15:val="{9F7720BF-E153-4CF1-B0A6-D6040D828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9036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09036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3290</Words>
  <Characters>22026</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2024-11-13T12:05:00Z</cp:lastPrinted>
  <dcterms:created xsi:type="dcterms:W3CDTF">2024-11-13T11:59:00Z</dcterms:created>
  <dcterms:modified xsi:type="dcterms:W3CDTF">2024-11-14T10:10:00Z</dcterms:modified>
</cp:coreProperties>
</file>