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6898C" w14:textId="77777777" w:rsidR="008209D9" w:rsidRDefault="008209D9" w:rsidP="008209D9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78179C51" w14:textId="77777777" w:rsidR="008209D9" w:rsidRDefault="008209D9" w:rsidP="008209D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CD4D52C" w14:textId="77777777" w:rsidR="008209D9" w:rsidRDefault="008209D9" w:rsidP="008209D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4C02DBAA" w14:textId="77777777" w:rsidR="008209D9" w:rsidRDefault="008209D9" w:rsidP="008209D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B1EB11" w14:textId="77777777" w:rsidR="008209D9" w:rsidRDefault="008209D9" w:rsidP="008209D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5893AAA4" w14:textId="77777777" w:rsidR="008209D9" w:rsidRDefault="008209D9" w:rsidP="008209D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340629A6" w14:textId="77777777" w:rsidR="008209D9" w:rsidRDefault="008209D9" w:rsidP="008209D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6B789780" w14:textId="77777777" w:rsidR="008209D9" w:rsidRDefault="008209D9" w:rsidP="008209D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0C58ED4F" w14:textId="77777777" w:rsidR="008209D9" w:rsidRDefault="008209D9" w:rsidP="008209D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950E86">
        <w:rPr>
          <w:sz w:val="22"/>
          <w:lang w:val="en-US"/>
        </w:rPr>
        <w:t>……………………………………………………………………………………………..</w:t>
      </w:r>
    </w:p>
    <w:p w14:paraId="4A94A114" w14:textId="77777777" w:rsidR="008209D9" w:rsidRDefault="008209D9" w:rsidP="008209D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950E86">
        <w:rPr>
          <w:sz w:val="22"/>
          <w:lang w:val="en-US"/>
        </w:rPr>
        <w:t>…………………………………………………………………………………………….</w:t>
      </w:r>
    </w:p>
    <w:p w14:paraId="42F44AA4" w14:textId="77777777" w:rsidR="008209D9" w:rsidRDefault="008209D9" w:rsidP="008209D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0E04F45" w14:textId="77777777" w:rsidR="008209D9" w:rsidRDefault="008209D9" w:rsidP="008209D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84DCDCE" w14:textId="77777777" w:rsidR="008209D9" w:rsidRDefault="008209D9" w:rsidP="008209D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4BDD131B" w14:textId="77777777" w:rsidR="008209D9" w:rsidRDefault="008209D9" w:rsidP="008209D9">
      <w:pPr>
        <w:spacing w:line="360" w:lineRule="auto"/>
      </w:pPr>
      <w:r>
        <w:t>Do: Nazwa i siedziba Zamawiającego:</w:t>
      </w:r>
    </w:p>
    <w:p w14:paraId="7B32C048" w14:textId="77777777" w:rsidR="008209D9" w:rsidRDefault="008209D9" w:rsidP="008209D9">
      <w:pPr>
        <w:ind w:right="-110"/>
        <w:rPr>
          <w:b/>
        </w:rPr>
      </w:pPr>
      <w:r>
        <w:rPr>
          <w:b/>
        </w:rPr>
        <w:t>Akademia Górniczo - Hutnicza</w:t>
      </w:r>
    </w:p>
    <w:p w14:paraId="65078350" w14:textId="77777777" w:rsidR="008209D9" w:rsidRDefault="008209D9" w:rsidP="008209D9">
      <w:pPr>
        <w:ind w:right="-110"/>
        <w:rPr>
          <w:b/>
        </w:rPr>
      </w:pPr>
      <w:r>
        <w:rPr>
          <w:b/>
        </w:rPr>
        <w:t>im. Stanisława Staszica w Krakowie</w:t>
      </w:r>
    </w:p>
    <w:p w14:paraId="6C458953" w14:textId="77777777" w:rsidR="008209D9" w:rsidRDefault="008209D9" w:rsidP="008209D9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42B21942" w14:textId="77777777" w:rsidR="008209D9" w:rsidRDefault="008209D9" w:rsidP="008209D9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457FC63A" w14:textId="77777777" w:rsidR="008209D9" w:rsidRDefault="008209D9" w:rsidP="008209D9">
      <w:pPr>
        <w:rPr>
          <w:b/>
        </w:rPr>
      </w:pPr>
      <w:r>
        <w:rPr>
          <w:b/>
        </w:rPr>
        <w:t xml:space="preserve">30-059 Kraków,  </w:t>
      </w:r>
    </w:p>
    <w:p w14:paraId="51E48353" w14:textId="77777777" w:rsidR="008209D9" w:rsidRDefault="008209D9" w:rsidP="008209D9">
      <w:pPr>
        <w:ind w:firstLine="3969"/>
        <w:rPr>
          <w:b/>
        </w:rPr>
      </w:pPr>
    </w:p>
    <w:p w14:paraId="468EE257" w14:textId="61E9550F" w:rsidR="008209D9" w:rsidRDefault="008209D9" w:rsidP="008209D9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330444">
        <w:rPr>
          <w:b/>
        </w:rPr>
        <w:t xml:space="preserve">Dostawa 2 szt. potencjostatu / </w:t>
      </w:r>
      <w:proofErr w:type="spellStart"/>
      <w:r w:rsidRPr="00330444">
        <w:rPr>
          <w:b/>
        </w:rPr>
        <w:t>galwanostatu</w:t>
      </w:r>
      <w:proofErr w:type="spellEnd"/>
      <w:r w:rsidRPr="00330444">
        <w:rPr>
          <w:b/>
        </w:rPr>
        <w:t xml:space="preserve"> (z możliwością urządzenia </w:t>
      </w:r>
      <w:proofErr w:type="spellStart"/>
      <w:r w:rsidRPr="00330444">
        <w:rPr>
          <w:b/>
        </w:rPr>
        <w:t>bipotencjostatu</w:t>
      </w:r>
      <w:proofErr w:type="spellEnd"/>
      <w:r w:rsidRPr="00330444">
        <w:rPr>
          <w:b/>
        </w:rPr>
        <w:t xml:space="preserve"> - realizującego 2 pomiary jednocześnie przy pomocy jednego urządzenia) z funkcjonalnością pomiaru metodą elektrochemicznej spektroskopii impedancyjnej na potrzeby </w:t>
      </w:r>
      <w:proofErr w:type="spellStart"/>
      <w:r w:rsidRPr="00330444">
        <w:rPr>
          <w:b/>
        </w:rPr>
        <w:t>WIMiC</w:t>
      </w:r>
      <w:proofErr w:type="spellEnd"/>
      <w:r>
        <w:rPr>
          <w:b/>
          <w:sz w:val="26"/>
        </w:rPr>
        <w:t xml:space="preserve">, nr sprawy: DE-dzp.272-664/24 </w:t>
      </w:r>
      <w: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8209D9" w14:paraId="40CA9DFE" w14:textId="77777777" w:rsidTr="00E10D0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942C56" w14:textId="77777777" w:rsidR="008209D9" w:rsidRDefault="008209D9" w:rsidP="00E10D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75B449" w14:textId="77777777" w:rsidR="008209D9" w:rsidRDefault="008209D9" w:rsidP="00E10D0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elementu/</w:t>
            </w:r>
          </w:p>
          <w:p w14:paraId="1D923494" w14:textId="77777777" w:rsidR="008209D9" w:rsidRDefault="008209D9" w:rsidP="00E10D0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F7E683" w14:textId="7C5D5402" w:rsidR="008209D9" w:rsidRDefault="008209D9" w:rsidP="00E10D0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Nazwa producenta</w:t>
            </w:r>
            <w:r w:rsidR="009560C6">
              <w:rPr>
                <w:b/>
                <w:bCs/>
                <w:color w:val="FF0000"/>
                <w:sz w:val="20"/>
                <w:szCs w:val="20"/>
              </w:rPr>
              <w:t xml:space="preserve"> urządzenia, licencji oprogramowania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52F3C7" w14:textId="77777777" w:rsidR="008209D9" w:rsidRDefault="008209D9" w:rsidP="00E10D0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14:paraId="125ED803" w14:textId="77777777" w:rsidR="008209D9" w:rsidRDefault="008209D9" w:rsidP="00E10D0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919FD7" w14:textId="77777777" w:rsidR="008209D9" w:rsidRDefault="008209D9" w:rsidP="00E10D0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ADD025" w14:textId="77777777" w:rsidR="008209D9" w:rsidRDefault="008209D9" w:rsidP="00E10D0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331721DD" w14:textId="77777777" w:rsidR="008209D9" w:rsidRDefault="008209D9" w:rsidP="00E10D0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97AF008" w14:textId="77777777" w:rsidR="008209D9" w:rsidRDefault="008209D9" w:rsidP="00E10D0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1C572718" w14:textId="77777777" w:rsidR="008209D9" w:rsidRDefault="008209D9" w:rsidP="00E10D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83826F" w14:textId="77777777" w:rsidR="008209D9" w:rsidRDefault="008209D9" w:rsidP="00E10D0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E2FB771" w14:textId="77777777" w:rsidR="008209D9" w:rsidRDefault="008209D9" w:rsidP="00E10D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579D18BB" w14:textId="77777777" w:rsidR="008209D9" w:rsidRDefault="008209D9" w:rsidP="00E10D0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8209D9" w14:paraId="2B6D4BD1" w14:textId="77777777" w:rsidTr="00E10D0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1BEDDE" w14:textId="77777777" w:rsidR="008209D9" w:rsidRDefault="008209D9" w:rsidP="00E10D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813A43" w14:textId="77777777" w:rsidR="008209D9" w:rsidRDefault="008209D9" w:rsidP="00E10D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A4E34C" w14:textId="77777777" w:rsidR="008209D9" w:rsidRDefault="008209D9" w:rsidP="00E10D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B0B4FA" w14:textId="77777777" w:rsidR="008209D9" w:rsidRDefault="008209D9" w:rsidP="00E10D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1B908C" w14:textId="77777777" w:rsidR="008209D9" w:rsidRDefault="008209D9" w:rsidP="00E10D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850767" w14:textId="77777777" w:rsidR="008209D9" w:rsidRDefault="008209D9" w:rsidP="00E10D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E79CB45" w14:textId="77777777" w:rsidR="008209D9" w:rsidRDefault="008209D9" w:rsidP="00E10D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177C92B" w14:textId="77777777" w:rsidR="008209D9" w:rsidRDefault="008209D9" w:rsidP="00E10D0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209D9" w14:paraId="1CE192B6" w14:textId="77777777" w:rsidTr="00E10D0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2588F" w14:textId="77777777" w:rsidR="008209D9" w:rsidRDefault="008209D9" w:rsidP="00E10D0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152A8" w14:textId="77777777" w:rsidR="008209D9" w:rsidRDefault="008209D9" w:rsidP="00E10D0D">
            <w:pPr>
              <w:suppressAutoHyphens/>
              <w:spacing w:after="120"/>
              <w:rPr>
                <w:rStyle w:val="Pogrubienie"/>
                <w:sz w:val="16"/>
                <w:szCs w:val="16"/>
                <w:u w:val="single"/>
              </w:rPr>
            </w:pPr>
            <w:r>
              <w:rPr>
                <w:rStyle w:val="Pogrubienie"/>
                <w:sz w:val="16"/>
                <w:szCs w:val="16"/>
                <w:u w:val="single"/>
              </w:rPr>
              <w:t xml:space="preserve">Potencjostat / </w:t>
            </w:r>
            <w:proofErr w:type="spellStart"/>
            <w:r>
              <w:rPr>
                <w:rStyle w:val="Pogrubienie"/>
                <w:sz w:val="16"/>
                <w:szCs w:val="16"/>
                <w:u w:val="single"/>
              </w:rPr>
              <w:t>galwanostat</w:t>
            </w:r>
            <w:proofErr w:type="spellEnd"/>
          </w:p>
          <w:p w14:paraId="440C324D" w14:textId="0F87BEA0" w:rsidR="009560C6" w:rsidRPr="009560C6" w:rsidRDefault="009560C6" w:rsidP="00E10D0D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9560C6">
              <w:rPr>
                <w:rStyle w:val="Pogrubienie"/>
                <w:sz w:val="16"/>
                <w:szCs w:val="16"/>
                <w:u w:val="single"/>
              </w:rPr>
              <w:t>+ oprogramowanie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6204" w14:textId="77777777" w:rsidR="009560C6" w:rsidRPr="009560C6" w:rsidRDefault="009560C6" w:rsidP="009560C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9560C6">
              <w:rPr>
                <w:b/>
                <w:sz w:val="16"/>
                <w:szCs w:val="16"/>
                <w:lang w:eastAsia="zh-CN"/>
              </w:rPr>
              <w:t>Szanowni Państwo!</w:t>
            </w:r>
          </w:p>
          <w:p w14:paraId="05A7396E" w14:textId="77777777" w:rsidR="009560C6" w:rsidRPr="009560C6" w:rsidRDefault="009560C6" w:rsidP="009560C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9560C6">
              <w:rPr>
                <w:b/>
                <w:sz w:val="16"/>
                <w:szCs w:val="16"/>
                <w:lang w:eastAsia="zh-CN"/>
              </w:rPr>
              <w:t>w załączeniu przesyłamy wezwanie do przedstawienia wyjaśnień dotyczących treści oferty złożonej w postępowaniu o udzielenie zamówienia publicznego w przedmiocie Dostawa części komputerowych i urządzeń peryferyjnych dla jednostek AGH, znak sprawy: DE-dzp.272-612/24</w:t>
            </w:r>
          </w:p>
          <w:p w14:paraId="7B52DBBE" w14:textId="77777777" w:rsidR="009560C6" w:rsidRPr="009560C6" w:rsidRDefault="009560C6" w:rsidP="009560C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9560C6">
              <w:rPr>
                <w:b/>
                <w:sz w:val="16"/>
                <w:szCs w:val="16"/>
                <w:lang w:eastAsia="zh-CN"/>
              </w:rPr>
              <w:lastRenderedPageBreak/>
              <w:t>Z poważaniem Jarosław Grzech DZP AGH</w:t>
            </w:r>
          </w:p>
          <w:p w14:paraId="22F29156" w14:textId="77777777" w:rsidR="008209D9" w:rsidRDefault="008209D9" w:rsidP="00E10D0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E5028" w14:textId="66FE8201" w:rsidR="008209D9" w:rsidRDefault="008209D9" w:rsidP="00E10D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E60B" w14:textId="77777777" w:rsidR="008209D9" w:rsidRDefault="008209D9" w:rsidP="00E10D0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3A31" w14:textId="77777777" w:rsidR="008209D9" w:rsidRDefault="008209D9" w:rsidP="00E10D0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F04FEE" w14:textId="77777777" w:rsidR="008209D9" w:rsidRDefault="008209D9" w:rsidP="00E10D0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37270A" w14:textId="77777777" w:rsidR="008209D9" w:rsidRDefault="008209D9" w:rsidP="00E10D0D">
            <w:pPr>
              <w:ind w:right="425"/>
              <w:rPr>
                <w:sz w:val="22"/>
                <w:szCs w:val="22"/>
              </w:rPr>
            </w:pPr>
          </w:p>
        </w:tc>
      </w:tr>
      <w:tr w:rsidR="008209D9" w14:paraId="7FFF3B10" w14:textId="77777777" w:rsidTr="00E10D0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BBD286" w14:textId="77777777" w:rsidR="008209D9" w:rsidRDefault="008209D9" w:rsidP="00E10D0D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2E884C00" w14:textId="77777777" w:rsidR="008209D9" w:rsidRDefault="008209D9" w:rsidP="00E10D0D">
            <w:pPr>
              <w:ind w:right="425"/>
              <w:rPr>
                <w:sz w:val="22"/>
                <w:szCs w:val="22"/>
              </w:rPr>
            </w:pPr>
          </w:p>
          <w:p w14:paraId="3DD8765D" w14:textId="77777777" w:rsidR="008209D9" w:rsidRDefault="008209D9" w:rsidP="00E10D0D">
            <w:pPr>
              <w:ind w:right="425"/>
              <w:rPr>
                <w:sz w:val="22"/>
                <w:szCs w:val="22"/>
              </w:rPr>
            </w:pPr>
          </w:p>
          <w:p w14:paraId="3441A9E0" w14:textId="77777777" w:rsidR="008209D9" w:rsidRDefault="008209D9" w:rsidP="00E10D0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14:paraId="561EB2EB" w14:textId="77777777" w:rsidR="008209D9" w:rsidRDefault="008209D9" w:rsidP="00E10D0D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B237" w14:textId="77777777" w:rsidR="008209D9" w:rsidRDefault="008209D9" w:rsidP="00E10D0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3BE7CF" w14:textId="77777777" w:rsidR="008209D9" w:rsidRDefault="008209D9" w:rsidP="00E10D0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38C58B" w14:textId="77777777" w:rsidR="008209D9" w:rsidRDefault="008209D9" w:rsidP="00E10D0D">
            <w:pPr>
              <w:ind w:right="425"/>
              <w:rPr>
                <w:sz w:val="22"/>
                <w:szCs w:val="22"/>
              </w:rPr>
            </w:pPr>
          </w:p>
        </w:tc>
      </w:tr>
      <w:tr w:rsidR="008209D9" w14:paraId="7EFA6BFB" w14:textId="77777777" w:rsidTr="00E10D0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89BF48" w14:textId="77777777" w:rsidR="008209D9" w:rsidRDefault="008209D9" w:rsidP="00E10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87C31B5" w14:textId="77777777" w:rsidR="008209D9" w:rsidRDefault="008209D9" w:rsidP="00E10D0D">
            <w:pPr>
              <w:rPr>
                <w:sz w:val="22"/>
                <w:szCs w:val="22"/>
              </w:rPr>
            </w:pPr>
          </w:p>
          <w:p w14:paraId="3F8BACAB" w14:textId="77777777" w:rsidR="008209D9" w:rsidRDefault="008209D9" w:rsidP="00E10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C6BF3A3" w14:textId="77777777" w:rsidR="008209D9" w:rsidRDefault="008209D9" w:rsidP="00E10D0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940D" w14:textId="77777777" w:rsidR="008209D9" w:rsidRDefault="008209D9" w:rsidP="00E10D0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32767D" w14:textId="77777777" w:rsidR="008209D9" w:rsidRDefault="008209D9" w:rsidP="00E10D0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F862FE" w14:textId="77777777" w:rsidR="008209D9" w:rsidRDefault="008209D9" w:rsidP="00E10D0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80D87D9" w14:textId="77777777" w:rsidR="008209D9" w:rsidRDefault="008209D9" w:rsidP="008209D9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A217FD9" w14:textId="77777777" w:rsidR="008209D9" w:rsidRDefault="008209D9" w:rsidP="008209D9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223296E1" w14:textId="77777777" w:rsidR="008209D9" w:rsidRDefault="008209D9" w:rsidP="008209D9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9D2F090" w14:textId="77777777" w:rsidR="008209D9" w:rsidRDefault="008209D9" w:rsidP="008209D9">
      <w:pPr>
        <w:pStyle w:val="Tekstpodstawowy"/>
      </w:pPr>
      <w:r>
        <w:t>Powyższa cena zawiera  podatek VAT w wysokości 23% tj.…………………….PLN</w:t>
      </w:r>
    </w:p>
    <w:p w14:paraId="7C6367FA" w14:textId="77777777" w:rsidR="008209D9" w:rsidRDefault="008209D9" w:rsidP="008209D9">
      <w:pPr>
        <w:widowControl w:val="0"/>
        <w:spacing w:line="360" w:lineRule="auto"/>
        <w:ind w:right="1"/>
        <w:jc w:val="both"/>
        <w:rPr>
          <w:b/>
        </w:rPr>
      </w:pPr>
    </w:p>
    <w:p w14:paraId="0C98CD59" w14:textId="67B886C5" w:rsidR="008209D9" w:rsidRDefault="008209D9" w:rsidP="008209D9">
      <w:pPr>
        <w:widowControl w:val="0"/>
        <w:jc w:val="both"/>
      </w:pPr>
      <w:r>
        <w:rPr>
          <w:b/>
          <w:u w:val="single"/>
        </w:rPr>
        <w:t>Termin realizacji zamówienia</w:t>
      </w:r>
      <w:r>
        <w:rPr>
          <w:b/>
        </w:rPr>
        <w:t>: do 112 dni od daty podpisania umowy</w:t>
      </w:r>
    </w:p>
    <w:p w14:paraId="5D0A759E" w14:textId="77777777" w:rsidR="008209D9" w:rsidRDefault="008209D9" w:rsidP="008209D9">
      <w:pPr>
        <w:widowControl w:val="0"/>
        <w:jc w:val="both"/>
      </w:pPr>
    </w:p>
    <w:p w14:paraId="754F27A1" w14:textId="77777777" w:rsidR="008209D9" w:rsidRDefault="008209D9" w:rsidP="008209D9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14:paraId="2D172B87" w14:textId="76E57F91" w:rsidR="008209D9" w:rsidRDefault="008209D9" w:rsidP="008209D9">
      <w:pPr>
        <w:widowControl w:val="0"/>
        <w:jc w:val="both"/>
      </w:pPr>
      <w:r>
        <w:rPr>
          <w:b/>
          <w:sz w:val="22"/>
          <w:szCs w:val="22"/>
          <w:u w:val="single"/>
        </w:rPr>
        <w:t>Okres udzielonej gwarancji wynosi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………………….. miesięcy</w:t>
      </w:r>
      <w:r>
        <w:t xml:space="preserve"> (</w:t>
      </w:r>
      <w:r>
        <w:rPr>
          <w:highlight w:val="yellow"/>
        </w:rPr>
        <w:t>kryterium oceny ofert</w:t>
      </w:r>
      <w:r>
        <w:t xml:space="preserve">) </w:t>
      </w:r>
    </w:p>
    <w:p w14:paraId="78B047A4" w14:textId="6CEDAC76" w:rsidR="008209D9" w:rsidRDefault="008209D9" w:rsidP="008209D9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1DB95E09" w14:textId="77777777" w:rsidR="008209D9" w:rsidRDefault="008209D9" w:rsidP="008209D9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6B5931B2" w14:textId="77777777" w:rsidR="008209D9" w:rsidRDefault="008209D9" w:rsidP="008209D9">
      <w:pPr>
        <w:widowControl w:val="0"/>
        <w:jc w:val="both"/>
        <w:rPr>
          <w:b/>
        </w:rPr>
      </w:pPr>
    </w:p>
    <w:p w14:paraId="57D45CDE" w14:textId="77777777" w:rsidR="008209D9" w:rsidRDefault="008209D9" w:rsidP="008209D9">
      <w:pPr>
        <w:widowControl w:val="0"/>
        <w:spacing w:line="360" w:lineRule="auto"/>
        <w:ind w:right="1"/>
        <w:jc w:val="both"/>
        <w:rPr>
          <w:b/>
          <w:bCs/>
        </w:rPr>
      </w:pPr>
    </w:p>
    <w:p w14:paraId="08FB9D60" w14:textId="77777777" w:rsidR="008209D9" w:rsidRDefault="008209D9" w:rsidP="008209D9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37D10E7E" w14:textId="77777777" w:rsidR="008209D9" w:rsidRDefault="008209D9" w:rsidP="008209D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 21 dni od daty otrzymania faktury przez Zamawiającego.</w:t>
      </w:r>
    </w:p>
    <w:p w14:paraId="6A25CE77" w14:textId="77777777" w:rsidR="008209D9" w:rsidRDefault="008209D9" w:rsidP="008209D9">
      <w:pPr>
        <w:jc w:val="both"/>
        <w:rPr>
          <w:sz w:val="18"/>
          <w:szCs w:val="18"/>
        </w:rPr>
      </w:pPr>
    </w:p>
    <w:p w14:paraId="476E8B23" w14:textId="77777777" w:rsidR="008209D9" w:rsidRDefault="008209D9" w:rsidP="008209D9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76DCAABC" w14:textId="77777777" w:rsidR="008209D9" w:rsidRDefault="008209D9" w:rsidP="008209D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do upływu terminu wskazanego w SWZ</w:t>
      </w:r>
    </w:p>
    <w:p w14:paraId="0A8ED327" w14:textId="77777777" w:rsidR="008209D9" w:rsidRDefault="008209D9" w:rsidP="008209D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4474587" w14:textId="77777777" w:rsidR="008209D9" w:rsidRDefault="008209D9" w:rsidP="008209D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D431506" w14:textId="77777777" w:rsidR="008209D9" w:rsidRDefault="008209D9" w:rsidP="008209D9">
      <w:p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</w:p>
    <w:p w14:paraId="6E702CEE" w14:textId="77777777" w:rsidR="008209D9" w:rsidRDefault="008209D9" w:rsidP="008209D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0788A0A" w14:textId="77777777" w:rsidR="008209D9" w:rsidRDefault="008209D9" w:rsidP="008209D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548AE9" w14:textId="77777777" w:rsidR="008209D9" w:rsidRDefault="008209D9" w:rsidP="008209D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61C7FD" w14:textId="77777777" w:rsidR="008209D9" w:rsidRDefault="008209D9" w:rsidP="008209D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209D9" w14:paraId="07F506E2" w14:textId="77777777" w:rsidTr="00E10D0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2095A" w14:textId="77777777" w:rsidR="008209D9" w:rsidRDefault="008209D9" w:rsidP="00E10D0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6DB6BC" w14:textId="77777777" w:rsidR="008209D9" w:rsidRDefault="008209D9" w:rsidP="00E10D0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708197F" w14:textId="77777777" w:rsidR="008209D9" w:rsidRDefault="008209D9" w:rsidP="00E10D0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6F6C0" w14:textId="77777777" w:rsidR="008209D9" w:rsidRDefault="008209D9" w:rsidP="00E10D0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8209D9" w14:paraId="0DA769BC" w14:textId="77777777" w:rsidTr="00E10D0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5CB7D" w14:textId="77777777" w:rsidR="008209D9" w:rsidRDefault="008209D9" w:rsidP="00E10D0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C6DE1" w14:textId="77777777" w:rsidR="008209D9" w:rsidRDefault="008209D9" w:rsidP="00E10D0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000B2" w14:textId="77777777" w:rsidR="008209D9" w:rsidRDefault="008209D9" w:rsidP="00E10D0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8209D9" w14:paraId="6493F751" w14:textId="77777777" w:rsidTr="00E10D0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00632" w14:textId="77777777" w:rsidR="008209D9" w:rsidRDefault="008209D9" w:rsidP="00E10D0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A8F25" w14:textId="77777777" w:rsidR="008209D9" w:rsidRDefault="008209D9" w:rsidP="00E10D0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25641" w14:textId="77777777" w:rsidR="008209D9" w:rsidRDefault="008209D9" w:rsidP="00E10D0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1B83DA6F" w14:textId="77777777" w:rsidR="008209D9" w:rsidRDefault="008209D9" w:rsidP="008209D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2C5F9F67" w14:textId="77777777" w:rsidR="008209D9" w:rsidRDefault="008209D9" w:rsidP="008209D9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B730C68" w14:textId="77777777" w:rsidR="008209D9" w:rsidRDefault="008209D9" w:rsidP="008209D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37AFD164" w14:textId="77777777" w:rsidR="008209D9" w:rsidRDefault="008209D9" w:rsidP="008209D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6F00BA79" w14:textId="77777777" w:rsidR="008209D9" w:rsidRDefault="008209D9" w:rsidP="008209D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9FEA94C" w14:textId="77777777" w:rsidR="008209D9" w:rsidRDefault="008209D9" w:rsidP="008209D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9B18D79" w14:textId="77777777" w:rsidR="008209D9" w:rsidRDefault="008209D9" w:rsidP="008209D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B8D0BA8" w14:textId="77777777" w:rsidR="008209D9" w:rsidRDefault="008209D9" w:rsidP="008209D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D052EC7" w14:textId="77777777" w:rsidR="008209D9" w:rsidRDefault="008209D9" w:rsidP="008209D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AE08725" w14:textId="77777777" w:rsidR="008209D9" w:rsidRDefault="008209D9" w:rsidP="008209D9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2AD8437" w14:textId="77777777" w:rsidR="008209D9" w:rsidRDefault="008209D9" w:rsidP="008209D9"/>
    <w:p w14:paraId="25B5E981" w14:textId="77777777" w:rsidR="008209D9" w:rsidRDefault="008209D9" w:rsidP="008209D9"/>
    <w:p w14:paraId="4ECBC431" w14:textId="77777777" w:rsidR="008209D9" w:rsidRPr="00950E86" w:rsidRDefault="008209D9" w:rsidP="008209D9"/>
    <w:p w14:paraId="1ABE08C8" w14:textId="77777777" w:rsidR="00FE545C" w:rsidRPr="008209D9" w:rsidRDefault="00FE545C" w:rsidP="008209D9"/>
    <w:sectPr w:rsidR="00FE545C" w:rsidRPr="008209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9A860A" w14:textId="77777777" w:rsidR="00023767" w:rsidRDefault="00023767">
      <w:r>
        <w:separator/>
      </w:r>
    </w:p>
  </w:endnote>
  <w:endnote w:type="continuationSeparator" w:id="0">
    <w:p w14:paraId="6A228F3D" w14:textId="77777777" w:rsidR="00023767" w:rsidRDefault="00023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C19A30" w14:textId="77777777" w:rsidR="00986044" w:rsidRDefault="009860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62DBC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CF84A" w14:textId="77777777" w:rsidR="00986044" w:rsidRDefault="009860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9216DC" w14:textId="77777777" w:rsidR="00023767" w:rsidRDefault="00023767">
      <w:r>
        <w:separator/>
      </w:r>
    </w:p>
  </w:footnote>
  <w:footnote w:type="continuationSeparator" w:id="0">
    <w:p w14:paraId="1816E567" w14:textId="77777777" w:rsidR="00023767" w:rsidRDefault="000237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13118" w14:textId="77777777" w:rsidR="00986044" w:rsidRDefault="009860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7D5E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9E3CDE" w14:textId="77777777" w:rsidR="00986044" w:rsidRDefault="009860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317055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51609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3322100">
    <w:abstractNumId w:val="0"/>
  </w:num>
  <w:num w:numId="4" w16cid:durableId="20748177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767"/>
    <w:rsid w:val="00012286"/>
    <w:rsid w:val="00023767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A2C65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209D9"/>
    <w:rsid w:val="00833933"/>
    <w:rsid w:val="00853083"/>
    <w:rsid w:val="008B2F0C"/>
    <w:rsid w:val="008B4928"/>
    <w:rsid w:val="008D2AB8"/>
    <w:rsid w:val="008F1C66"/>
    <w:rsid w:val="009560C6"/>
    <w:rsid w:val="00970FE4"/>
    <w:rsid w:val="0098604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7C8EE6"/>
  <w15:chartTrackingRefBased/>
  <w15:docId w15:val="{136800D8-75B1-452A-BE67-E93ABDBF7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0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Pogrubienie">
    <w:name w:val="Strong"/>
    <w:uiPriority w:val="22"/>
    <w:qFormat/>
    <w:rsid w:val="008209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602</Words>
  <Characters>4707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2024-11-14T10:09:00Z</cp:lastPrinted>
  <dcterms:created xsi:type="dcterms:W3CDTF">2024-11-14T10:10:00Z</dcterms:created>
  <dcterms:modified xsi:type="dcterms:W3CDTF">2024-11-14T10:10:00Z</dcterms:modified>
</cp:coreProperties>
</file>