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8B0D5" w14:textId="77777777" w:rsidR="00AD121F" w:rsidRDefault="00AD121F" w:rsidP="00AD121F">
      <w:pPr>
        <w:pStyle w:val="Nagwek"/>
        <w:rPr>
          <w:rFonts w:ascii="Times New Roman" w:hAnsi="Times New Roman"/>
        </w:rPr>
      </w:pPr>
    </w:p>
    <w:p w14:paraId="2B74AA0E" w14:textId="00D6B27E" w:rsidR="00AD121F" w:rsidRDefault="00AD121F" w:rsidP="00AD121F">
      <w:pPr>
        <w:pStyle w:val="Nagwe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DE-dzp.272-</w:t>
      </w:r>
      <w:r>
        <w:rPr>
          <w:rFonts w:ascii="Times New Roman" w:hAnsi="Times New Roman"/>
          <w:b/>
        </w:rPr>
        <w:t>664</w:t>
      </w:r>
      <w:r>
        <w:rPr>
          <w:rFonts w:ascii="Times New Roman" w:hAnsi="Times New Roman"/>
          <w:b/>
        </w:rPr>
        <w:t>/24</w:t>
      </w:r>
    </w:p>
    <w:p w14:paraId="35ACAA49" w14:textId="77777777" w:rsidR="00AD121F" w:rsidRDefault="00AD121F" w:rsidP="00AD121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3C0D8C22" w14:textId="77777777" w:rsidR="00AD121F" w:rsidRDefault="00AD121F" w:rsidP="00AD121F">
      <w:pPr>
        <w:jc w:val="center"/>
        <w:rPr>
          <w:rFonts w:ascii="Times New Roman" w:hAnsi="Times New Roman"/>
          <w:b/>
        </w:rPr>
      </w:pPr>
    </w:p>
    <w:p w14:paraId="6EC5D77B" w14:textId="77777777" w:rsidR="00AD121F" w:rsidRDefault="00AD121F" w:rsidP="00AD121F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6E86F70" w14:textId="77777777" w:rsidR="00AD121F" w:rsidRDefault="00AD121F" w:rsidP="00AD121F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(pełna nazwa i adres Wykonawcy)</w:t>
      </w:r>
    </w:p>
    <w:p w14:paraId="0E07E8F1" w14:textId="77777777" w:rsidR="00AD121F" w:rsidRDefault="00AD121F" w:rsidP="00AD121F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60802371" w14:textId="77777777" w:rsidR="00AD121F" w:rsidRDefault="00AD121F" w:rsidP="00AD121F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sz w:val="22"/>
        </w:rPr>
        <w:t xml:space="preserve">Na potrzeby postępowania o udzielenie zamówienia publicznego prowadzonym </w:t>
      </w:r>
      <w:r>
        <w:rPr>
          <w:rFonts w:ascii="Times New Roman" w:hAnsi="Times New Roman"/>
          <w:b/>
          <w:bCs/>
          <w:sz w:val="22"/>
        </w:rPr>
        <w:t>w trybie przetargu nieograniczonego na:</w:t>
      </w:r>
    </w:p>
    <w:p w14:paraId="2EDC813D" w14:textId="5693C019" w:rsidR="00AD121F" w:rsidRDefault="00AD121F" w:rsidP="00AD121F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330444">
        <w:rPr>
          <w:b/>
        </w:rPr>
        <w:t>Dostawa 2 szt. potencjostatu / galwanostatu (z możliwością urządzenia bipotencjostatu - realizującego 2 pomiary jednocześnie przy pomocy jednego urządzenia) z funkcjonalnością pomiaru metodą elektrochemicznej spektroskopii impedancyjnej na potrzeby WIMiC</w:t>
      </w:r>
      <w:r>
        <w:rPr>
          <w:rFonts w:ascii="Times New Roman" w:hAnsi="Times New Roman"/>
          <w:b/>
        </w:rPr>
        <w:t>, nr sprawy: DE-dzp.272-</w:t>
      </w:r>
      <w:r>
        <w:rPr>
          <w:rFonts w:ascii="Times New Roman" w:hAnsi="Times New Roman"/>
          <w:b/>
        </w:rPr>
        <w:t>664</w:t>
      </w:r>
      <w:r>
        <w:rPr>
          <w:rFonts w:ascii="Times New Roman" w:hAnsi="Times New Roman"/>
          <w:b/>
        </w:rPr>
        <w:t>/24</w:t>
      </w:r>
      <w:r>
        <w:rPr>
          <w:rFonts w:ascii="Times New Roman" w:hAnsi="Times New Roman"/>
          <w:b/>
          <w:bCs/>
          <w:iCs/>
        </w:rPr>
        <w:t xml:space="preserve">, </w:t>
      </w:r>
      <w:r>
        <w:rPr>
          <w:rFonts w:ascii="Times New Roman" w:hAnsi="Times New Roman"/>
        </w:rPr>
        <w:t xml:space="preserve">prowadzonego przez Akademię Górniczo-Hutniczą w Krakowie, </w:t>
      </w:r>
    </w:p>
    <w:p w14:paraId="5C56DD2C" w14:textId="77777777" w:rsidR="00AD121F" w:rsidRDefault="00AD121F" w:rsidP="00AD121F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</w:rPr>
        <w:t>składam oświadczenie o w zakresie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art. 108 ust. 1 pkt 5)</w:t>
      </w:r>
      <w:r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>
        <w:rPr>
          <w:rFonts w:ascii="Times New Roman" w:hAnsi="Times New Roman"/>
          <w:b/>
        </w:rPr>
        <w:t>o braku przynależności do tej samej grupy kapitałowej</w:t>
      </w:r>
      <w:r>
        <w:rPr>
          <w:rFonts w:ascii="Times New Roman" w:hAnsi="Times New Roman"/>
        </w:rPr>
        <w:t xml:space="preserve">, w rozumieniu ustawy z dnia 16.02.2007 r. o ochronie konkurencji i konsumentów, </w:t>
      </w:r>
      <w:r>
        <w:rPr>
          <w:rFonts w:ascii="Times New Roman" w:hAnsi="Times New Roman"/>
          <w:b/>
        </w:rPr>
        <w:t>z innym wykonawcą, który złożył odrębną ofertę</w:t>
      </w:r>
      <w:r>
        <w:rPr>
          <w:rFonts w:ascii="Times New Roman" w:hAnsi="Times New Roman"/>
        </w:rPr>
        <w:t xml:space="preserve">, ofertę częściową </w:t>
      </w:r>
      <w:bookmarkStart w:id="0" w:name="_Hlk62574451"/>
      <w:r>
        <w:rPr>
          <w:rFonts w:ascii="Times New Roman" w:hAnsi="Times New Roman"/>
        </w:rPr>
        <w:t>lub wniosek o dopuszczenie do udziału w postępowaniu</w:t>
      </w:r>
      <w:bookmarkEnd w:id="0"/>
      <w:r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6FBCED" w14:textId="77777777" w:rsidR="00AD121F" w:rsidRDefault="00AD121F" w:rsidP="00AD121F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Oświadczam/(-my), że podmiot który reprezentuję </w:t>
      </w:r>
    </w:p>
    <w:p w14:paraId="58AF7EB4" w14:textId="77777777" w:rsidR="00AD121F" w:rsidRDefault="00AD121F" w:rsidP="00AD121F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(należy zaznaczyć właściwy kwadrat):</w:t>
      </w:r>
    </w:p>
    <w:p w14:paraId="5F9C987B" w14:textId="77777777" w:rsidR="00AD121F" w:rsidRDefault="00AD121F" w:rsidP="00AD121F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nie należy do jakiejkolwiek/ żadnej grupy kapitałowej.</w:t>
      </w:r>
    </w:p>
    <w:p w14:paraId="15927F67" w14:textId="77777777" w:rsidR="00AD121F" w:rsidRDefault="00AD121F" w:rsidP="00AD121F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nie 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302E484B" w14:textId="77777777" w:rsidR="00AD121F" w:rsidRDefault="00AD121F" w:rsidP="00AD121F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D121F" w14:paraId="0F784D56" w14:textId="77777777" w:rsidTr="00802D8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82FB9" w14:textId="77777777" w:rsidR="00AD121F" w:rsidRDefault="00AD121F" w:rsidP="00802D8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BBB2D" w14:textId="77777777" w:rsidR="00AD121F" w:rsidRDefault="00AD121F" w:rsidP="00802D8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887A3" w14:textId="77777777" w:rsidR="00AD121F" w:rsidRDefault="00AD121F" w:rsidP="00802D8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podmiotu</w:t>
            </w:r>
          </w:p>
        </w:tc>
      </w:tr>
      <w:tr w:rsidR="00AD121F" w14:paraId="21BDEDE2" w14:textId="77777777" w:rsidTr="00802D8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B9CE9" w14:textId="77777777" w:rsidR="00AD121F" w:rsidRDefault="00AD121F" w:rsidP="00802D8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40C1" w14:textId="77777777" w:rsidR="00AD121F" w:rsidRDefault="00AD121F" w:rsidP="00802D8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091A" w14:textId="77777777" w:rsidR="00AD121F" w:rsidRDefault="00AD121F" w:rsidP="00802D8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AD121F" w14:paraId="67F3A20A" w14:textId="77777777" w:rsidTr="00802D8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BBCDD" w14:textId="77777777" w:rsidR="00AD121F" w:rsidRDefault="00AD121F" w:rsidP="00802D8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21E1" w14:textId="77777777" w:rsidR="00AD121F" w:rsidRDefault="00AD121F" w:rsidP="00802D8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AC67" w14:textId="77777777" w:rsidR="00AD121F" w:rsidRDefault="00AD121F" w:rsidP="00802D8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AD121F" w14:paraId="60AA804D" w14:textId="77777777" w:rsidTr="00802D8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C436F" w14:textId="77777777" w:rsidR="00AD121F" w:rsidRDefault="00AD121F" w:rsidP="00802D8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BF14" w14:textId="77777777" w:rsidR="00AD121F" w:rsidRDefault="00AD121F" w:rsidP="00802D8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6696" w14:textId="77777777" w:rsidR="00AD121F" w:rsidRDefault="00AD121F" w:rsidP="00802D89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808F4E6" w14:textId="77777777" w:rsidR="00AD121F" w:rsidRDefault="00AD121F" w:rsidP="00AD121F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5AA7D6BF" w14:textId="77777777" w:rsidR="00AD121F" w:rsidRDefault="00AD121F" w:rsidP="00AD121F">
      <w:pPr>
        <w:widowControl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Jednocześnie przekładam następujące dokumenty lub informacje potwierdzające przygotowanie oferty niezależnie od innego Wykonawcy należącego do tej samej grupy kapitałowej:</w:t>
      </w:r>
    </w:p>
    <w:p w14:paraId="73E64A41" w14:textId="77777777" w:rsidR="00AD121F" w:rsidRDefault="00AD121F" w:rsidP="00AD121F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4BB9CE4" w14:textId="77777777" w:rsidR="00AD121F" w:rsidRDefault="00AD121F" w:rsidP="00AD121F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0C7ECBA5" w14:textId="77777777" w:rsidR="00AD121F" w:rsidRDefault="00AD121F" w:rsidP="00AD121F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7757333C" w14:textId="77777777" w:rsidR="00AD121F" w:rsidRDefault="00AD121F" w:rsidP="00AD121F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67556AC6" w14:textId="77777777" w:rsidR="00AD121F" w:rsidRDefault="00AD121F" w:rsidP="00AD121F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52EE1003" w14:textId="77777777" w:rsidR="00AD121F" w:rsidRDefault="00AD121F" w:rsidP="00AD121F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11E91404" w14:textId="77777777" w:rsidR="00AD121F" w:rsidRDefault="00AD121F" w:rsidP="00AD121F">
      <w:pPr>
        <w:rPr>
          <w:rFonts w:ascii="Times New Roman" w:hAnsi="Times New Roman"/>
        </w:rPr>
      </w:pPr>
    </w:p>
    <w:p w14:paraId="35B19786" w14:textId="77777777" w:rsidR="00AD121F" w:rsidRDefault="00AD121F" w:rsidP="00AD121F">
      <w:pPr>
        <w:rPr>
          <w:rFonts w:ascii="Times New Roman" w:hAnsi="Times New Roman"/>
        </w:rPr>
      </w:pPr>
    </w:p>
    <w:p w14:paraId="790EC0C0" w14:textId="77777777" w:rsidR="00AD121F" w:rsidRDefault="00AD121F" w:rsidP="00AD121F"/>
    <w:p w14:paraId="4605741F" w14:textId="77777777" w:rsidR="00AD121F" w:rsidRDefault="00AD121F" w:rsidP="00AD121F"/>
    <w:p w14:paraId="5A44922A" w14:textId="77777777" w:rsidR="00AD121F" w:rsidRDefault="00AD121F" w:rsidP="00AD121F"/>
    <w:p w14:paraId="13A84B59" w14:textId="77777777" w:rsidR="00AD121F" w:rsidRDefault="00AD121F" w:rsidP="00AD121F"/>
    <w:p w14:paraId="3A5F5300" w14:textId="77777777" w:rsidR="00AD121F" w:rsidRDefault="00AD121F" w:rsidP="00AD121F"/>
    <w:p w14:paraId="75FFED48" w14:textId="77777777" w:rsidR="00AD121F" w:rsidRDefault="00AD121F" w:rsidP="00AD121F"/>
    <w:p w14:paraId="763ECB87" w14:textId="77777777" w:rsidR="00AD121F" w:rsidRDefault="00AD121F" w:rsidP="00AD121F"/>
    <w:p w14:paraId="6212FB4B" w14:textId="77777777" w:rsidR="00AD121F" w:rsidRDefault="00AD121F" w:rsidP="00AD121F"/>
    <w:p w14:paraId="0D3F52D4" w14:textId="77777777" w:rsidR="00AD121F" w:rsidRDefault="00AD121F" w:rsidP="00AD121F"/>
    <w:p w14:paraId="515935AE" w14:textId="77777777" w:rsidR="00AD121F" w:rsidRPr="00FD6A10" w:rsidRDefault="00AD121F" w:rsidP="00AD121F"/>
    <w:p w14:paraId="5B626A9E" w14:textId="34BC6012" w:rsidR="00106AC7" w:rsidRPr="00AD121F" w:rsidRDefault="00106AC7" w:rsidP="00AD121F"/>
    <w:sectPr w:rsidR="00106AC7" w:rsidRPr="00AD121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641AA8" w14:textId="77777777" w:rsidR="00D40512" w:rsidRDefault="00D40512">
      <w:r>
        <w:separator/>
      </w:r>
    </w:p>
  </w:endnote>
  <w:endnote w:type="continuationSeparator" w:id="0">
    <w:p w14:paraId="5310EDA0" w14:textId="77777777" w:rsidR="00D40512" w:rsidRDefault="00D40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6515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7C57D1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E8DC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BC2EA55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3423C20A">
        <v:line id="_x0000_s1025" style="position:absolute;left:0;text-align:left;z-index:251657728" from="-3.85pt,8.7pt" to="455.15pt,8.7pt"/>
      </w:pict>
    </w:r>
  </w:p>
  <w:p w14:paraId="0FA49832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12156" w14:textId="77777777" w:rsidR="00E72A16" w:rsidRDefault="00E72A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E4369F" w14:textId="77777777" w:rsidR="00D40512" w:rsidRDefault="00D40512">
      <w:r>
        <w:separator/>
      </w:r>
    </w:p>
  </w:footnote>
  <w:footnote w:type="continuationSeparator" w:id="0">
    <w:p w14:paraId="4395EB9A" w14:textId="77777777" w:rsidR="00D40512" w:rsidRDefault="00D40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C6D30" w14:textId="77777777" w:rsidR="00E72A16" w:rsidRDefault="00E72A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78D46" w14:textId="77777777" w:rsidR="00E72A16" w:rsidRDefault="00E72A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B681C" w14:textId="77777777" w:rsidR="00E72A16" w:rsidRDefault="00E72A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6690693">
    <w:abstractNumId w:val="15"/>
  </w:num>
  <w:num w:numId="2" w16cid:durableId="882403444">
    <w:abstractNumId w:val="0"/>
  </w:num>
  <w:num w:numId="3" w16cid:durableId="142700754">
    <w:abstractNumId w:val="13"/>
  </w:num>
  <w:num w:numId="4" w16cid:durableId="1783568073">
    <w:abstractNumId w:val="8"/>
  </w:num>
  <w:num w:numId="5" w16cid:durableId="1669677518">
    <w:abstractNumId w:val="7"/>
  </w:num>
  <w:num w:numId="6" w16cid:durableId="736516517">
    <w:abstractNumId w:val="1"/>
  </w:num>
  <w:num w:numId="7" w16cid:durableId="1706832088">
    <w:abstractNumId w:val="6"/>
  </w:num>
  <w:num w:numId="8" w16cid:durableId="474612893">
    <w:abstractNumId w:val="3"/>
  </w:num>
  <w:num w:numId="9" w16cid:durableId="683627616">
    <w:abstractNumId w:val="2"/>
  </w:num>
  <w:num w:numId="10" w16cid:durableId="580064350">
    <w:abstractNumId w:val="5"/>
  </w:num>
  <w:num w:numId="11" w16cid:durableId="168326407">
    <w:abstractNumId w:val="11"/>
  </w:num>
  <w:num w:numId="12" w16cid:durableId="1502618555">
    <w:abstractNumId w:val="4"/>
  </w:num>
  <w:num w:numId="13" w16cid:durableId="1797409863">
    <w:abstractNumId w:val="10"/>
  </w:num>
  <w:num w:numId="14" w16cid:durableId="216430784">
    <w:abstractNumId w:val="14"/>
  </w:num>
  <w:num w:numId="18" w16cid:durableId="4231157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512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121F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0512"/>
    <w:rsid w:val="00D74F94"/>
    <w:rsid w:val="00DD482A"/>
    <w:rsid w:val="00DE0396"/>
    <w:rsid w:val="00DE0405"/>
    <w:rsid w:val="00DE252B"/>
    <w:rsid w:val="00E37A20"/>
    <w:rsid w:val="00E72A16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5563645"/>
  <w15:chartTrackingRefBased/>
  <w15:docId w15:val="{7B31F6EA-A3D4-4DC5-B157-00D80106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D121F"/>
    <w:pPr>
      <w:spacing w:after="160" w:line="254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AD121F"/>
  </w:style>
  <w:style w:type="paragraph" w:styleId="Akapitzlist">
    <w:name w:val="List Paragraph"/>
    <w:basedOn w:val="Normalny"/>
    <w:uiPriority w:val="34"/>
    <w:qFormat/>
    <w:rsid w:val="00AD121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2024-11-13T11:56:00Z</dcterms:created>
  <dcterms:modified xsi:type="dcterms:W3CDTF">2024-11-13T11:58:00Z</dcterms:modified>
</cp:coreProperties>
</file>