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3A210" w14:textId="08CD5124" w:rsidR="00BC121E" w:rsidRPr="00FC7148" w:rsidRDefault="00BC121E" w:rsidP="00FC714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182B83" w:rsidRPr="00FC7148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1</w:t>
      </w:r>
      <w:r w:rsidR="004A1573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1</w:t>
      </w:r>
      <w:r w:rsidRPr="00FC714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p w14:paraId="06BD208D" w14:textId="77777777" w:rsidR="00BC121E" w:rsidRPr="00FC7148" w:rsidRDefault="00BC121E" w:rsidP="00BC121E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FC7148">
        <w:rPr>
          <w:rFonts w:ascii="Times New Roman" w:hAnsi="Times New Roman"/>
          <w:b/>
          <w:sz w:val="20"/>
          <w:szCs w:val="20"/>
        </w:rPr>
        <w:t>Wykonawca:</w:t>
      </w:r>
    </w:p>
    <w:p w14:paraId="20967872" w14:textId="77777777" w:rsidR="00BC121E" w:rsidRPr="00FC7148" w:rsidRDefault="00BC121E" w:rsidP="00BC121E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 w:rsidRPr="00FC714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14:paraId="4797823C" w14:textId="77777777" w:rsidR="00BC121E" w:rsidRPr="00FC7148" w:rsidRDefault="00BC121E" w:rsidP="00BC121E">
      <w:pPr>
        <w:spacing w:line="254" w:lineRule="auto"/>
        <w:ind w:right="2976"/>
        <w:rPr>
          <w:rFonts w:ascii="Times New Roman" w:hAnsi="Times New Roman"/>
          <w:i/>
          <w:sz w:val="20"/>
          <w:szCs w:val="20"/>
        </w:rPr>
      </w:pPr>
      <w:r w:rsidRPr="00FC7148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1A6C02F4" w14:textId="77777777" w:rsidR="00BC121E" w:rsidRPr="00FC7148" w:rsidRDefault="00BC121E" w:rsidP="00BC121E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FC7148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3CBA053C" w14:textId="77777777" w:rsidR="00BC121E" w:rsidRPr="00FC7148" w:rsidRDefault="00BC121E" w:rsidP="00BC121E">
      <w:pPr>
        <w:spacing w:after="40" w:line="240" w:lineRule="auto"/>
        <w:ind w:right="-2"/>
        <w:rPr>
          <w:rFonts w:ascii="Times New Roman" w:hAnsi="Times New Roman"/>
          <w:sz w:val="20"/>
          <w:szCs w:val="20"/>
        </w:rPr>
      </w:pPr>
      <w:r w:rsidRPr="00FC714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14:paraId="4767AA49" w14:textId="77777777" w:rsidR="00BC121E" w:rsidRPr="00FC7148" w:rsidRDefault="00BC121E" w:rsidP="00FC7148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FC7148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82B83" w:rsidRPr="00FC7148" w14:paraId="4104F1BD" w14:textId="77777777" w:rsidTr="00490B1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FC840A" w14:textId="77777777" w:rsidR="00182B83" w:rsidRPr="00FC7148" w:rsidRDefault="00182B83" w:rsidP="00490B1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68626572" w14:textId="1240FC16" w:rsidR="00182B83" w:rsidRPr="00FC7148" w:rsidRDefault="00182B83" w:rsidP="00490B14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</w:t>
            </w:r>
            <w:r w:rsidR="004A15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 poz. 1</w:t>
            </w:r>
            <w:r w:rsidR="004A15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320</w:t>
            </w: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(dalej jako: ustawa </w:t>
            </w:r>
            <w:proofErr w:type="spellStart"/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21DAC352" w14:textId="77777777" w:rsidR="00182B83" w:rsidRPr="00FC7148" w:rsidRDefault="00182B83" w:rsidP="00490B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6083F2C2" w14:textId="77777777" w:rsidR="00182B83" w:rsidRPr="00FC7148" w:rsidRDefault="00182B83" w:rsidP="00490B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5BAC3C3" w14:textId="77777777" w:rsidR="00BC121E" w:rsidRPr="00FC7148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18F50375" w14:textId="77777777" w:rsidR="00BC121E" w:rsidRPr="00FC7148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</w:p>
    <w:p w14:paraId="0A925D79" w14:textId="77777777" w:rsidR="00BC121E" w:rsidRPr="00FC7148" w:rsidRDefault="00182B83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b/>
          <w:sz w:val="20"/>
          <w:szCs w:val="20"/>
          <w:lang w:eastAsia="pl-PL"/>
        </w:rPr>
        <w:t>Odbiór, transport i zagospodarowanie odpadów komunalnych z Punktów Selektywnego Zbierania Odpadów Komunalnych, zwanym dalej "PSZOK"</w:t>
      </w:r>
    </w:p>
    <w:p w14:paraId="2C18A6C0" w14:textId="34C9867C" w:rsidR="00BC121E" w:rsidRPr="00FC7148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182B83" w:rsidRPr="00FC7148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 w:rsidR="004A1573">
        <w:rPr>
          <w:rFonts w:ascii="Times New Roman" w:eastAsia="Times New Roman" w:hAnsi="Times New Roman"/>
          <w:b/>
          <w:sz w:val="20"/>
          <w:szCs w:val="20"/>
          <w:lang w:eastAsia="pl-PL"/>
        </w:rPr>
        <w:t>37</w:t>
      </w:r>
      <w:r w:rsidR="00182B83" w:rsidRPr="00FC7148">
        <w:rPr>
          <w:rFonts w:ascii="Times New Roman" w:eastAsia="Times New Roman" w:hAnsi="Times New Roman"/>
          <w:b/>
          <w:sz w:val="20"/>
          <w:szCs w:val="20"/>
          <w:lang w:eastAsia="pl-PL"/>
        </w:rPr>
        <w:t>.202</w:t>
      </w:r>
      <w:r w:rsidR="004A1573">
        <w:rPr>
          <w:rFonts w:ascii="Times New Roman" w:eastAsia="Times New Roman" w:hAnsi="Times New Roman"/>
          <w:b/>
          <w:sz w:val="20"/>
          <w:szCs w:val="20"/>
          <w:lang w:eastAsia="pl-PL"/>
        </w:rPr>
        <w:t>4</w:t>
      </w:r>
    </w:p>
    <w:p w14:paraId="48C1EBA4" w14:textId="77777777" w:rsidR="00BC121E" w:rsidRPr="00FC7148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="00182B83" w:rsidRPr="00FC7148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Pr="00FC714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FC7148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Pr="00FC7148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5279CEE4" w14:textId="2787BB90" w:rsidR="00BC121E" w:rsidRPr="00FC7148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FC7148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60961B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05pt;height:17pt" o:ole="">
            <v:imagedata r:id="rId8" o:title=""/>
          </v:shape>
          <w:control r:id="rId9" w:name="OptionButton211" w:shapeid="_x0000_i1029"/>
        </w:object>
      </w:r>
      <w:r w:rsidR="00BC121E" w:rsidRPr="00FC714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FC7148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2602D247" w14:textId="29F788C1" w:rsidR="00BC121E" w:rsidRPr="00FC7148" w:rsidRDefault="00BC121E" w:rsidP="00A73C79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79B76EA1">
          <v:shape id="_x0000_i1031" type="#_x0000_t75" style="width:453.05pt;height:17pt" o:ole="">
            <v:imagedata r:id="rId10" o:title=""/>
          </v:shape>
          <w:control r:id="rId11" w:name="OptionButton21" w:shapeid="_x0000_i1031"/>
        </w:object>
      </w:r>
      <w:r w:rsidRPr="00FC714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5549B247" w14:textId="77777777" w:rsidR="00BF69A4" w:rsidRPr="00FC7148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FC7148" w14:paraId="0512B3C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92863" w14:textId="77777777"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F023C" w14:textId="77777777"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567FA" w14:textId="77777777"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C7148" w14:paraId="37C82CE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841A5" w14:textId="77777777"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3B0C" w14:textId="77777777"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089C" w14:textId="77777777"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FC7148" w14:paraId="23D020F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05B4A" w14:textId="77777777"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C71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DB89" w14:textId="77777777"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4CC58" w14:textId="77777777" w:rsidR="00BC121E" w:rsidRPr="00FC71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28C7048" w14:textId="77777777" w:rsidR="00BC121E" w:rsidRPr="00FC7148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FC7148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60BC2C82" w14:textId="77777777" w:rsidR="00BC121E" w:rsidRPr="00FC7148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E045378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FC714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FC7148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FC714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7702DDB6" w14:textId="77777777" w:rsidR="00FC7148" w:rsidRPr="00FC7148" w:rsidRDefault="00FC7148" w:rsidP="00FC7148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</w:pPr>
      <w:r w:rsidRPr="00FC7148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Informacja dla wykonawcy:</w:t>
      </w:r>
    </w:p>
    <w:p w14:paraId="44007505" w14:textId="77777777" w:rsidR="00106AC7" w:rsidRPr="00FC7148" w:rsidRDefault="00FC7148" w:rsidP="00FC7148">
      <w:pPr>
        <w:widowControl w:val="0"/>
        <w:adjustRightInd w:val="0"/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FC7148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Oświadczenie musi być opatrzone przez osobę lub osoby uprawnione do reprezentowania Wykonawcy kwalifikowanym podpisem elektronicznym.</w:t>
      </w:r>
    </w:p>
    <w:sectPr w:rsidR="00106AC7" w:rsidRPr="00FC714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BE7D4" w14:textId="77777777" w:rsidR="0061224A" w:rsidRDefault="0061224A">
      <w:r>
        <w:separator/>
      </w:r>
    </w:p>
  </w:endnote>
  <w:endnote w:type="continuationSeparator" w:id="0">
    <w:p w14:paraId="0DCD58A9" w14:textId="77777777" w:rsidR="0061224A" w:rsidRDefault="00612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C482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FA83ED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68EE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81439B5" w14:textId="77777777" w:rsidR="009A4CD3" w:rsidRDefault="009A4CD3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37BEB" w14:textId="77777777" w:rsidR="00182B83" w:rsidRDefault="00182B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A9FFA1" w14:textId="77777777" w:rsidR="0061224A" w:rsidRDefault="0061224A">
      <w:r>
        <w:separator/>
      </w:r>
    </w:p>
  </w:footnote>
  <w:footnote w:type="continuationSeparator" w:id="0">
    <w:p w14:paraId="7E047553" w14:textId="77777777" w:rsidR="0061224A" w:rsidRDefault="00612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53B21" w14:textId="77777777" w:rsidR="00182B83" w:rsidRDefault="00182B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CC37A2" w14:textId="77777777" w:rsidR="00182B83" w:rsidRDefault="00182B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EDD91" w14:textId="77777777" w:rsidR="00182B83" w:rsidRDefault="00182B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33652149">
    <w:abstractNumId w:val="13"/>
  </w:num>
  <w:num w:numId="2" w16cid:durableId="728382664">
    <w:abstractNumId w:val="0"/>
  </w:num>
  <w:num w:numId="3" w16cid:durableId="1611357683">
    <w:abstractNumId w:val="11"/>
  </w:num>
  <w:num w:numId="4" w16cid:durableId="836381789">
    <w:abstractNumId w:val="8"/>
  </w:num>
  <w:num w:numId="5" w16cid:durableId="1251548242">
    <w:abstractNumId w:val="7"/>
  </w:num>
  <w:num w:numId="6" w16cid:durableId="1198354369">
    <w:abstractNumId w:val="1"/>
  </w:num>
  <w:num w:numId="7" w16cid:durableId="521825943">
    <w:abstractNumId w:val="6"/>
  </w:num>
  <w:num w:numId="8" w16cid:durableId="568610153">
    <w:abstractNumId w:val="3"/>
  </w:num>
  <w:num w:numId="9" w16cid:durableId="935475868">
    <w:abstractNumId w:val="2"/>
  </w:num>
  <w:num w:numId="10" w16cid:durableId="2122142091">
    <w:abstractNumId w:val="5"/>
  </w:num>
  <w:num w:numId="11" w16cid:durableId="844517366">
    <w:abstractNumId w:val="10"/>
  </w:num>
  <w:num w:numId="12" w16cid:durableId="21519524">
    <w:abstractNumId w:val="4"/>
  </w:num>
  <w:num w:numId="13" w16cid:durableId="1132945496">
    <w:abstractNumId w:val="9"/>
  </w:num>
  <w:num w:numId="14" w16cid:durableId="202567019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B83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2B83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B301D"/>
    <w:rsid w:val="003E5D20"/>
    <w:rsid w:val="003F6927"/>
    <w:rsid w:val="00415097"/>
    <w:rsid w:val="00422381"/>
    <w:rsid w:val="0043102D"/>
    <w:rsid w:val="00460820"/>
    <w:rsid w:val="004704CB"/>
    <w:rsid w:val="004A1573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1224A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410E"/>
    <w:rsid w:val="007862D7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054E2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12F"/>
    <w:rsid w:val="00F30590"/>
    <w:rsid w:val="00F46593"/>
    <w:rsid w:val="00F568D6"/>
    <w:rsid w:val="00F70072"/>
    <w:rsid w:val="00FC7148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0565B6"/>
  <w15:docId w15:val="{DFC17633-A539-4D80-9929-BD5FFB5F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A2A3C-6059-47A7-A95A-4C6F6EF48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2024-11-13T10:23:00Z</cp:lastPrinted>
  <dcterms:created xsi:type="dcterms:W3CDTF">2024-11-13T10:23:00Z</dcterms:created>
  <dcterms:modified xsi:type="dcterms:W3CDTF">2024-11-13T10:23:00Z</dcterms:modified>
</cp:coreProperties>
</file>