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42C36D" w14:textId="77777777" w:rsidR="00FB7F50" w:rsidRPr="002245BE" w:rsidRDefault="00BD18B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D18B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D18BF">
        <w:rPr>
          <w:sz w:val="22"/>
          <w:szCs w:val="22"/>
        </w:rPr>
        <w:t>2024-11-15</w:t>
      </w:r>
    </w:p>
    <w:p w14:paraId="4C501CE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87221A3" w14:textId="77777777" w:rsidR="00BD18BF" w:rsidRPr="00BD18BF" w:rsidRDefault="00BD18BF" w:rsidP="00FB7F50">
      <w:pPr>
        <w:spacing w:after="40"/>
        <w:rPr>
          <w:b/>
          <w:bCs/>
          <w:sz w:val="22"/>
          <w:szCs w:val="22"/>
        </w:rPr>
      </w:pPr>
      <w:r w:rsidRPr="00BD18BF">
        <w:rPr>
          <w:b/>
          <w:bCs/>
          <w:sz w:val="22"/>
          <w:szCs w:val="22"/>
        </w:rPr>
        <w:t>Akademia Górniczo - Hutnicza</w:t>
      </w:r>
    </w:p>
    <w:p w14:paraId="0D8141E2" w14:textId="77777777" w:rsidR="00BD18BF" w:rsidRPr="00BD18BF" w:rsidRDefault="00BD18BF" w:rsidP="00FB7F50">
      <w:pPr>
        <w:spacing w:after="40"/>
        <w:rPr>
          <w:b/>
          <w:bCs/>
          <w:sz w:val="22"/>
          <w:szCs w:val="22"/>
        </w:rPr>
      </w:pPr>
      <w:r w:rsidRPr="00BD18BF">
        <w:rPr>
          <w:b/>
          <w:bCs/>
          <w:sz w:val="22"/>
          <w:szCs w:val="22"/>
        </w:rPr>
        <w:t>im. Stanisława Staszica w Krakowie</w:t>
      </w:r>
    </w:p>
    <w:p w14:paraId="32C94282" w14:textId="77777777" w:rsidR="00FB7F50" w:rsidRPr="002245BE" w:rsidRDefault="00BD18BF" w:rsidP="00FB7F50">
      <w:pPr>
        <w:spacing w:after="40"/>
        <w:rPr>
          <w:b/>
          <w:bCs/>
          <w:sz w:val="22"/>
          <w:szCs w:val="22"/>
        </w:rPr>
      </w:pPr>
      <w:r w:rsidRPr="00BD18BF">
        <w:rPr>
          <w:b/>
          <w:bCs/>
          <w:sz w:val="22"/>
          <w:szCs w:val="22"/>
        </w:rPr>
        <w:t>Dział Zamówień Publicznych</w:t>
      </w:r>
    </w:p>
    <w:p w14:paraId="6E095309" w14:textId="77777777" w:rsidR="00FB7F50" w:rsidRPr="002245BE" w:rsidRDefault="00BD18BF" w:rsidP="00FB7F50">
      <w:pPr>
        <w:rPr>
          <w:sz w:val="22"/>
          <w:szCs w:val="22"/>
        </w:rPr>
      </w:pPr>
      <w:r w:rsidRPr="00BD18B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D18BF">
        <w:rPr>
          <w:sz w:val="22"/>
          <w:szCs w:val="22"/>
        </w:rPr>
        <w:t>30</w:t>
      </w:r>
    </w:p>
    <w:p w14:paraId="76C369FE" w14:textId="77777777" w:rsidR="00FB7F50" w:rsidRPr="002245BE" w:rsidRDefault="00BD18BF" w:rsidP="00FB7F50">
      <w:pPr>
        <w:rPr>
          <w:sz w:val="22"/>
          <w:szCs w:val="22"/>
        </w:rPr>
      </w:pPr>
      <w:r w:rsidRPr="00BD18B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D18BF">
        <w:rPr>
          <w:sz w:val="22"/>
          <w:szCs w:val="22"/>
        </w:rPr>
        <w:t>Kraków</w:t>
      </w:r>
    </w:p>
    <w:p w14:paraId="41C61A8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7F3899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D18BF" w:rsidRPr="00607F9B" w14:paraId="200780AA" w14:textId="77777777" w:rsidTr="00832374">
        <w:trPr>
          <w:trHeight w:val="638"/>
        </w:trPr>
        <w:tc>
          <w:tcPr>
            <w:tcW w:w="959" w:type="dxa"/>
            <w:shd w:val="clear" w:color="auto" w:fill="auto"/>
          </w:tcPr>
          <w:p w14:paraId="04F392E6" w14:textId="77777777" w:rsidR="00BD18BF" w:rsidRPr="00607F9B" w:rsidRDefault="00BD18BF" w:rsidP="008323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F5737E2" w14:textId="77777777" w:rsidR="00BD18BF" w:rsidRPr="00607F9B" w:rsidRDefault="00BD18BF" w:rsidP="008323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D18B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D18B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D18BF">
              <w:rPr>
                <w:b/>
                <w:bCs/>
                <w:sz w:val="22"/>
                <w:szCs w:val="22"/>
              </w:rPr>
              <w:t xml:space="preserve">Zakup 1 szt. tabletu + rysik + klawiatura + etui dla </w:t>
            </w:r>
            <w:proofErr w:type="spellStart"/>
            <w:r w:rsidRPr="00BD18BF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BD18BF">
              <w:rPr>
                <w:b/>
                <w:bCs/>
                <w:sz w:val="22"/>
                <w:szCs w:val="22"/>
              </w:rPr>
              <w:t>- DE-dzp.272-625/24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D18BF">
              <w:rPr>
                <w:b/>
                <w:sz w:val="22"/>
                <w:szCs w:val="22"/>
              </w:rPr>
              <w:t>DE-dzp.272-625/24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ADFD00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D18BF" w14:paraId="786FE94B" w14:textId="77777777" w:rsidTr="0083237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73B6C76" w14:textId="77777777" w:rsidR="00BD18BF" w:rsidRPr="00D26ED6" w:rsidRDefault="00BD18BF" w:rsidP="0083237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D18BF">
              <w:rPr>
                <w:b/>
                <w:sz w:val="22"/>
                <w:szCs w:val="22"/>
              </w:rPr>
              <w:t>PROGRESS Systemy Komputerowe Sp. z o.o.</w:t>
            </w:r>
          </w:p>
          <w:p w14:paraId="1DBCCA41" w14:textId="77777777" w:rsidR="00BD18BF" w:rsidRPr="009F0E5C" w:rsidRDefault="00BD18BF" w:rsidP="00832374">
            <w:pPr>
              <w:jc w:val="both"/>
              <w:rPr>
                <w:bCs/>
                <w:sz w:val="22"/>
                <w:szCs w:val="22"/>
              </w:rPr>
            </w:pPr>
            <w:r w:rsidRPr="00BD18BF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18BF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EA7DBDA" w14:textId="77777777" w:rsidR="00BD18BF" w:rsidRPr="009F0E5C" w:rsidRDefault="00BD18BF" w:rsidP="00832374">
            <w:pPr>
              <w:jc w:val="both"/>
              <w:rPr>
                <w:bCs/>
                <w:sz w:val="22"/>
                <w:szCs w:val="22"/>
              </w:rPr>
            </w:pPr>
            <w:r w:rsidRPr="00BD18BF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18BF">
              <w:rPr>
                <w:bCs/>
                <w:sz w:val="22"/>
                <w:szCs w:val="22"/>
              </w:rPr>
              <w:t>Kraków</w:t>
            </w:r>
          </w:p>
          <w:p w14:paraId="38AA3BE6" w14:textId="77777777" w:rsidR="00BD18BF" w:rsidRPr="00D26ED6" w:rsidRDefault="00BD18BF" w:rsidP="0083237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5C8AA36" w14:textId="77777777" w:rsidR="00BD18BF" w:rsidRDefault="00BD18BF" w:rsidP="0083237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D18BF">
              <w:rPr>
                <w:sz w:val="22"/>
                <w:szCs w:val="22"/>
              </w:rPr>
              <w:t xml:space="preserve">Zakup 1 szt. tabletu + rysik + klawiatura + etui dla </w:t>
            </w:r>
            <w:proofErr w:type="spellStart"/>
            <w:r w:rsidRPr="00BD18BF">
              <w:rPr>
                <w:sz w:val="22"/>
                <w:szCs w:val="22"/>
              </w:rPr>
              <w:t>WGGiOŚ</w:t>
            </w:r>
            <w:proofErr w:type="spellEnd"/>
            <w:r w:rsidRPr="00BD18BF">
              <w:rPr>
                <w:sz w:val="22"/>
                <w:szCs w:val="22"/>
              </w:rPr>
              <w:t>- DE-dzp.272-625/24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E36DAA5" w14:textId="77777777" w:rsidR="00BD18BF" w:rsidRPr="00D26ED6" w:rsidRDefault="00BD18BF" w:rsidP="0083237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D18BF">
              <w:rPr>
                <w:b/>
                <w:sz w:val="22"/>
                <w:szCs w:val="22"/>
              </w:rPr>
              <w:t>9 450.00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96EBDB1" w14:textId="77777777" w:rsidR="00BD18BF" w:rsidRDefault="00BD18BF" w:rsidP="0083237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855D2B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559"/>
        <w:gridCol w:w="1559"/>
        <w:gridCol w:w="1843"/>
        <w:gridCol w:w="1985"/>
      </w:tblGrid>
      <w:tr w:rsidR="00A43416" w:rsidRPr="008567C7" w14:paraId="7B3203FC" w14:textId="77777777" w:rsidTr="00A43416">
        <w:trPr>
          <w:trHeight w:val="510"/>
        </w:trPr>
        <w:tc>
          <w:tcPr>
            <w:tcW w:w="709" w:type="dxa"/>
            <w:vAlign w:val="center"/>
          </w:tcPr>
          <w:p w14:paraId="0F8182B0" w14:textId="77777777" w:rsidR="00A43416" w:rsidRPr="008567C7" w:rsidRDefault="00A4341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767F4312" w14:textId="77777777" w:rsidR="00A43416" w:rsidRPr="008567C7" w:rsidRDefault="00A4341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0B3CFF08" w14:textId="77777777" w:rsidR="00A43416" w:rsidRPr="008567C7" w:rsidRDefault="00A4341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18B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14:paraId="3E108230" w14:textId="77777777" w:rsidR="00A43416" w:rsidRPr="008567C7" w:rsidRDefault="00A4341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18BF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vAlign w:val="center"/>
          </w:tcPr>
          <w:p w14:paraId="1A5F52B1" w14:textId="77777777" w:rsidR="00A43416" w:rsidRPr="008567C7" w:rsidRDefault="00A4341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18BF">
              <w:rPr>
                <w:rFonts w:ascii="Times New Roman" w:hAnsi="Times New Roman" w:cs="Times New Roman"/>
                <w:bCs/>
                <w:sz w:val="18"/>
                <w:szCs w:val="18"/>
              </w:rPr>
              <w:t>Termin wykonania</w:t>
            </w:r>
          </w:p>
        </w:tc>
        <w:tc>
          <w:tcPr>
            <w:tcW w:w="1985" w:type="dxa"/>
            <w:vAlign w:val="center"/>
          </w:tcPr>
          <w:p w14:paraId="13D205B7" w14:textId="77777777" w:rsidR="00A43416" w:rsidRPr="008567C7" w:rsidRDefault="00A4341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43416" w:rsidRPr="008567C7" w14:paraId="68D48DBA" w14:textId="77777777" w:rsidTr="00A43416">
        <w:tc>
          <w:tcPr>
            <w:tcW w:w="709" w:type="dxa"/>
            <w:vAlign w:val="center"/>
          </w:tcPr>
          <w:p w14:paraId="48CFD7D4" w14:textId="77777777" w:rsidR="00A43416" w:rsidRPr="008567C7" w:rsidRDefault="00A43416" w:rsidP="008323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18B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vAlign w:val="center"/>
          </w:tcPr>
          <w:p w14:paraId="6897AE77" w14:textId="77777777" w:rsidR="00A43416" w:rsidRPr="002B6761" w:rsidRDefault="00A43416" w:rsidP="0083237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18BF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1E0CEBE4" w14:textId="77777777" w:rsidR="00A43416" w:rsidRPr="008567C7" w:rsidRDefault="00A43416" w:rsidP="008323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18BF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D18BF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0C24971" w14:textId="77777777" w:rsidR="00A43416" w:rsidRPr="001B7815" w:rsidRDefault="00A43416" w:rsidP="008323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18BF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D18B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14:paraId="6888560E" w14:textId="77777777" w:rsidR="00A43416" w:rsidRPr="008567C7" w:rsidRDefault="00A43416" w:rsidP="008323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18B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515A4767" w14:textId="77777777" w:rsidR="00A43416" w:rsidRPr="008567C7" w:rsidRDefault="00A43416" w:rsidP="008323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18BF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843" w:type="dxa"/>
            <w:vAlign w:val="center"/>
          </w:tcPr>
          <w:p w14:paraId="0F721EFA" w14:textId="77777777" w:rsidR="00A43416" w:rsidRPr="008567C7" w:rsidRDefault="00A43416" w:rsidP="008323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18B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985" w:type="dxa"/>
            <w:vAlign w:val="center"/>
          </w:tcPr>
          <w:p w14:paraId="2FB5B459" w14:textId="77777777" w:rsidR="00A43416" w:rsidRPr="008567C7" w:rsidRDefault="00A43416" w:rsidP="008323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18B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43416" w:rsidRPr="008567C7" w14:paraId="2075DD30" w14:textId="77777777" w:rsidTr="00A43416">
        <w:tc>
          <w:tcPr>
            <w:tcW w:w="709" w:type="dxa"/>
            <w:vAlign w:val="center"/>
          </w:tcPr>
          <w:p w14:paraId="3D4DF8C7" w14:textId="77777777" w:rsidR="00A43416" w:rsidRPr="008567C7" w:rsidRDefault="00A43416" w:rsidP="008323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18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734DCCD2" w14:textId="77777777" w:rsidR="00A43416" w:rsidRPr="002B6761" w:rsidRDefault="00A43416" w:rsidP="0083237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18BF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0AB78F06" w14:textId="77777777" w:rsidR="00A43416" w:rsidRPr="008567C7" w:rsidRDefault="00A43416" w:rsidP="008323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18BF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D18BF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EF6A109" w14:textId="77777777" w:rsidR="00A43416" w:rsidRPr="001B7815" w:rsidRDefault="00A43416" w:rsidP="008323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18BF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D18B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14:paraId="168CB788" w14:textId="64C05273" w:rsidR="00A43416" w:rsidRPr="008567C7" w:rsidRDefault="00A43416" w:rsidP="008323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559" w:type="dxa"/>
            <w:vAlign w:val="center"/>
          </w:tcPr>
          <w:p w14:paraId="2F69870B" w14:textId="7B0E3BAE" w:rsidR="00A43416" w:rsidRPr="008567C7" w:rsidRDefault="00A43416" w:rsidP="008323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14:paraId="7E6E7208" w14:textId="0FE17E62" w:rsidR="00A43416" w:rsidRPr="008567C7" w:rsidRDefault="00A43416" w:rsidP="008323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14:paraId="04829409" w14:textId="58BA3849" w:rsidR="00A43416" w:rsidRPr="008567C7" w:rsidRDefault="00A43416" w:rsidP="008323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A43416" w:rsidRPr="008567C7" w14:paraId="4F3A97C5" w14:textId="77777777" w:rsidTr="00A43416">
        <w:tc>
          <w:tcPr>
            <w:tcW w:w="709" w:type="dxa"/>
            <w:vAlign w:val="center"/>
          </w:tcPr>
          <w:p w14:paraId="64B32B97" w14:textId="77777777" w:rsidR="00A43416" w:rsidRPr="008567C7" w:rsidRDefault="00A43416" w:rsidP="008323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18B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52" w:type="dxa"/>
            <w:vAlign w:val="center"/>
          </w:tcPr>
          <w:p w14:paraId="489C1FB0" w14:textId="77777777" w:rsidR="00A43416" w:rsidRPr="002B6761" w:rsidRDefault="00A43416" w:rsidP="0083237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18BF">
              <w:rPr>
                <w:rFonts w:ascii="Times New Roman" w:hAnsi="Times New Roman" w:cs="Times New Roman"/>
                <w:b/>
                <w:sz w:val="18"/>
                <w:szCs w:val="18"/>
              </w:rPr>
              <w:t>Bożena Dudzik 3db</w:t>
            </w:r>
          </w:p>
          <w:p w14:paraId="287888FE" w14:textId="77777777" w:rsidR="00A43416" w:rsidRPr="008567C7" w:rsidRDefault="00A43416" w:rsidP="008323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18BF">
              <w:rPr>
                <w:rFonts w:ascii="Times New Roman" w:hAnsi="Times New Roman" w:cs="Times New Roman"/>
                <w:bCs/>
                <w:sz w:val="18"/>
                <w:szCs w:val="18"/>
              </w:rPr>
              <w:t>Muzyczna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D18BF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32C3AE3" w14:textId="77777777" w:rsidR="00A43416" w:rsidRPr="001B7815" w:rsidRDefault="00A43416" w:rsidP="008323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18BF">
              <w:rPr>
                <w:rFonts w:ascii="Times New Roman" w:hAnsi="Times New Roman" w:cs="Times New Roman"/>
                <w:bCs/>
                <w:sz w:val="18"/>
                <w:szCs w:val="18"/>
              </w:rPr>
              <w:t>32-088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D18BF">
              <w:rPr>
                <w:rFonts w:ascii="Times New Roman" w:hAnsi="Times New Roman" w:cs="Times New Roman"/>
                <w:bCs/>
                <w:sz w:val="18"/>
                <w:szCs w:val="18"/>
              </w:rPr>
              <w:t>Garliczka</w:t>
            </w:r>
          </w:p>
        </w:tc>
        <w:tc>
          <w:tcPr>
            <w:tcW w:w="1559" w:type="dxa"/>
            <w:vAlign w:val="center"/>
          </w:tcPr>
          <w:p w14:paraId="42DBDC4C" w14:textId="4127FB91" w:rsidR="00A43416" w:rsidRPr="008567C7" w:rsidRDefault="00A43416" w:rsidP="008323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559" w:type="dxa"/>
            <w:vAlign w:val="center"/>
          </w:tcPr>
          <w:p w14:paraId="079F348B" w14:textId="35EAB1D5" w:rsidR="00A43416" w:rsidRPr="008567C7" w:rsidRDefault="00A43416" w:rsidP="008323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14:paraId="01AF5F50" w14:textId="17F43D54" w:rsidR="00A43416" w:rsidRPr="008567C7" w:rsidRDefault="00A43416" w:rsidP="008323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14:paraId="0BE0EEEC" w14:textId="6C148961" w:rsidR="00A43416" w:rsidRPr="008567C7" w:rsidRDefault="00A43416" w:rsidP="008323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15DD37B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2AEFE1B" w14:textId="12B7835C" w:rsidR="00F960D7" w:rsidRPr="00F33C66" w:rsidRDefault="00A43416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*Zamawiający nie przyznawał punktów, oferta Wykonawcy została odrzucona.</w:t>
      </w:r>
    </w:p>
    <w:bookmarkEnd w:id="0"/>
    <w:p w14:paraId="6E574C77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97CEBC" w14:textId="77777777" w:rsidR="003D0560" w:rsidRDefault="003D0560">
      <w:r>
        <w:separator/>
      </w:r>
    </w:p>
  </w:endnote>
  <w:endnote w:type="continuationSeparator" w:id="0">
    <w:p w14:paraId="67A276B2" w14:textId="77777777" w:rsidR="003D0560" w:rsidRDefault="003D0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ACC1E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0BEA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0401A7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644075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00FCD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7C5338" w14:textId="77777777" w:rsidR="003D0560" w:rsidRDefault="003D0560">
      <w:r>
        <w:separator/>
      </w:r>
    </w:p>
  </w:footnote>
  <w:footnote w:type="continuationSeparator" w:id="0">
    <w:p w14:paraId="5AF4CCF8" w14:textId="77777777" w:rsidR="003D0560" w:rsidRDefault="003D05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8DA93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68F54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2ED8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056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0560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3416"/>
    <w:rsid w:val="00AA02AC"/>
    <w:rsid w:val="00B32D12"/>
    <w:rsid w:val="00B464D3"/>
    <w:rsid w:val="00B8185B"/>
    <w:rsid w:val="00BD18BF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188399"/>
  <w15:chartTrackingRefBased/>
  <w15:docId w15:val="{A67FE079-9BD8-4876-8EF8-E6C02147A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232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2024-11-15T12:16:00Z</dcterms:created>
  <dcterms:modified xsi:type="dcterms:W3CDTF">2024-11-15T12:18:00Z</dcterms:modified>
</cp:coreProperties>
</file>