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4593BBFA" w:rsidR="000A31B4" w:rsidRPr="000A31B4" w:rsidRDefault="000A31B4" w:rsidP="00BE5AD0">
      <w:pPr>
        <w:suppressAutoHyphens/>
        <w:jc w:val="both"/>
        <w:outlineLvl w:val="1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E5AD0" w:rsidRPr="00BE5AD0">
        <w:rPr>
          <w:b/>
          <w:bCs/>
          <w:iCs/>
          <w:color w:val="000000"/>
        </w:rPr>
        <w:tab/>
        <w:t xml:space="preserve">dostawa  1szt.  tabletu wraz z rysikiem dla </w:t>
      </w:r>
      <w:proofErr w:type="spellStart"/>
      <w:r w:rsidR="00BE5AD0" w:rsidRPr="00BE5AD0">
        <w:rPr>
          <w:b/>
          <w:bCs/>
          <w:iCs/>
          <w:color w:val="000000"/>
        </w:rPr>
        <w:t>WGGiOŚ</w:t>
      </w:r>
      <w:proofErr w:type="spellEnd"/>
      <w:r w:rsidR="00BE5AD0" w:rsidRPr="00BE5AD0">
        <w:rPr>
          <w:b/>
          <w:bCs/>
          <w:iCs/>
          <w:color w:val="000000"/>
        </w:rPr>
        <w:t>- DE-dzp.272-691/24</w:t>
      </w:r>
      <w:r w:rsidR="00BE5AD0">
        <w:rPr>
          <w:b/>
          <w:bCs/>
          <w:iCs/>
          <w:color w:val="000000"/>
        </w:rPr>
        <w:t xml:space="preserve">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6FCFD329" w:rsidR="000A31B4" w:rsidRPr="000A31B4" w:rsidRDefault="00BE5AD0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Tablet w rysikiem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0DED625B" w:rsidR="000A31B4" w:rsidRPr="000A31B4" w:rsidRDefault="008D504C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</w:t>
            </w:r>
            <w:r w:rsidR="0023754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0A31B4" w:rsidRPr="000A31B4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31E10092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CC4B12">
        <w:rPr>
          <w:sz w:val="22"/>
          <w:szCs w:val="22"/>
          <w:highlight w:val="yellow"/>
        </w:rPr>
        <w:t>(</w:t>
      </w:r>
      <w:r w:rsidR="00CC4B12">
        <w:rPr>
          <w:i/>
          <w:sz w:val="22"/>
          <w:szCs w:val="22"/>
          <w:highlight w:val="yellow"/>
        </w:rPr>
        <w:t>kryterium oceny ofert)</w:t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17942A61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CC4B12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5E0D230D" w14:textId="77777777" w:rsidR="005D4273" w:rsidRDefault="005D4273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2F362643" w14:textId="77777777" w:rsidR="005D4273" w:rsidRPr="000A31B4" w:rsidRDefault="005D4273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1"/>
  </w:num>
  <w:num w:numId="4" w16cid:durableId="786390356">
    <w:abstractNumId w:val="4"/>
  </w:num>
  <w:num w:numId="5" w16cid:durableId="32508011">
    <w:abstractNumId w:val="3"/>
  </w:num>
  <w:num w:numId="6" w16cid:durableId="492991341">
    <w:abstractNumId w:val="5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1E704D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029A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346FE"/>
    <w:rsid w:val="00A4066D"/>
    <w:rsid w:val="00A40C4C"/>
    <w:rsid w:val="00A45BD6"/>
    <w:rsid w:val="00A47B4D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571B9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BE5AD0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565</Words>
  <Characters>4763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18</cp:revision>
  <cp:lastPrinted>2024-10-17T07:06:00Z</cp:lastPrinted>
  <dcterms:created xsi:type="dcterms:W3CDTF">2024-09-12T14:34:00Z</dcterms:created>
  <dcterms:modified xsi:type="dcterms:W3CDTF">2024-11-21T08:22:00Z</dcterms:modified>
</cp:coreProperties>
</file>