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bookmarkStart w:id="0" w:name="_GoBack"/>
      <w:bookmarkEnd w:id="0"/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F12942" w:rsidRPr="00F1294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KRS/CEiDG)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Pzp)</w:t>
      </w:r>
    </w:p>
    <w:p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F12942" w:rsidRPr="00F12942">
        <w:rPr>
          <w:rFonts w:eastAsia="Times New Roman" w:cs="Calibri"/>
          <w:b/>
          <w:lang w:eastAsia="pl-PL"/>
        </w:rPr>
        <w:t>Dostawa 1 szt. komputera przenośnego - DE-dzp.272-653/24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>ustawy Pzp.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p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D45CC" w:rsidRDefault="003D45CC" w:rsidP="0038231F">
      <w:pPr>
        <w:spacing w:after="0" w:line="240" w:lineRule="auto"/>
      </w:pPr>
      <w:r>
        <w:separator/>
      </w:r>
    </w:p>
  </w:endnote>
  <w:endnote w:type="continuationSeparator" w:id="0">
    <w:p w:rsidR="003D45CC" w:rsidRDefault="003D45C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2942" w:rsidRDefault="00F129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2942" w:rsidRDefault="00F1294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D45CC" w:rsidRDefault="003D45CC" w:rsidP="0038231F">
      <w:pPr>
        <w:spacing w:after="0" w:line="240" w:lineRule="auto"/>
      </w:pPr>
      <w:r>
        <w:separator/>
      </w:r>
    </w:p>
  </w:footnote>
  <w:footnote w:type="continuationSeparator" w:id="0">
    <w:p w:rsidR="003D45CC" w:rsidRDefault="003D45CC" w:rsidP="0038231F">
      <w:pPr>
        <w:spacing w:after="0" w:line="240" w:lineRule="auto"/>
      </w:pPr>
      <w:r>
        <w:continuationSeparator/>
      </w:r>
    </w:p>
  </w:footnote>
  <w:footnote w:id="1">
    <w:p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2942" w:rsidRDefault="00F129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2942" w:rsidRDefault="00F129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2942" w:rsidRDefault="00F1294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45CC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5CC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2942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388BCDB-49EF-4912-84D8-AA7206118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B659AF-CBE7-4E63-87B1-27EDAAA23C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304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Jolata Oleksy</cp:lastModifiedBy>
  <cp:revision>2</cp:revision>
  <cp:lastPrinted>2016-07-26T10:32:00Z</cp:lastPrinted>
  <dcterms:created xsi:type="dcterms:W3CDTF">2024-11-13T07:10:00Z</dcterms:created>
  <dcterms:modified xsi:type="dcterms:W3CDTF">2024-11-13T07:10:00Z</dcterms:modified>
</cp:coreProperties>
</file>