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A91048" w14:textId="77777777" w:rsidR="00CF7835" w:rsidRPr="00A45AEE" w:rsidRDefault="00720D74" w:rsidP="00CF7835">
      <w:pPr>
        <w:spacing w:after="600"/>
        <w:jc w:val="right"/>
      </w:pPr>
      <w:r w:rsidRPr="00A45AEE">
        <w:t>Niepołomice</w:t>
      </w:r>
      <w:r w:rsidR="00CF7835" w:rsidRPr="00A45AEE">
        <w:t xml:space="preserve"> dnia: </w:t>
      </w:r>
      <w:r w:rsidRPr="00A45AEE">
        <w:t>2024-11-15</w:t>
      </w:r>
    </w:p>
    <w:p w14:paraId="13E2932B" w14:textId="77777777" w:rsidR="00CF7835" w:rsidRPr="00A45AEE" w:rsidRDefault="00720D74" w:rsidP="00CF7835">
      <w:pPr>
        <w:spacing w:line="360" w:lineRule="auto"/>
        <w:rPr>
          <w:b/>
          <w:bCs/>
        </w:rPr>
      </w:pPr>
      <w:r w:rsidRPr="00A45AEE">
        <w:rPr>
          <w:b/>
          <w:bCs/>
        </w:rPr>
        <w:t>GMINA NIEPOŁOMICE</w:t>
      </w:r>
    </w:p>
    <w:p w14:paraId="76349995" w14:textId="77777777" w:rsidR="00CF7835" w:rsidRPr="00A45AEE" w:rsidRDefault="00720D74" w:rsidP="00CF7835">
      <w:pPr>
        <w:spacing w:line="360" w:lineRule="auto"/>
      </w:pPr>
      <w:r w:rsidRPr="00A45AEE">
        <w:t>Pl. Zwycięstwa</w:t>
      </w:r>
      <w:r w:rsidR="00CF7835" w:rsidRPr="00A45AEE">
        <w:t xml:space="preserve"> </w:t>
      </w:r>
      <w:r w:rsidRPr="00A45AEE">
        <w:t>13</w:t>
      </w:r>
    </w:p>
    <w:p w14:paraId="5AF4D579" w14:textId="77777777" w:rsidR="00CF7835" w:rsidRPr="00A45AEE" w:rsidRDefault="00720D74" w:rsidP="00CF7835">
      <w:r w:rsidRPr="00A45AEE">
        <w:t>32-005</w:t>
      </w:r>
      <w:r w:rsidR="00CF7835" w:rsidRPr="00A45AEE">
        <w:t xml:space="preserve"> </w:t>
      </w:r>
      <w:r w:rsidRPr="00A45AEE">
        <w:t>Niepołomice</w:t>
      </w:r>
    </w:p>
    <w:p w14:paraId="28F0A454" w14:textId="6AD7216F" w:rsidR="00CF7835" w:rsidRPr="00A45AEE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45AEE" w14:paraId="63676F7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DD0076" w14:textId="77777777" w:rsidR="00CF7835" w:rsidRPr="00A45AE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A45AEE">
              <w:rPr>
                <w:b/>
                <w:spacing w:val="20"/>
              </w:rPr>
              <w:t>INFORMACJA Z OTWARCIA OFERT</w:t>
            </w:r>
          </w:p>
        </w:tc>
      </w:tr>
    </w:tbl>
    <w:p w14:paraId="122BA503" w14:textId="77777777" w:rsidR="00CF7835" w:rsidRPr="00A45AEE" w:rsidRDefault="00CF7835" w:rsidP="00CF7835">
      <w:pPr>
        <w:pStyle w:val="Nagwek"/>
        <w:tabs>
          <w:tab w:val="clear" w:pos="4536"/>
        </w:tabs>
        <w:spacing w:after="360"/>
      </w:pPr>
      <w:r w:rsidRPr="00A45AEE">
        <w:tab/>
        <w:t xml:space="preserve"> </w:t>
      </w:r>
    </w:p>
    <w:p w14:paraId="2F661ED6" w14:textId="77777777" w:rsidR="00CF7835" w:rsidRPr="00A45AEE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A45AEE">
        <w:rPr>
          <w:rFonts w:eastAsia="Calibri"/>
          <w:lang w:eastAsia="en-US"/>
        </w:rPr>
        <w:t xml:space="preserve">Dotyczy </w:t>
      </w:r>
      <w:r w:rsidRPr="00A45AEE">
        <w:t>postępowania o udzielenie zamówienia publicznego</w:t>
      </w:r>
      <w:r w:rsidRPr="00A45AE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45AEE" w14:paraId="7E025D3F" w14:textId="77777777" w:rsidTr="000C1C6D">
        <w:tc>
          <w:tcPr>
            <w:tcW w:w="2269" w:type="dxa"/>
            <w:shd w:val="clear" w:color="auto" w:fill="auto"/>
          </w:tcPr>
          <w:p w14:paraId="7BB9BACD" w14:textId="77777777" w:rsidR="00CF7835" w:rsidRPr="00A45AE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45AE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403A1E" w14:textId="77777777" w:rsidR="00CF7835" w:rsidRPr="00A45AEE" w:rsidRDefault="00720D7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45AEE">
              <w:rPr>
                <w:bCs/>
              </w:rPr>
              <w:t>Remont drogi gminnej 560557K w km od 0+000 do km 1+300 w miejscowości Zagórze, gmina Niepołomice</w:t>
            </w:r>
            <w:r w:rsidR="00CF7835" w:rsidRPr="00A45AEE">
              <w:rPr>
                <w:bCs/>
              </w:rPr>
              <w:t>.</w:t>
            </w:r>
          </w:p>
        </w:tc>
      </w:tr>
      <w:tr w:rsidR="00720D74" w:rsidRPr="00A45AEE" w14:paraId="33C15489" w14:textId="77777777" w:rsidTr="002D76A5">
        <w:tc>
          <w:tcPr>
            <w:tcW w:w="2269" w:type="dxa"/>
            <w:shd w:val="clear" w:color="auto" w:fill="auto"/>
          </w:tcPr>
          <w:p w14:paraId="3BC03D9C" w14:textId="77777777" w:rsidR="00720D74" w:rsidRPr="00A45AEE" w:rsidRDefault="00720D74" w:rsidP="002D76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45AE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087019" w14:textId="77777777" w:rsidR="00720D74" w:rsidRPr="00A45AEE" w:rsidRDefault="00720D74" w:rsidP="002D76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45AEE">
              <w:rPr>
                <w:bCs/>
              </w:rPr>
              <w:t>ZP.271.36.2024</w:t>
            </w:r>
          </w:p>
        </w:tc>
      </w:tr>
    </w:tbl>
    <w:p w14:paraId="1AD4E35D" w14:textId="77777777" w:rsidR="00D665F5" w:rsidRPr="00A45AEE" w:rsidRDefault="00D665F5" w:rsidP="00CF7835">
      <w:pPr>
        <w:spacing w:before="480" w:line="360" w:lineRule="auto"/>
        <w:jc w:val="both"/>
      </w:pPr>
      <w:r w:rsidRPr="00A45AEE">
        <w:t>Zamawiający, działając na podstawie art. 22</w:t>
      </w:r>
      <w:r w:rsidR="00601802" w:rsidRPr="00A45AEE">
        <w:t>2</w:t>
      </w:r>
      <w:r w:rsidRPr="00A45AEE">
        <w:t xml:space="preserve"> ust. 5 </w:t>
      </w:r>
      <w:r w:rsidRPr="00A45AEE">
        <w:rPr>
          <w:bCs/>
        </w:rPr>
        <w:t>ustawy z dnia 11 września 2019r. Prawo zamówień publicznych</w:t>
      </w:r>
      <w:r w:rsidRPr="00A45AEE">
        <w:t xml:space="preserve"> </w:t>
      </w:r>
      <w:r w:rsidR="00720D74" w:rsidRPr="00A45AEE">
        <w:t>(</w:t>
      </w:r>
      <w:proofErr w:type="spellStart"/>
      <w:r w:rsidR="00720D74" w:rsidRPr="00A45AEE">
        <w:t>t.j</w:t>
      </w:r>
      <w:proofErr w:type="spellEnd"/>
      <w:r w:rsidR="00720D74" w:rsidRPr="00A45AEE">
        <w:t>. Dz. U. z 2024 poz. 1320)</w:t>
      </w:r>
      <w:r w:rsidR="00490DC0" w:rsidRPr="00A45AEE">
        <w:t xml:space="preserve"> </w:t>
      </w:r>
      <w:r w:rsidRPr="00A45AEE">
        <w:t>udostępnia</w:t>
      </w:r>
      <w:r w:rsidR="00F95C33" w:rsidRPr="00A45AEE">
        <w:t xml:space="preserve"> </w:t>
      </w:r>
      <w:r w:rsidR="004C7E9B" w:rsidRPr="00A45AEE">
        <w:t>informacj</w:t>
      </w:r>
      <w:r w:rsidR="00577BC6" w:rsidRPr="00A45AEE">
        <w:t>ę</w:t>
      </w:r>
      <w:r w:rsidR="00035488" w:rsidRPr="00A45AEE">
        <w:t xml:space="preserve"> z otwarcia ofert</w:t>
      </w:r>
      <w:r w:rsidR="00577BC6" w:rsidRPr="00A45AEE">
        <w:t>.</w:t>
      </w:r>
    </w:p>
    <w:p w14:paraId="74232738" w14:textId="77777777" w:rsidR="00A80738" w:rsidRPr="00A45AEE" w:rsidRDefault="00D665F5" w:rsidP="00CF7835">
      <w:pPr>
        <w:spacing w:before="120" w:after="120" w:line="360" w:lineRule="auto"/>
        <w:jc w:val="both"/>
      </w:pPr>
      <w:r w:rsidRPr="00A45AEE">
        <w:t>Podczas otwarcia ofert, mającego miejsce</w:t>
      </w:r>
      <w:r w:rsidR="00FF4AB1" w:rsidRPr="00A45AEE">
        <w:t xml:space="preserve"> w dniu </w:t>
      </w:r>
      <w:r w:rsidR="00720D74" w:rsidRPr="00A45AEE">
        <w:t>15/11/2024</w:t>
      </w:r>
      <w:r w:rsidR="00FF4AB1" w:rsidRPr="00A45AEE">
        <w:t xml:space="preserve"> o godz. </w:t>
      </w:r>
      <w:r w:rsidR="00720D74" w:rsidRPr="00A45AEE">
        <w:t>09:30</w:t>
      </w:r>
      <w:r w:rsidRPr="00A45AE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45AEE" w14:paraId="2B65A920" w14:textId="77777777" w:rsidTr="000C1C6D">
        <w:tc>
          <w:tcPr>
            <w:tcW w:w="1276" w:type="dxa"/>
            <w:shd w:val="clear" w:color="auto" w:fill="F2F2F2"/>
            <w:vAlign w:val="center"/>
          </w:tcPr>
          <w:p w14:paraId="03A497A4" w14:textId="77777777" w:rsidR="00D665F5" w:rsidRPr="00A45AEE" w:rsidRDefault="00960CEB" w:rsidP="003F57CD">
            <w:pPr>
              <w:spacing w:before="120" w:after="120"/>
              <w:jc w:val="center"/>
            </w:pPr>
            <w:r w:rsidRPr="00A45AEE">
              <w:t>O</w:t>
            </w:r>
            <w:r w:rsidR="00D665F5" w:rsidRPr="00A45AEE">
              <w:t>fert</w:t>
            </w:r>
            <w:r w:rsidRPr="00A45AEE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C5A31A3" w14:textId="77777777" w:rsidR="00D665F5" w:rsidRPr="00A45AEE" w:rsidRDefault="00D665F5" w:rsidP="003F57CD">
            <w:pPr>
              <w:spacing w:before="120" w:after="120"/>
              <w:jc w:val="center"/>
            </w:pPr>
            <w:r w:rsidRPr="00A45AEE">
              <w:t>Nazwa</w:t>
            </w:r>
            <w:r w:rsidR="003F57CD" w:rsidRPr="00A45AEE">
              <w:t xml:space="preserve"> </w:t>
            </w:r>
            <w:r w:rsidRPr="00A45AEE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B2F29DD" w14:textId="77777777" w:rsidR="00D665F5" w:rsidRPr="00A45AEE" w:rsidRDefault="00D665F5" w:rsidP="003F57CD">
            <w:pPr>
              <w:spacing w:before="120" w:after="120"/>
              <w:jc w:val="center"/>
            </w:pPr>
            <w:r w:rsidRPr="00A45AEE">
              <w:t>Cena oferty</w:t>
            </w:r>
          </w:p>
        </w:tc>
      </w:tr>
      <w:tr w:rsidR="00720D74" w:rsidRPr="00A45AEE" w14:paraId="671B0561" w14:textId="77777777" w:rsidTr="002D76A5">
        <w:tc>
          <w:tcPr>
            <w:tcW w:w="1276" w:type="dxa"/>
            <w:shd w:val="clear" w:color="auto" w:fill="auto"/>
            <w:vAlign w:val="center"/>
          </w:tcPr>
          <w:p w14:paraId="7616000C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1</w:t>
            </w:r>
          </w:p>
        </w:tc>
        <w:tc>
          <w:tcPr>
            <w:tcW w:w="4961" w:type="dxa"/>
            <w:shd w:val="clear" w:color="auto" w:fill="auto"/>
          </w:tcPr>
          <w:p w14:paraId="450CBAE1" w14:textId="77777777" w:rsidR="00720D74" w:rsidRPr="00A45AEE" w:rsidRDefault="00720D74" w:rsidP="002D76A5">
            <w:pPr>
              <w:spacing w:before="80" w:after="40"/>
            </w:pPr>
            <w:r w:rsidRPr="00A45AEE">
              <w:t>Zakład Gospodarki Komunalnej Spółka z o.o.</w:t>
            </w:r>
          </w:p>
          <w:p w14:paraId="146A2095" w14:textId="1E09BE8B" w:rsidR="00720D74" w:rsidRPr="00A45AEE" w:rsidRDefault="00A45AEE" w:rsidP="002D76A5">
            <w:r>
              <w:t xml:space="preserve">Ul. </w:t>
            </w:r>
            <w:r w:rsidR="00720D74" w:rsidRPr="00A45AEE">
              <w:t>Wodna</w:t>
            </w:r>
            <w:r w:rsidR="00720D74" w:rsidRPr="00A45AEE">
              <w:t xml:space="preserve"> </w:t>
            </w:r>
            <w:r w:rsidR="00720D74" w:rsidRPr="00A45AEE">
              <w:t>4</w:t>
            </w:r>
            <w:r w:rsidR="00720D74" w:rsidRPr="00A45AEE">
              <w:t xml:space="preserve"> </w:t>
            </w:r>
          </w:p>
          <w:p w14:paraId="4670BB9C" w14:textId="77777777" w:rsidR="00720D74" w:rsidRPr="00A45AEE" w:rsidRDefault="00720D74" w:rsidP="002D76A5">
            <w:pPr>
              <w:spacing w:after="80"/>
              <w:jc w:val="both"/>
            </w:pPr>
            <w:r w:rsidRPr="00A45AEE">
              <w:t>30-556</w:t>
            </w:r>
            <w:r w:rsidRPr="00A45AEE">
              <w:t xml:space="preserve"> </w:t>
            </w:r>
            <w:r w:rsidRPr="00A45A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DA3473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381 911.81 zł</w:t>
            </w:r>
          </w:p>
        </w:tc>
      </w:tr>
      <w:tr w:rsidR="00720D74" w:rsidRPr="00A45AEE" w14:paraId="3B15A0ED" w14:textId="77777777" w:rsidTr="002D76A5">
        <w:tc>
          <w:tcPr>
            <w:tcW w:w="1276" w:type="dxa"/>
            <w:shd w:val="clear" w:color="auto" w:fill="auto"/>
            <w:vAlign w:val="center"/>
          </w:tcPr>
          <w:p w14:paraId="12AA3FC5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2</w:t>
            </w:r>
          </w:p>
        </w:tc>
        <w:tc>
          <w:tcPr>
            <w:tcW w:w="4961" w:type="dxa"/>
            <w:shd w:val="clear" w:color="auto" w:fill="auto"/>
          </w:tcPr>
          <w:p w14:paraId="285D20C4" w14:textId="77777777" w:rsidR="00720D74" w:rsidRDefault="00720D74" w:rsidP="002D76A5">
            <w:pPr>
              <w:spacing w:before="80" w:after="40"/>
            </w:pPr>
            <w:r w:rsidRPr="00A45AEE">
              <w:t>Krusz-Bud Piotr Iwulski Roboty Drogowo-Budowlane</w:t>
            </w:r>
          </w:p>
          <w:p w14:paraId="7C6FB76E" w14:textId="2A9C8832" w:rsidR="00A45AEE" w:rsidRPr="00A45AEE" w:rsidRDefault="00A45AEE" w:rsidP="002D76A5">
            <w:pPr>
              <w:spacing w:before="80" w:after="40"/>
            </w:pPr>
            <w:r>
              <w:t>Krusz-Bud Piotr Iwulski Zakład Eksploatacji Kruszyw</w:t>
            </w:r>
          </w:p>
          <w:p w14:paraId="17BEBB86" w14:textId="77777777" w:rsidR="00720D74" w:rsidRPr="00A45AEE" w:rsidRDefault="00720D74" w:rsidP="002D76A5">
            <w:r w:rsidRPr="00A45AEE">
              <w:t>Wola Batorska</w:t>
            </w:r>
            <w:r w:rsidRPr="00A45AEE">
              <w:t xml:space="preserve"> </w:t>
            </w:r>
            <w:r w:rsidRPr="00A45AEE">
              <w:t>2147/21</w:t>
            </w:r>
            <w:r w:rsidRPr="00A45AEE">
              <w:t xml:space="preserve"> </w:t>
            </w:r>
          </w:p>
          <w:p w14:paraId="0B2CBFA0" w14:textId="77777777" w:rsidR="00720D74" w:rsidRPr="00A45AEE" w:rsidRDefault="00720D74" w:rsidP="002D76A5">
            <w:pPr>
              <w:spacing w:after="80"/>
              <w:jc w:val="both"/>
            </w:pPr>
            <w:r w:rsidRPr="00A45AEE">
              <w:t>32-007</w:t>
            </w:r>
            <w:r w:rsidRPr="00A45AEE">
              <w:t xml:space="preserve"> </w:t>
            </w:r>
            <w:r w:rsidRPr="00A45AEE">
              <w:t>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C01C97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363 706.82 zł</w:t>
            </w:r>
          </w:p>
        </w:tc>
      </w:tr>
      <w:tr w:rsidR="00720D74" w:rsidRPr="00A45AEE" w14:paraId="759D23CF" w14:textId="77777777" w:rsidTr="002D76A5">
        <w:tc>
          <w:tcPr>
            <w:tcW w:w="1276" w:type="dxa"/>
            <w:shd w:val="clear" w:color="auto" w:fill="auto"/>
            <w:vAlign w:val="center"/>
          </w:tcPr>
          <w:p w14:paraId="47CB764B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3</w:t>
            </w:r>
          </w:p>
        </w:tc>
        <w:tc>
          <w:tcPr>
            <w:tcW w:w="4961" w:type="dxa"/>
            <w:shd w:val="clear" w:color="auto" w:fill="auto"/>
          </w:tcPr>
          <w:p w14:paraId="6385FF0C" w14:textId="77777777" w:rsidR="00720D74" w:rsidRPr="00A45AEE" w:rsidRDefault="00720D74" w:rsidP="002D76A5">
            <w:pPr>
              <w:spacing w:before="80" w:after="40"/>
            </w:pPr>
            <w:proofErr w:type="spellStart"/>
            <w:r w:rsidRPr="00A45AEE">
              <w:t>PRODiM</w:t>
            </w:r>
            <w:proofErr w:type="spellEnd"/>
            <w:r w:rsidRPr="00A45AEE">
              <w:t xml:space="preserve"> Spółka z ograniczoną odpowiedzialnością</w:t>
            </w:r>
          </w:p>
          <w:p w14:paraId="26966D77" w14:textId="6176F1A2" w:rsidR="00720D74" w:rsidRPr="00A45AEE" w:rsidRDefault="00A45AEE" w:rsidP="002D76A5">
            <w:r>
              <w:t xml:space="preserve">Ul. </w:t>
            </w:r>
            <w:r w:rsidR="00720D74" w:rsidRPr="00A45AEE">
              <w:t>Blokowa</w:t>
            </w:r>
            <w:r w:rsidR="00720D74" w:rsidRPr="00A45AEE">
              <w:t xml:space="preserve"> </w:t>
            </w:r>
            <w:r w:rsidR="00720D74" w:rsidRPr="00A45AEE">
              <w:t>14</w:t>
            </w:r>
            <w:r w:rsidR="00720D74" w:rsidRPr="00A45AEE">
              <w:t xml:space="preserve"> </w:t>
            </w:r>
          </w:p>
          <w:p w14:paraId="73F23C9A" w14:textId="77777777" w:rsidR="00720D74" w:rsidRPr="00A45AEE" w:rsidRDefault="00720D74" w:rsidP="002D76A5">
            <w:pPr>
              <w:spacing w:after="80"/>
              <w:jc w:val="both"/>
            </w:pPr>
            <w:r w:rsidRPr="00A45AEE">
              <w:t>31-752</w:t>
            </w:r>
            <w:r w:rsidRPr="00A45AEE">
              <w:t xml:space="preserve"> </w:t>
            </w:r>
            <w:r w:rsidRPr="00A45A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0BE000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338 964.69 zł</w:t>
            </w:r>
          </w:p>
        </w:tc>
      </w:tr>
      <w:tr w:rsidR="00720D74" w:rsidRPr="00A45AEE" w14:paraId="4A9A647C" w14:textId="77777777" w:rsidTr="002D76A5">
        <w:tc>
          <w:tcPr>
            <w:tcW w:w="1276" w:type="dxa"/>
            <w:shd w:val="clear" w:color="auto" w:fill="auto"/>
            <w:vAlign w:val="center"/>
          </w:tcPr>
          <w:p w14:paraId="2873A4CD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4</w:t>
            </w:r>
          </w:p>
        </w:tc>
        <w:tc>
          <w:tcPr>
            <w:tcW w:w="4961" w:type="dxa"/>
            <w:shd w:val="clear" w:color="auto" w:fill="auto"/>
          </w:tcPr>
          <w:p w14:paraId="778615D3" w14:textId="2B20B09D" w:rsidR="00720D74" w:rsidRPr="00A45AEE" w:rsidRDefault="00720D74" w:rsidP="002D76A5">
            <w:pPr>
              <w:spacing w:before="80" w:after="40"/>
            </w:pPr>
            <w:r w:rsidRPr="00A45AEE">
              <w:t xml:space="preserve">Przedsiębiorstwo Handlowo-Usługowe MADROG </w:t>
            </w:r>
            <w:r w:rsidR="00A45AEE">
              <w:br/>
            </w:r>
            <w:r w:rsidRPr="00A45AEE">
              <w:t>Maciej Kaptur</w:t>
            </w:r>
          </w:p>
          <w:p w14:paraId="6E00392F" w14:textId="7842148D" w:rsidR="00720D74" w:rsidRPr="00A45AEE" w:rsidRDefault="00A45AEE" w:rsidP="002D76A5">
            <w:r>
              <w:t xml:space="preserve">Ul. </w:t>
            </w:r>
            <w:r w:rsidR="00720D74" w:rsidRPr="00A45AEE">
              <w:t>Zarabie</w:t>
            </w:r>
            <w:r w:rsidR="00720D74" w:rsidRPr="00A45AEE">
              <w:t xml:space="preserve"> </w:t>
            </w:r>
            <w:r w:rsidR="00720D74" w:rsidRPr="00A45AEE">
              <w:t>21a</w:t>
            </w:r>
            <w:r w:rsidR="00720D74" w:rsidRPr="00A45AEE">
              <w:t xml:space="preserve"> </w:t>
            </w:r>
          </w:p>
          <w:p w14:paraId="199EB1E5" w14:textId="77777777" w:rsidR="00720D74" w:rsidRPr="00A45AEE" w:rsidRDefault="00720D74" w:rsidP="002D76A5">
            <w:pPr>
              <w:spacing w:after="80"/>
              <w:jc w:val="both"/>
            </w:pPr>
            <w:r w:rsidRPr="00A45AEE">
              <w:t>32-410</w:t>
            </w:r>
            <w:r w:rsidRPr="00A45AEE">
              <w:t xml:space="preserve"> </w:t>
            </w:r>
            <w:r w:rsidRPr="00A45AEE">
              <w:t>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1B4E5E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363 870.90 zł</w:t>
            </w:r>
          </w:p>
        </w:tc>
      </w:tr>
      <w:tr w:rsidR="00720D74" w:rsidRPr="00A45AEE" w14:paraId="04FC72A2" w14:textId="77777777" w:rsidTr="002D76A5">
        <w:tc>
          <w:tcPr>
            <w:tcW w:w="1276" w:type="dxa"/>
            <w:shd w:val="clear" w:color="auto" w:fill="auto"/>
            <w:vAlign w:val="center"/>
          </w:tcPr>
          <w:p w14:paraId="200DB819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5</w:t>
            </w:r>
          </w:p>
        </w:tc>
        <w:tc>
          <w:tcPr>
            <w:tcW w:w="4961" w:type="dxa"/>
            <w:shd w:val="clear" w:color="auto" w:fill="auto"/>
          </w:tcPr>
          <w:p w14:paraId="495C62C2" w14:textId="27D55AEF" w:rsidR="00720D74" w:rsidRPr="00A45AEE" w:rsidRDefault="00720D74" w:rsidP="002D76A5">
            <w:pPr>
              <w:spacing w:before="80" w:after="40"/>
            </w:pPr>
            <w:r w:rsidRPr="00A45AEE">
              <w:t xml:space="preserve">Wielobranżowe Przedsiębiorstwo </w:t>
            </w:r>
            <w:proofErr w:type="spellStart"/>
            <w:r w:rsidR="00A45AEE">
              <w:t>P</w:t>
            </w:r>
            <w:r w:rsidRPr="00A45AEE">
              <w:t>rodukcyjno</w:t>
            </w:r>
            <w:proofErr w:type="spellEnd"/>
            <w:r w:rsidRPr="00A45AEE">
              <w:t xml:space="preserve"> Usługowo Handlowe JANDA Janina Duda</w:t>
            </w:r>
          </w:p>
          <w:p w14:paraId="784597D8" w14:textId="77777777" w:rsidR="00720D74" w:rsidRPr="00A45AEE" w:rsidRDefault="00720D74" w:rsidP="002D76A5">
            <w:r w:rsidRPr="00A45AEE">
              <w:t>Łostówka</w:t>
            </w:r>
            <w:r w:rsidRPr="00A45AEE">
              <w:t xml:space="preserve"> </w:t>
            </w:r>
            <w:r w:rsidRPr="00A45AEE">
              <w:t>271</w:t>
            </w:r>
            <w:r w:rsidRPr="00A45AEE">
              <w:t xml:space="preserve"> </w:t>
            </w:r>
          </w:p>
          <w:p w14:paraId="20DF44D6" w14:textId="68D69854" w:rsidR="00720D74" w:rsidRPr="00A45AEE" w:rsidRDefault="00720D74" w:rsidP="002D76A5">
            <w:pPr>
              <w:spacing w:after="80"/>
              <w:jc w:val="both"/>
            </w:pPr>
            <w:r w:rsidRPr="00A45AEE">
              <w:t>34-730</w:t>
            </w:r>
            <w:r w:rsidRPr="00A45AEE">
              <w:t xml:space="preserve"> </w:t>
            </w:r>
            <w:r w:rsidR="00A45AEE">
              <w:t>Mszana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6099E3" w14:textId="77777777" w:rsidR="00720D74" w:rsidRPr="00A45AEE" w:rsidRDefault="00720D74" w:rsidP="002D76A5">
            <w:pPr>
              <w:spacing w:before="80" w:after="80"/>
              <w:jc w:val="center"/>
            </w:pPr>
            <w:r w:rsidRPr="00A45AEE">
              <w:t>341 345.91 zł</w:t>
            </w:r>
          </w:p>
        </w:tc>
      </w:tr>
    </w:tbl>
    <w:p w14:paraId="63C66A2B" w14:textId="77777777" w:rsidR="0069085C" w:rsidRDefault="0069085C" w:rsidP="00A80738">
      <w:pPr>
        <w:spacing w:before="120" w:after="120"/>
        <w:jc w:val="both"/>
      </w:pPr>
    </w:p>
    <w:p w14:paraId="64B5008A" w14:textId="77777777" w:rsidR="00A45AEE" w:rsidRPr="00A45AEE" w:rsidRDefault="00A45AEE" w:rsidP="00A80738">
      <w:pPr>
        <w:spacing w:before="120" w:after="120"/>
        <w:jc w:val="both"/>
      </w:pPr>
    </w:p>
    <w:sectPr w:rsidR="00A45AEE" w:rsidRPr="00A45AEE" w:rsidSect="00A45A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CCDC9" w14:textId="77777777" w:rsidR="00407C71" w:rsidRDefault="00407C71">
      <w:r>
        <w:separator/>
      </w:r>
    </w:p>
  </w:endnote>
  <w:endnote w:type="continuationSeparator" w:id="0">
    <w:p w14:paraId="0CB81F30" w14:textId="77777777" w:rsidR="00407C71" w:rsidRDefault="00407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F8B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E6C2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2B4DA" w14:textId="34D2AA44" w:rsidR="009F189D" w:rsidRPr="00A45AEE" w:rsidRDefault="009F189D" w:rsidP="00A45AEE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4B1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FA8E1C" w14:textId="77777777" w:rsidR="009F189D" w:rsidRDefault="009F189D">
    <w:pPr>
      <w:pStyle w:val="Stopka"/>
      <w:tabs>
        <w:tab w:val="clear" w:pos="4536"/>
      </w:tabs>
      <w:jc w:val="center"/>
    </w:pPr>
  </w:p>
  <w:p w14:paraId="3D2A77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1A840" w14:textId="77777777" w:rsidR="00407C71" w:rsidRDefault="00407C71">
      <w:r>
        <w:separator/>
      </w:r>
    </w:p>
  </w:footnote>
  <w:footnote w:type="continuationSeparator" w:id="0">
    <w:p w14:paraId="6A712550" w14:textId="77777777" w:rsidR="00407C71" w:rsidRDefault="00407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70998" w14:textId="77777777" w:rsidR="00720D74" w:rsidRDefault="00720D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B3BBD" w14:textId="77777777" w:rsidR="00720D74" w:rsidRDefault="00720D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F22C4" w14:textId="77777777" w:rsidR="00720D74" w:rsidRDefault="00720D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C7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7C71"/>
    <w:rsid w:val="00423179"/>
    <w:rsid w:val="00490DC0"/>
    <w:rsid w:val="00493F8C"/>
    <w:rsid w:val="004C7E9B"/>
    <w:rsid w:val="00577BC6"/>
    <w:rsid w:val="00601802"/>
    <w:rsid w:val="0069085C"/>
    <w:rsid w:val="00720D74"/>
    <w:rsid w:val="00843263"/>
    <w:rsid w:val="00861E75"/>
    <w:rsid w:val="008A26A5"/>
    <w:rsid w:val="008F318B"/>
    <w:rsid w:val="00960CEB"/>
    <w:rsid w:val="009D19BD"/>
    <w:rsid w:val="009F189D"/>
    <w:rsid w:val="00A45AEE"/>
    <w:rsid w:val="00A80738"/>
    <w:rsid w:val="00C1028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533E4"/>
  <w15:chartTrackingRefBased/>
  <w15:docId w15:val="{9D422A45-26F2-400F-BCC7-7C47283AE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2024-11-15T09:06:00Z</cp:lastPrinted>
  <dcterms:created xsi:type="dcterms:W3CDTF">2024-11-15T09:12:00Z</dcterms:created>
  <dcterms:modified xsi:type="dcterms:W3CDTF">2024-11-15T09:12:00Z</dcterms:modified>
</cp:coreProperties>
</file>