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6A2A5AD2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1B3DBF" w:rsidRPr="001B3DBF">
        <w:rPr>
          <w:b/>
          <w:bCs/>
          <w:color w:val="000000" w:themeColor="text1"/>
        </w:rPr>
        <w:t>Dostawa sprzętu foto-wideo do CM DE.dzp.272-632</w:t>
      </w:r>
      <w:r w:rsidR="001B3DBF">
        <w:rPr>
          <w:b/>
          <w:bCs/>
          <w:color w:val="000000" w:themeColor="text1"/>
        </w:rPr>
        <w:t>/</w:t>
      </w:r>
      <w:r w:rsidR="001B3DBF" w:rsidRPr="001B3DBF">
        <w:rPr>
          <w:b/>
          <w:bCs/>
          <w:color w:val="000000" w:themeColor="text1"/>
        </w:rPr>
        <w:t>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C0FE4" w14:textId="77777777" w:rsidR="009D7492" w:rsidRDefault="009D7492">
      <w:pPr>
        <w:spacing w:after="0" w:line="240" w:lineRule="auto"/>
      </w:pPr>
      <w:r>
        <w:separator/>
      </w:r>
    </w:p>
  </w:endnote>
  <w:endnote w:type="continuationSeparator" w:id="0">
    <w:p w14:paraId="6B020C47" w14:textId="77777777" w:rsidR="009D7492" w:rsidRDefault="009D7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CD02D" w14:textId="77777777" w:rsidR="009D7492" w:rsidRDefault="009D749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98283DF" w14:textId="77777777" w:rsidR="009D7492" w:rsidRDefault="009D7492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488B"/>
    <w:rsid w:val="000246D5"/>
    <w:rsid w:val="000419DD"/>
    <w:rsid w:val="000A54B0"/>
    <w:rsid w:val="000D673B"/>
    <w:rsid w:val="001B3DBF"/>
    <w:rsid w:val="001E6186"/>
    <w:rsid w:val="0023787B"/>
    <w:rsid w:val="002C1BFB"/>
    <w:rsid w:val="003625A6"/>
    <w:rsid w:val="003C5D2F"/>
    <w:rsid w:val="00441118"/>
    <w:rsid w:val="00534516"/>
    <w:rsid w:val="006139E5"/>
    <w:rsid w:val="007A6003"/>
    <w:rsid w:val="007F063B"/>
    <w:rsid w:val="008A7D97"/>
    <w:rsid w:val="008C17D3"/>
    <w:rsid w:val="008D617C"/>
    <w:rsid w:val="00957139"/>
    <w:rsid w:val="009808F2"/>
    <w:rsid w:val="009A42E9"/>
    <w:rsid w:val="009A7723"/>
    <w:rsid w:val="009D7492"/>
    <w:rsid w:val="00BA25BD"/>
    <w:rsid w:val="00BF30A6"/>
    <w:rsid w:val="00C0509D"/>
    <w:rsid w:val="00CA28F9"/>
    <w:rsid w:val="00CC1B71"/>
    <w:rsid w:val="00CD0463"/>
    <w:rsid w:val="00CD7E1D"/>
    <w:rsid w:val="00D64D2F"/>
    <w:rsid w:val="00E03F9E"/>
    <w:rsid w:val="00E47BAB"/>
    <w:rsid w:val="00E91A13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303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2024-10-31T14:38:00Z</dcterms:created>
  <dcterms:modified xsi:type="dcterms:W3CDTF">2024-11-04T08:49:00Z</dcterms:modified>
</cp:coreProperties>
</file>