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C7F0F" w14:textId="77777777" w:rsidR="00FB7F50" w:rsidRPr="002245BE" w:rsidRDefault="0081153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1153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11533">
        <w:rPr>
          <w:sz w:val="22"/>
          <w:szCs w:val="22"/>
        </w:rPr>
        <w:t>2024-11-14</w:t>
      </w:r>
    </w:p>
    <w:p w14:paraId="04B30B2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3BF0964" w14:textId="77777777" w:rsidR="00811533" w:rsidRPr="00811533" w:rsidRDefault="00811533" w:rsidP="00FB7F50">
      <w:pPr>
        <w:spacing w:after="40"/>
        <w:rPr>
          <w:b/>
          <w:bCs/>
          <w:sz w:val="22"/>
          <w:szCs w:val="22"/>
        </w:rPr>
      </w:pPr>
      <w:r w:rsidRPr="00811533">
        <w:rPr>
          <w:b/>
          <w:bCs/>
          <w:sz w:val="22"/>
          <w:szCs w:val="22"/>
        </w:rPr>
        <w:t>Akademia Górniczo - Hutnicza</w:t>
      </w:r>
    </w:p>
    <w:p w14:paraId="32D82CB4" w14:textId="77777777" w:rsidR="00811533" w:rsidRPr="00811533" w:rsidRDefault="00811533" w:rsidP="00FB7F50">
      <w:pPr>
        <w:spacing w:after="40"/>
        <w:rPr>
          <w:b/>
          <w:bCs/>
          <w:sz w:val="22"/>
          <w:szCs w:val="22"/>
        </w:rPr>
      </w:pPr>
      <w:r w:rsidRPr="00811533">
        <w:rPr>
          <w:b/>
          <w:bCs/>
          <w:sz w:val="22"/>
          <w:szCs w:val="22"/>
        </w:rPr>
        <w:t>im. Stanisława Staszica w Krakowie</w:t>
      </w:r>
    </w:p>
    <w:p w14:paraId="2A37B408" w14:textId="77777777" w:rsidR="00FB7F50" w:rsidRPr="002245BE" w:rsidRDefault="00811533" w:rsidP="00FB7F50">
      <w:pPr>
        <w:spacing w:after="40"/>
        <w:rPr>
          <w:b/>
          <w:bCs/>
          <w:sz w:val="22"/>
          <w:szCs w:val="22"/>
        </w:rPr>
      </w:pPr>
      <w:r w:rsidRPr="00811533">
        <w:rPr>
          <w:b/>
          <w:bCs/>
          <w:sz w:val="22"/>
          <w:szCs w:val="22"/>
        </w:rPr>
        <w:t>Dział Zamówień Publicznych</w:t>
      </w:r>
    </w:p>
    <w:p w14:paraId="36026B0D" w14:textId="77777777" w:rsidR="00FB7F50" w:rsidRPr="002245BE" w:rsidRDefault="00811533" w:rsidP="00FB7F50">
      <w:pPr>
        <w:rPr>
          <w:sz w:val="22"/>
          <w:szCs w:val="22"/>
        </w:rPr>
      </w:pPr>
      <w:r w:rsidRPr="0081153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11533">
        <w:rPr>
          <w:sz w:val="22"/>
          <w:szCs w:val="22"/>
        </w:rPr>
        <w:t>30</w:t>
      </w:r>
    </w:p>
    <w:p w14:paraId="15D1AAE4" w14:textId="77777777" w:rsidR="00FB7F50" w:rsidRPr="002245BE" w:rsidRDefault="00811533" w:rsidP="00FB7F50">
      <w:pPr>
        <w:rPr>
          <w:sz w:val="22"/>
          <w:szCs w:val="22"/>
        </w:rPr>
      </w:pPr>
      <w:r w:rsidRPr="0081153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11533">
        <w:rPr>
          <w:sz w:val="22"/>
          <w:szCs w:val="22"/>
        </w:rPr>
        <w:t>Kraków</w:t>
      </w:r>
    </w:p>
    <w:p w14:paraId="2795A62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13D7E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11533" w:rsidRPr="00607F9B" w14:paraId="2ABD2F29" w14:textId="77777777" w:rsidTr="00B2599D">
        <w:trPr>
          <w:trHeight w:val="638"/>
        </w:trPr>
        <w:tc>
          <w:tcPr>
            <w:tcW w:w="959" w:type="dxa"/>
            <w:shd w:val="clear" w:color="auto" w:fill="auto"/>
          </w:tcPr>
          <w:p w14:paraId="1B4F4397" w14:textId="77777777" w:rsidR="00811533" w:rsidRPr="00607F9B" w:rsidRDefault="00811533" w:rsidP="00B259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E0BCF0" w14:textId="2EBD20C6" w:rsidR="00811533" w:rsidRPr="00607F9B" w:rsidRDefault="00811533" w:rsidP="00B259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11533">
              <w:rPr>
                <w:sz w:val="22"/>
                <w:szCs w:val="22"/>
              </w:rPr>
              <w:t>podstawowy</w:t>
            </w:r>
            <w:r w:rsidR="0073230F">
              <w:rPr>
                <w:sz w:val="22"/>
                <w:szCs w:val="22"/>
              </w:rPr>
              <w:t>m</w:t>
            </w:r>
            <w:r w:rsidRPr="00811533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1153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11533">
              <w:rPr>
                <w:b/>
                <w:bCs/>
                <w:sz w:val="22"/>
                <w:szCs w:val="22"/>
              </w:rPr>
              <w:t xml:space="preserve">Sukcesywna dostawa w okresie 24 miesięcy ciekłego azotu do zbiorników posiadanych przez </w:t>
            </w:r>
            <w:r w:rsidR="0073230F" w:rsidRPr="00811533">
              <w:rPr>
                <w:b/>
                <w:bCs/>
                <w:sz w:val="22"/>
                <w:szCs w:val="22"/>
              </w:rPr>
              <w:t>Zamawiającego</w:t>
            </w:r>
            <w:r w:rsidRPr="00811533">
              <w:rPr>
                <w:b/>
                <w:bCs/>
                <w:sz w:val="22"/>
                <w:szCs w:val="22"/>
              </w:rPr>
              <w:t xml:space="preserve"> w ilości 11 000 litrów na potrzeby </w:t>
            </w:r>
            <w:proofErr w:type="spellStart"/>
            <w:r w:rsidRPr="00811533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11533">
              <w:rPr>
                <w:b/>
                <w:sz w:val="22"/>
                <w:szCs w:val="22"/>
              </w:rPr>
              <w:t>DE-dzp.272-587/24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C707EB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11533" w14:paraId="4F060B25" w14:textId="77777777" w:rsidTr="00B259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C879BEA" w14:textId="77777777" w:rsidR="00811533" w:rsidRPr="00D26ED6" w:rsidRDefault="00811533" w:rsidP="00B2599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11533">
              <w:rPr>
                <w:b/>
                <w:sz w:val="22"/>
                <w:szCs w:val="22"/>
              </w:rPr>
              <w:t>GOMI Mirosław Opiela</w:t>
            </w:r>
          </w:p>
          <w:p w14:paraId="497515CE" w14:textId="77777777" w:rsidR="00811533" w:rsidRPr="009F0E5C" w:rsidRDefault="00811533" w:rsidP="00B2599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11533">
              <w:rPr>
                <w:bCs/>
                <w:sz w:val="22"/>
                <w:szCs w:val="22"/>
              </w:rPr>
              <w:t>Jabłoniecka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11533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D269B6" w14:textId="77777777" w:rsidR="00811533" w:rsidRPr="009F0E5C" w:rsidRDefault="00811533" w:rsidP="00B2599D">
            <w:pPr>
              <w:jc w:val="both"/>
              <w:rPr>
                <w:bCs/>
                <w:sz w:val="22"/>
                <w:szCs w:val="22"/>
              </w:rPr>
            </w:pPr>
            <w:r w:rsidRPr="00811533">
              <w:rPr>
                <w:bCs/>
                <w:sz w:val="22"/>
                <w:szCs w:val="22"/>
              </w:rPr>
              <w:t>34-600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11533">
              <w:rPr>
                <w:bCs/>
                <w:sz w:val="22"/>
                <w:szCs w:val="22"/>
              </w:rPr>
              <w:t>Limanowa</w:t>
            </w:r>
          </w:p>
          <w:p w14:paraId="422E37D8" w14:textId="77777777" w:rsidR="00811533" w:rsidRPr="00D26ED6" w:rsidRDefault="00811533" w:rsidP="00B2599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213350" w14:textId="6764BE65" w:rsidR="00811533" w:rsidRDefault="00811533" w:rsidP="0073230F">
            <w:pPr>
              <w:jc w:val="both"/>
              <w:rPr>
                <w:sz w:val="22"/>
                <w:szCs w:val="22"/>
              </w:rPr>
            </w:pPr>
            <w:r w:rsidRPr="00811533">
              <w:rPr>
                <w:sz w:val="22"/>
                <w:szCs w:val="22"/>
              </w:rPr>
              <w:t>Sukcesywn</w:t>
            </w:r>
            <w:r w:rsidR="0073230F">
              <w:rPr>
                <w:sz w:val="22"/>
                <w:szCs w:val="22"/>
              </w:rPr>
              <w:t xml:space="preserve">ą </w:t>
            </w:r>
            <w:r w:rsidRPr="00811533">
              <w:rPr>
                <w:sz w:val="22"/>
                <w:szCs w:val="22"/>
              </w:rPr>
              <w:t>dostaw</w:t>
            </w:r>
            <w:r w:rsidR="0073230F">
              <w:rPr>
                <w:sz w:val="22"/>
                <w:szCs w:val="22"/>
              </w:rPr>
              <w:t>ę</w:t>
            </w:r>
            <w:r w:rsidRPr="00811533">
              <w:rPr>
                <w:sz w:val="22"/>
                <w:szCs w:val="22"/>
              </w:rPr>
              <w:t xml:space="preserve"> w okresie 24 miesięcy ciekłego azotu do zbiorników posiadanych przez </w:t>
            </w:r>
            <w:r w:rsidR="0073230F" w:rsidRPr="00811533">
              <w:rPr>
                <w:sz w:val="22"/>
                <w:szCs w:val="22"/>
              </w:rPr>
              <w:t>Zamawiającego</w:t>
            </w:r>
            <w:r w:rsidRPr="00811533">
              <w:rPr>
                <w:sz w:val="22"/>
                <w:szCs w:val="22"/>
              </w:rPr>
              <w:t xml:space="preserve"> w ilości 11 000 litrów na potrzeby </w:t>
            </w:r>
            <w:proofErr w:type="spellStart"/>
            <w:r w:rsidRPr="00811533">
              <w:rPr>
                <w:sz w:val="22"/>
                <w:szCs w:val="22"/>
              </w:rPr>
              <w:t>WIMiC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EBA2F5F" w14:textId="77777777" w:rsidR="00811533" w:rsidRPr="00D26ED6" w:rsidRDefault="00811533" w:rsidP="0073230F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11533">
              <w:rPr>
                <w:b/>
                <w:sz w:val="22"/>
                <w:szCs w:val="22"/>
              </w:rPr>
              <w:t>44 000.00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7B828E7" w14:textId="77777777" w:rsidR="00811533" w:rsidRDefault="00811533" w:rsidP="0073230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5E6737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1634705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4E9759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B50693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6E10A2C" w14:textId="77777777" w:rsidR="002B6761" w:rsidRPr="008567C7" w:rsidRDefault="0081153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153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24FED77" w14:textId="6C71C8CF" w:rsidR="002B6761" w:rsidRPr="008567C7" w:rsidRDefault="0081153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15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dostawy w sytuacji awaryjnej w odniesieniu do zgłoszeń </w:t>
            </w:r>
            <w:r w:rsidR="0073230F" w:rsidRPr="00811533">
              <w:rPr>
                <w:rFonts w:ascii="Times New Roman" w:hAnsi="Times New Roman" w:cs="Times New Roman"/>
                <w:bCs/>
                <w:sz w:val="18"/>
                <w:szCs w:val="18"/>
              </w:rPr>
              <w:t>złożonych</w:t>
            </w:r>
            <w:r w:rsidRPr="008115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do godz. 11:00</w:t>
            </w:r>
          </w:p>
        </w:tc>
        <w:tc>
          <w:tcPr>
            <w:tcW w:w="1134" w:type="dxa"/>
            <w:vAlign w:val="center"/>
          </w:tcPr>
          <w:p w14:paraId="4F55998A" w14:textId="5DA2DF19" w:rsidR="002B6761" w:rsidRPr="008567C7" w:rsidRDefault="0081153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15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dostawy w sytuacji awaryjnej w odniesieniu do zgłoszeń </w:t>
            </w:r>
            <w:r w:rsidR="0073230F" w:rsidRPr="00811533">
              <w:rPr>
                <w:rFonts w:ascii="Times New Roman" w:hAnsi="Times New Roman" w:cs="Times New Roman"/>
                <w:bCs/>
                <w:sz w:val="18"/>
                <w:szCs w:val="18"/>
              </w:rPr>
              <w:t>złożonych</w:t>
            </w:r>
            <w:r w:rsidRPr="008115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 godz. 11:00</w:t>
            </w:r>
          </w:p>
        </w:tc>
        <w:tc>
          <w:tcPr>
            <w:tcW w:w="1134" w:type="dxa"/>
            <w:vAlign w:val="center"/>
          </w:tcPr>
          <w:p w14:paraId="21F01C8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8325E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9521E5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E626FA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11533" w:rsidRPr="008567C7" w14:paraId="39913C36" w14:textId="77777777" w:rsidTr="00B2599D">
        <w:tc>
          <w:tcPr>
            <w:tcW w:w="709" w:type="dxa"/>
            <w:vAlign w:val="center"/>
          </w:tcPr>
          <w:p w14:paraId="48A8585E" w14:textId="77777777" w:rsidR="00811533" w:rsidRPr="008567C7" w:rsidRDefault="00811533" w:rsidP="00B259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15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D52E7E9" w14:textId="77777777" w:rsidR="00811533" w:rsidRPr="002B6761" w:rsidRDefault="00811533" w:rsidP="00B2599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1533">
              <w:rPr>
                <w:rFonts w:ascii="Times New Roman" w:hAnsi="Times New Roman" w:cs="Times New Roman"/>
                <w:b/>
                <w:sz w:val="18"/>
                <w:szCs w:val="18"/>
              </w:rPr>
              <w:t>GOMI Mirosław Opiela</w:t>
            </w:r>
          </w:p>
          <w:p w14:paraId="7097C6B5" w14:textId="77777777" w:rsidR="00811533" w:rsidRPr="008567C7" w:rsidRDefault="00811533" w:rsidP="00B2599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11533">
              <w:rPr>
                <w:rFonts w:ascii="Times New Roman" w:hAnsi="Times New Roman" w:cs="Times New Roman"/>
                <w:bCs/>
                <w:sz w:val="18"/>
                <w:szCs w:val="18"/>
              </w:rPr>
              <w:t>Jabłoniecka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1533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AF11B5" w14:textId="77777777" w:rsidR="00811533" w:rsidRPr="001B7815" w:rsidRDefault="00811533" w:rsidP="00B2599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1533">
              <w:rPr>
                <w:rFonts w:ascii="Times New Roman" w:hAnsi="Times New Roman" w:cs="Times New Roman"/>
                <w:bCs/>
                <w:sz w:val="18"/>
                <w:szCs w:val="18"/>
              </w:rPr>
              <w:t>34-600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1533">
              <w:rPr>
                <w:rFonts w:ascii="Times New Roman" w:hAnsi="Times New Roman" w:cs="Times New Roman"/>
                <w:bCs/>
                <w:sz w:val="18"/>
                <w:szCs w:val="18"/>
              </w:rPr>
              <w:t>Limanowa</w:t>
            </w:r>
          </w:p>
        </w:tc>
        <w:tc>
          <w:tcPr>
            <w:tcW w:w="1134" w:type="dxa"/>
            <w:vAlign w:val="center"/>
          </w:tcPr>
          <w:p w14:paraId="1C46FB49" w14:textId="77777777" w:rsidR="00811533" w:rsidRPr="008567C7" w:rsidRDefault="00811533" w:rsidP="00B259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1533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134" w:type="dxa"/>
            <w:vAlign w:val="center"/>
          </w:tcPr>
          <w:p w14:paraId="6A22F1A4" w14:textId="77777777" w:rsidR="00811533" w:rsidRPr="008567C7" w:rsidRDefault="00811533" w:rsidP="00B259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153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599CFD6A" w14:textId="77777777" w:rsidR="00811533" w:rsidRPr="008567C7" w:rsidRDefault="00811533" w:rsidP="00B259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153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6B2A75E" w14:textId="77777777" w:rsidR="00811533" w:rsidRPr="008567C7" w:rsidRDefault="00811533" w:rsidP="00B259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CBB583" w14:textId="77777777" w:rsidR="00811533" w:rsidRPr="008567C7" w:rsidRDefault="00811533" w:rsidP="00B259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7FF3FE1" w14:textId="77777777" w:rsidR="00811533" w:rsidRPr="008567C7" w:rsidRDefault="00811533" w:rsidP="00B259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64253B0" w14:textId="77777777" w:rsidR="00811533" w:rsidRPr="008567C7" w:rsidRDefault="00811533" w:rsidP="00B259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153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3BFC31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EAB997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82BB48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A4EF1" w14:textId="77777777" w:rsidR="00621122" w:rsidRDefault="00621122">
      <w:r>
        <w:separator/>
      </w:r>
    </w:p>
  </w:endnote>
  <w:endnote w:type="continuationSeparator" w:id="0">
    <w:p w14:paraId="0DDDF5AC" w14:textId="77777777" w:rsidR="00621122" w:rsidRDefault="00621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BE64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7863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D48BA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FF3F5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7216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E53AF4" w14:textId="77777777" w:rsidR="00621122" w:rsidRDefault="00621122">
      <w:r>
        <w:separator/>
      </w:r>
    </w:p>
  </w:footnote>
  <w:footnote w:type="continuationSeparator" w:id="0">
    <w:p w14:paraId="338D1883" w14:textId="77777777" w:rsidR="00621122" w:rsidRDefault="00621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1D9B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F100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9CB1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12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1122"/>
    <w:rsid w:val="00644DCB"/>
    <w:rsid w:val="00657C1E"/>
    <w:rsid w:val="006B585D"/>
    <w:rsid w:val="006E3089"/>
    <w:rsid w:val="00712C39"/>
    <w:rsid w:val="0073230F"/>
    <w:rsid w:val="0075025B"/>
    <w:rsid w:val="00756CDA"/>
    <w:rsid w:val="007E2ACC"/>
    <w:rsid w:val="007E68C5"/>
    <w:rsid w:val="00811533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2C2CC"/>
  <w15:chartTrackingRefBased/>
  <w15:docId w15:val="{D08BD627-A1D7-4111-BB5A-88E9D378A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2024-11-14T10:43:00Z</cp:lastPrinted>
  <dcterms:created xsi:type="dcterms:W3CDTF">2024-11-14T10:42:00Z</dcterms:created>
  <dcterms:modified xsi:type="dcterms:W3CDTF">2024-11-14T10:44:00Z</dcterms:modified>
</cp:coreProperties>
</file>