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4877FB" w14:textId="28B541E0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B059F">
        <w:rPr>
          <w:rFonts w:ascii="Arial" w:hAnsi="Arial" w:cs="Arial"/>
          <w:bCs/>
          <w:i w:val="0"/>
          <w:szCs w:val="24"/>
        </w:rPr>
        <w:t>9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E2F87FE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5080CA68" w14:textId="77777777" w:rsidR="00327CCB" w:rsidRPr="00327CCB" w:rsidRDefault="00327CCB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27CCB">
        <w:rPr>
          <w:rFonts w:ascii="Arial" w:hAnsi="Arial" w:cs="Arial"/>
        </w:rPr>
        <w:t xml:space="preserve">Szpital Miejski Specjalistyczny </w:t>
      </w:r>
    </w:p>
    <w:p w14:paraId="77E1CBEC" w14:textId="77777777" w:rsidR="00B95C96" w:rsidRPr="0012157F" w:rsidRDefault="00327CCB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27CCB">
        <w:rPr>
          <w:rFonts w:ascii="Arial" w:hAnsi="Arial" w:cs="Arial"/>
        </w:rPr>
        <w:t>im. Gabriela Narutowicza w Krakowie</w:t>
      </w:r>
    </w:p>
    <w:p w14:paraId="2C591C44" w14:textId="77777777" w:rsidR="00B95C96" w:rsidRPr="0012157F" w:rsidRDefault="00327CCB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27CCB">
        <w:rPr>
          <w:rFonts w:ascii="Arial" w:hAnsi="Arial" w:cs="Arial"/>
        </w:rPr>
        <w:t>ul. Prądnicka</w:t>
      </w:r>
      <w:r w:rsidR="00B95C96" w:rsidRPr="0012157F">
        <w:rPr>
          <w:rFonts w:ascii="Arial" w:hAnsi="Arial" w:cs="Arial"/>
        </w:rPr>
        <w:t xml:space="preserve"> </w:t>
      </w:r>
      <w:r w:rsidRPr="00327CCB">
        <w:rPr>
          <w:rFonts w:ascii="Arial" w:hAnsi="Arial" w:cs="Arial"/>
        </w:rPr>
        <w:t>35-37</w:t>
      </w:r>
      <w:r w:rsidR="00B95C96" w:rsidRPr="0012157F">
        <w:rPr>
          <w:rFonts w:ascii="Arial" w:hAnsi="Arial" w:cs="Arial"/>
        </w:rPr>
        <w:t xml:space="preserve"> </w:t>
      </w:r>
    </w:p>
    <w:p w14:paraId="719E162C" w14:textId="77777777" w:rsidR="00B95C96" w:rsidRDefault="00327CCB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27CCB">
        <w:rPr>
          <w:rFonts w:ascii="Arial" w:hAnsi="Arial" w:cs="Arial"/>
        </w:rPr>
        <w:t>31-202</w:t>
      </w:r>
      <w:r w:rsidR="00B95C96" w:rsidRPr="0012157F">
        <w:rPr>
          <w:rFonts w:ascii="Arial" w:hAnsi="Arial" w:cs="Arial"/>
        </w:rPr>
        <w:t xml:space="preserve"> </w:t>
      </w:r>
      <w:r w:rsidRPr="00327CCB">
        <w:rPr>
          <w:rFonts w:ascii="Arial" w:hAnsi="Arial" w:cs="Arial"/>
        </w:rPr>
        <w:t>Kraków</w:t>
      </w:r>
    </w:p>
    <w:p w14:paraId="58C57C09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B344E65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10B04C77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054BF15D" w14:textId="77777777" w:rsidTr="006C3667">
        <w:tc>
          <w:tcPr>
            <w:tcW w:w="2800" w:type="dxa"/>
            <w:shd w:val="clear" w:color="auto" w:fill="auto"/>
          </w:tcPr>
          <w:p w14:paraId="5672278D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4644082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50BB7D5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D9842EA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6D2661E2" w14:textId="77777777" w:rsidTr="006C3667">
        <w:tc>
          <w:tcPr>
            <w:tcW w:w="2800" w:type="dxa"/>
            <w:shd w:val="clear" w:color="auto" w:fill="auto"/>
          </w:tcPr>
          <w:p w14:paraId="4D77350E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13B43BB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9A2617C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58291F6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485FAEF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27CCB" w:rsidRPr="0012157F" w14:paraId="76A3EA69" w14:textId="77777777" w:rsidTr="008113D0">
        <w:tc>
          <w:tcPr>
            <w:tcW w:w="9104" w:type="dxa"/>
            <w:shd w:val="clear" w:color="auto" w:fill="D9D9D9"/>
          </w:tcPr>
          <w:p w14:paraId="52F888F3" w14:textId="77777777" w:rsidR="00327CCB" w:rsidRPr="0012157F" w:rsidRDefault="00327CCB" w:rsidP="008113D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3AAC24C" w14:textId="77777777" w:rsidR="00327CCB" w:rsidRPr="00094F76" w:rsidRDefault="00327CCB" w:rsidP="008113D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27CCB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68ECA64A" w14:textId="77777777" w:rsidR="00327CCB" w:rsidRPr="0017574D" w:rsidRDefault="00327CCB" w:rsidP="008113D0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59B44610" w14:textId="77777777" w:rsidR="00327CCB" w:rsidRDefault="00327CCB" w:rsidP="008113D0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73F0C434" w14:textId="77777777" w:rsidR="00327CCB" w:rsidRPr="002C3302" w:rsidRDefault="00327CCB" w:rsidP="008113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0964B12A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6ED44D6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1887835D" w14:textId="77777777" w:rsidTr="006C3667">
        <w:tc>
          <w:tcPr>
            <w:tcW w:w="2269" w:type="dxa"/>
            <w:shd w:val="clear" w:color="auto" w:fill="auto"/>
          </w:tcPr>
          <w:p w14:paraId="0776C8DF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304C1B0" w14:textId="77777777" w:rsidR="00B95C96" w:rsidRPr="00A2540E" w:rsidRDefault="00327CCB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27CC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Opieka serwisowa strategicznej aparatury medycznej: tomografu komputerowego Philips Ingenuity Core 128, aparatów do znieczulania z Zespołu Bloków Operacyjnych oraz aparatów RTG marki Philips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27CCB" w:rsidRPr="00A2540E" w14:paraId="6D8DA1E9" w14:textId="77777777" w:rsidTr="008113D0">
        <w:tc>
          <w:tcPr>
            <w:tcW w:w="2269" w:type="dxa"/>
            <w:shd w:val="clear" w:color="auto" w:fill="auto"/>
          </w:tcPr>
          <w:p w14:paraId="21C7352B" w14:textId="77777777" w:rsidR="00327CCB" w:rsidRPr="00A2540E" w:rsidRDefault="00327CCB" w:rsidP="008113D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24F76CE" w14:textId="77777777" w:rsidR="00327CCB" w:rsidRPr="00A2540E" w:rsidRDefault="00327CCB" w:rsidP="008113D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27CC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ZP/65/2024</w:t>
            </w:r>
          </w:p>
        </w:tc>
      </w:tr>
    </w:tbl>
    <w:p w14:paraId="6D896931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4B957F40" w14:textId="77777777" w:rsidR="00327CCB" w:rsidRPr="00327CCB" w:rsidRDefault="00B95C96" w:rsidP="00B95C96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327CCB" w:rsidRPr="00327CCB">
        <w:rPr>
          <w:rFonts w:ascii="Arial" w:hAnsi="Arial" w:cs="Arial"/>
          <w:b/>
          <w:sz w:val="24"/>
          <w:szCs w:val="24"/>
        </w:rPr>
        <w:t xml:space="preserve">Szpital Miejski Specjalistyczny </w:t>
      </w:r>
    </w:p>
    <w:p w14:paraId="413F9D3B" w14:textId="77777777" w:rsidR="004115BC" w:rsidRDefault="00327CCB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327CCB">
        <w:rPr>
          <w:rFonts w:ascii="Arial" w:hAnsi="Arial" w:cs="Arial"/>
          <w:b/>
          <w:sz w:val="24"/>
          <w:szCs w:val="24"/>
        </w:rPr>
        <w:lastRenderedPageBreak/>
        <w:t>im. Gabriela Narutowicza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407FB840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7ECC4497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D7050C9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8D819A4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755C94B2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BC174FC" w14:textId="77777777" w:rsidR="00327CCB" w:rsidRPr="007104AC" w:rsidRDefault="00327CCB" w:rsidP="00327CCB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47B1DF5B" w14:textId="77777777" w:rsidR="00327CCB" w:rsidRDefault="00327CCB" w:rsidP="00327CC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 ustawy Pzp</w:t>
      </w:r>
      <w:r>
        <w:rPr>
          <w:rFonts w:ascii="Arial" w:hAnsi="Arial" w:cs="Arial"/>
          <w:bCs/>
          <w:sz w:val="24"/>
          <w:szCs w:val="24"/>
        </w:rPr>
        <w:t>,</w:t>
      </w:r>
    </w:p>
    <w:p w14:paraId="0DD290FC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6210CEBD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39D81588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31BED953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01A4139B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0E90DB9B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664588EC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4A2B33F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40C32A17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5856C746" w14:textId="77777777" w:rsidTr="006C3667">
        <w:tc>
          <w:tcPr>
            <w:tcW w:w="2660" w:type="dxa"/>
            <w:shd w:val="clear" w:color="auto" w:fill="auto"/>
          </w:tcPr>
          <w:p w14:paraId="1A3282A8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ECB39C1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57368F7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78ED359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D4EF4D7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913D172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27CCB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14279F80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CE009C" w14:textId="77777777" w:rsidR="00007C9A" w:rsidRDefault="00007C9A" w:rsidP="0038231F">
      <w:pPr>
        <w:spacing w:after="0" w:line="240" w:lineRule="auto"/>
      </w:pPr>
      <w:r>
        <w:separator/>
      </w:r>
    </w:p>
  </w:endnote>
  <w:endnote w:type="continuationSeparator" w:id="0">
    <w:p w14:paraId="0656EDD1" w14:textId="77777777" w:rsidR="00007C9A" w:rsidRDefault="00007C9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384938" w14:textId="77777777" w:rsidR="00327CCB" w:rsidRDefault="00327C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0F1A7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576BD5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E4CC42" w14:textId="77777777" w:rsidR="00327CCB" w:rsidRDefault="00327C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686609" w14:textId="77777777" w:rsidR="00007C9A" w:rsidRDefault="00007C9A" w:rsidP="0038231F">
      <w:pPr>
        <w:spacing w:after="0" w:line="240" w:lineRule="auto"/>
      </w:pPr>
      <w:r>
        <w:separator/>
      </w:r>
    </w:p>
  </w:footnote>
  <w:footnote w:type="continuationSeparator" w:id="0">
    <w:p w14:paraId="6ACEAA57" w14:textId="77777777" w:rsidR="00007C9A" w:rsidRDefault="00007C9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83F667" w14:textId="77777777" w:rsidR="00327CCB" w:rsidRDefault="00327C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EDB5EA" w14:textId="77777777" w:rsidR="00327CCB" w:rsidRDefault="00327C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1D4189" w14:textId="77777777" w:rsidR="00327CCB" w:rsidRDefault="00327C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5170954">
    <w:abstractNumId w:val="12"/>
  </w:num>
  <w:num w:numId="2" w16cid:durableId="1465391529">
    <w:abstractNumId w:val="0"/>
  </w:num>
  <w:num w:numId="3" w16cid:durableId="512886745">
    <w:abstractNumId w:val="11"/>
  </w:num>
  <w:num w:numId="4" w16cid:durableId="1026759458">
    <w:abstractNumId w:val="16"/>
  </w:num>
  <w:num w:numId="5" w16cid:durableId="536629157">
    <w:abstractNumId w:val="13"/>
  </w:num>
  <w:num w:numId="6" w16cid:durableId="747768000">
    <w:abstractNumId w:val="10"/>
  </w:num>
  <w:num w:numId="7" w16cid:durableId="1715691562">
    <w:abstractNumId w:val="1"/>
  </w:num>
  <w:num w:numId="8" w16cid:durableId="1833836012">
    <w:abstractNumId w:val="6"/>
  </w:num>
  <w:num w:numId="9" w16cid:durableId="697967316">
    <w:abstractNumId w:val="4"/>
  </w:num>
  <w:num w:numId="10" w16cid:durableId="1698308415">
    <w:abstractNumId w:val="7"/>
  </w:num>
  <w:num w:numId="11" w16cid:durableId="449395858">
    <w:abstractNumId w:val="5"/>
  </w:num>
  <w:num w:numId="12" w16cid:durableId="1561985194">
    <w:abstractNumId w:val="9"/>
  </w:num>
  <w:num w:numId="13" w16cid:durableId="672145767">
    <w:abstractNumId w:val="3"/>
  </w:num>
  <w:num w:numId="14" w16cid:durableId="336344460">
    <w:abstractNumId w:val="2"/>
  </w:num>
  <w:num w:numId="15" w16cid:durableId="1949964129">
    <w:abstractNumId w:val="15"/>
  </w:num>
  <w:num w:numId="16" w16cid:durableId="512182459">
    <w:abstractNumId w:val="8"/>
  </w:num>
  <w:num w:numId="17" w16cid:durableId="171337845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7C9A"/>
    <w:rsid w:val="00007C9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27CCB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B059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6A0DB1"/>
  <w15:docId w15:val="{344C4627-B057-42D5-9297-6958A4A58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454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cp:lastModifiedBy>Ewa Szlifińska</cp:lastModifiedBy>
  <cp:revision>3</cp:revision>
  <cp:lastPrinted>2016-07-26T10:32:00Z</cp:lastPrinted>
  <dcterms:created xsi:type="dcterms:W3CDTF">2024-11-08T11:42:00Z</dcterms:created>
  <dcterms:modified xsi:type="dcterms:W3CDTF">2024-11-08T11:43:00Z</dcterms:modified>
</cp:coreProperties>
</file>