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28AB6" w14:textId="14BDB511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85182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0D3560F" w14:textId="77777777" w:rsidTr="00D62E6E">
        <w:tc>
          <w:tcPr>
            <w:tcW w:w="2800" w:type="dxa"/>
            <w:shd w:val="clear" w:color="auto" w:fill="auto"/>
          </w:tcPr>
          <w:p w14:paraId="1F906E1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DC398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96D8D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0974D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C56B199" w14:textId="77777777" w:rsidTr="00D62E6E">
        <w:tc>
          <w:tcPr>
            <w:tcW w:w="2800" w:type="dxa"/>
            <w:shd w:val="clear" w:color="auto" w:fill="auto"/>
          </w:tcPr>
          <w:p w14:paraId="2699590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F8A09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353B7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36F4B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E81F5C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037E" w:rsidRPr="00C14101" w14:paraId="05912CB4" w14:textId="77777777" w:rsidTr="00EB38F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07F219" w14:textId="77777777" w:rsidR="00EE037E" w:rsidRPr="00C14101" w:rsidRDefault="00EE037E" w:rsidP="00EB38F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3DF9595" w14:textId="77777777" w:rsidR="00EE037E" w:rsidRPr="00C14101" w:rsidRDefault="00EE037E" w:rsidP="00EB38F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E037E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E037E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E037E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37A2935" w14:textId="77777777" w:rsidR="00EE037E" w:rsidRPr="00C14101" w:rsidRDefault="00EE037E" w:rsidP="00EB3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08B92F3" w14:textId="77777777" w:rsidR="00EE037E" w:rsidRPr="00C14101" w:rsidRDefault="00EE037E" w:rsidP="00EB3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D6CA041" w14:textId="77777777" w:rsidR="00BC121E" w:rsidRPr="00C14101" w:rsidRDefault="00EE037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13F7E34" w14:textId="77777777" w:rsidTr="00D62E6E">
        <w:tc>
          <w:tcPr>
            <w:tcW w:w="2269" w:type="dxa"/>
            <w:shd w:val="clear" w:color="auto" w:fill="auto"/>
          </w:tcPr>
          <w:p w14:paraId="3B4C98B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8A85E6" w14:textId="77777777" w:rsidR="00D62E6E" w:rsidRPr="00D62E6E" w:rsidRDefault="00EE037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03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V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037E" w:rsidRPr="00D62E6E" w14:paraId="7F8DFDA2" w14:textId="77777777" w:rsidTr="00EB38FB">
        <w:tc>
          <w:tcPr>
            <w:tcW w:w="2269" w:type="dxa"/>
            <w:shd w:val="clear" w:color="auto" w:fill="auto"/>
          </w:tcPr>
          <w:p w14:paraId="0BD96CD5" w14:textId="77777777" w:rsidR="00EE037E" w:rsidRPr="00D62E6E" w:rsidRDefault="00EE037E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30D5FC" w14:textId="77777777" w:rsidR="00EE037E" w:rsidRPr="00D62E6E" w:rsidRDefault="00EE037E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03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ZP/59/2024</w:t>
            </w:r>
          </w:p>
        </w:tc>
      </w:tr>
    </w:tbl>
    <w:p w14:paraId="05482EEF" w14:textId="77777777" w:rsidR="00EE037E" w:rsidRPr="00EE037E" w:rsidRDefault="00EE037E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E037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3D3D3CB3" w14:textId="77777777" w:rsidR="00BC121E" w:rsidRDefault="00EE037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E037E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14E6981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C5F55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83268D4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06A4AD3">
          <v:shape id="_x0000_i1030" type="#_x0000_t75" style="width:453.05pt;height:17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0EC8DA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90A2DA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3AE3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413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19EE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FE887A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635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B3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826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2F7E6B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82B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B7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EC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B5B753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4EABA9C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A9DDE83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56E148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5628607" w14:textId="77777777" w:rsidTr="00620E37">
        <w:tc>
          <w:tcPr>
            <w:tcW w:w="2660" w:type="dxa"/>
            <w:shd w:val="clear" w:color="auto" w:fill="auto"/>
          </w:tcPr>
          <w:p w14:paraId="6B16E0E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BDDD0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9D5EFF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F6307E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53325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63EE1A1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037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FBC784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01EBA" w14:textId="77777777" w:rsidR="00E67B7E" w:rsidRDefault="00E67B7E">
      <w:r>
        <w:separator/>
      </w:r>
    </w:p>
  </w:endnote>
  <w:endnote w:type="continuationSeparator" w:id="0">
    <w:p w14:paraId="4E9D9333" w14:textId="77777777" w:rsidR="00E67B7E" w:rsidRDefault="00E67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75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C6ECE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396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AF9C4E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42D9A61">
        <v:line id="_x0000_s1025" style="position:absolute;left:0;text-align:left;z-index:251657728" from="-3.85pt,8.7pt" to="455.15pt,8.7pt"/>
      </w:pict>
    </w:r>
  </w:p>
  <w:p w14:paraId="1B044E6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1042B" w14:textId="77777777" w:rsidR="00EE037E" w:rsidRDefault="00EE03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1C60E" w14:textId="77777777" w:rsidR="00E67B7E" w:rsidRDefault="00E67B7E">
      <w:r>
        <w:separator/>
      </w:r>
    </w:p>
  </w:footnote>
  <w:footnote w:type="continuationSeparator" w:id="0">
    <w:p w14:paraId="18F51965" w14:textId="77777777" w:rsidR="00E67B7E" w:rsidRDefault="00E67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C1F16" w14:textId="77777777" w:rsidR="00EE037E" w:rsidRDefault="00EE03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37EC9" w14:textId="77777777" w:rsidR="00EE037E" w:rsidRDefault="00EE03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6A2D2" w14:textId="77777777" w:rsidR="00EE037E" w:rsidRDefault="00EE03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0089220">
    <w:abstractNumId w:val="13"/>
  </w:num>
  <w:num w:numId="2" w16cid:durableId="2097942534">
    <w:abstractNumId w:val="0"/>
  </w:num>
  <w:num w:numId="3" w16cid:durableId="1584681119">
    <w:abstractNumId w:val="11"/>
  </w:num>
  <w:num w:numId="4" w16cid:durableId="993485485">
    <w:abstractNumId w:val="8"/>
  </w:num>
  <w:num w:numId="5" w16cid:durableId="1597329690">
    <w:abstractNumId w:val="7"/>
  </w:num>
  <w:num w:numId="6" w16cid:durableId="433552975">
    <w:abstractNumId w:val="1"/>
  </w:num>
  <w:num w:numId="7" w16cid:durableId="2136947123">
    <w:abstractNumId w:val="6"/>
  </w:num>
  <w:num w:numId="8" w16cid:durableId="1327517232">
    <w:abstractNumId w:val="3"/>
  </w:num>
  <w:num w:numId="9" w16cid:durableId="1496988861">
    <w:abstractNumId w:val="2"/>
  </w:num>
  <w:num w:numId="10" w16cid:durableId="1771242192">
    <w:abstractNumId w:val="5"/>
  </w:num>
  <w:num w:numId="11" w16cid:durableId="217281252">
    <w:abstractNumId w:val="10"/>
  </w:num>
  <w:num w:numId="12" w16cid:durableId="2012683589">
    <w:abstractNumId w:val="4"/>
  </w:num>
  <w:num w:numId="13" w16cid:durableId="449011590">
    <w:abstractNumId w:val="9"/>
  </w:num>
  <w:num w:numId="14" w16cid:durableId="16049948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B7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685C"/>
    <w:rsid w:val="00E37A20"/>
    <w:rsid w:val="00E67B7E"/>
    <w:rsid w:val="00E85182"/>
    <w:rsid w:val="00EB5766"/>
    <w:rsid w:val="00EC667E"/>
    <w:rsid w:val="00EE03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1B3BF"/>
  <w15:chartTrackingRefBased/>
  <w15:docId w15:val="{EA351708-1D9E-4C1B-B89B-FFE4383D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2010-01-07T09:39:00Z</cp:lastPrinted>
  <dcterms:created xsi:type="dcterms:W3CDTF">2024-11-06T11:52:00Z</dcterms:created>
  <dcterms:modified xsi:type="dcterms:W3CDTF">2024-11-06T11:53:00Z</dcterms:modified>
</cp:coreProperties>
</file>