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AF5A3" w14:textId="79C927B4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E0D8D">
        <w:rPr>
          <w:rFonts w:ascii="Arial" w:hAnsi="Arial" w:cs="Arial"/>
          <w:bCs/>
          <w:i w:val="0"/>
          <w:szCs w:val="24"/>
        </w:rPr>
        <w:t>8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11E3CE3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012C607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B63C8" w:rsidRPr="000B63C8">
        <w:rPr>
          <w:rFonts w:ascii="Arial" w:hAnsi="Arial" w:cs="Arial"/>
          <w:b/>
          <w:sz w:val="24"/>
          <w:szCs w:val="24"/>
        </w:rPr>
        <w:t>ZP/59/2024</w:t>
      </w:r>
    </w:p>
    <w:p w14:paraId="5B43D43B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431C588" w14:textId="77777777" w:rsidR="000B63C8" w:rsidRPr="000B63C8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B63C8" w:rsidRPr="000B63C8">
        <w:rPr>
          <w:rFonts w:ascii="Arial" w:hAnsi="Arial" w:cs="Arial"/>
        </w:rPr>
        <w:t xml:space="preserve">Szpital Miejski Specjalistyczny </w:t>
      </w:r>
    </w:p>
    <w:p w14:paraId="1473D40A" w14:textId="77777777" w:rsidR="006676AE" w:rsidRPr="0012157F" w:rsidRDefault="000B63C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B63C8">
        <w:rPr>
          <w:rFonts w:ascii="Arial" w:hAnsi="Arial" w:cs="Arial"/>
        </w:rPr>
        <w:t>im. Gabriela Narutowicza w Krakowie</w:t>
      </w:r>
    </w:p>
    <w:p w14:paraId="3A9A511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B63C8" w:rsidRPr="000B63C8">
        <w:rPr>
          <w:rFonts w:ascii="Arial" w:hAnsi="Arial" w:cs="Arial"/>
        </w:rPr>
        <w:t>ul. Prądnicka</w:t>
      </w:r>
      <w:r w:rsidRPr="0012157F">
        <w:rPr>
          <w:rFonts w:ascii="Arial" w:hAnsi="Arial" w:cs="Arial"/>
        </w:rPr>
        <w:t xml:space="preserve"> </w:t>
      </w:r>
      <w:r w:rsidR="000B63C8" w:rsidRPr="000B63C8">
        <w:rPr>
          <w:rFonts w:ascii="Arial" w:hAnsi="Arial" w:cs="Arial"/>
        </w:rPr>
        <w:t>35-37</w:t>
      </w:r>
      <w:r w:rsidRPr="0012157F">
        <w:rPr>
          <w:rFonts w:ascii="Arial" w:hAnsi="Arial" w:cs="Arial"/>
        </w:rPr>
        <w:t xml:space="preserve"> </w:t>
      </w:r>
    </w:p>
    <w:p w14:paraId="4D2671F8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B63C8" w:rsidRPr="000B63C8">
        <w:rPr>
          <w:rFonts w:ascii="Arial" w:hAnsi="Arial" w:cs="Arial"/>
        </w:rPr>
        <w:t>31-202</w:t>
      </w:r>
      <w:r w:rsidRPr="0012157F">
        <w:rPr>
          <w:rFonts w:ascii="Arial" w:hAnsi="Arial" w:cs="Arial"/>
        </w:rPr>
        <w:t xml:space="preserve"> </w:t>
      </w:r>
      <w:r w:rsidR="000B63C8" w:rsidRPr="000B63C8">
        <w:rPr>
          <w:rFonts w:ascii="Arial" w:hAnsi="Arial" w:cs="Arial"/>
        </w:rPr>
        <w:t>Kraków</w:t>
      </w:r>
    </w:p>
    <w:p w14:paraId="56EF05E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AC2E58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1EB7D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23E3A7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8559F9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7D7BB0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A2E88F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648E62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5B3887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63C8" w:rsidRPr="0012157F" w14:paraId="3AA18D95" w14:textId="77777777" w:rsidTr="00EB38FB">
        <w:tc>
          <w:tcPr>
            <w:tcW w:w="9104" w:type="dxa"/>
            <w:shd w:val="clear" w:color="auto" w:fill="D9D9D9"/>
          </w:tcPr>
          <w:p w14:paraId="23882770" w14:textId="77777777" w:rsidR="000B63C8" w:rsidRPr="0012157F" w:rsidRDefault="000B63C8" w:rsidP="00EB38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5DA91D" w14:textId="77777777" w:rsidR="000B63C8" w:rsidRDefault="000B63C8" w:rsidP="00EB38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B63C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2D8491" w14:textId="77777777" w:rsidR="000B63C8" w:rsidRPr="00C86421" w:rsidRDefault="000B63C8" w:rsidP="00EB38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2439002" w14:textId="77777777" w:rsidR="000B63C8" w:rsidRDefault="000B63C8" w:rsidP="00EB3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4F874B2" w14:textId="77777777" w:rsidR="000B63C8" w:rsidRPr="00C86421" w:rsidRDefault="000B63C8" w:rsidP="00EB38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2C15A74" w14:textId="77777777" w:rsidR="00E50194" w:rsidRDefault="000B63C8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EB7FF5D" w14:textId="77777777" w:rsidR="00E50194" w:rsidRDefault="000B63C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B63C8">
        <w:rPr>
          <w:rFonts w:ascii="Arial" w:hAnsi="Arial" w:cs="Arial"/>
          <w:b/>
          <w:sz w:val="24"/>
          <w:szCs w:val="24"/>
        </w:rPr>
        <w:t>Zakup i dostawa wyrobów medycznych V</w:t>
      </w:r>
    </w:p>
    <w:p w14:paraId="63CC69DA" w14:textId="77777777" w:rsidR="000B63C8" w:rsidRPr="000B63C8" w:rsidRDefault="005434B3" w:rsidP="00650D6C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63C8" w:rsidRPr="000B63C8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3405AC95" w14:textId="77777777" w:rsidR="00F90CD1" w:rsidRPr="0012157F" w:rsidRDefault="000B63C8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0B63C8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BE0C33A" w14:textId="77777777" w:rsidTr="00650D6C">
        <w:tc>
          <w:tcPr>
            <w:tcW w:w="9104" w:type="dxa"/>
            <w:shd w:val="clear" w:color="auto" w:fill="D9D9D9"/>
          </w:tcPr>
          <w:p w14:paraId="58BAA88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8AE3CAB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F5A599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5F67860" w14:textId="77777777" w:rsidTr="00CD4DD1">
        <w:tc>
          <w:tcPr>
            <w:tcW w:w="9104" w:type="dxa"/>
            <w:shd w:val="clear" w:color="auto" w:fill="D9D9D9"/>
          </w:tcPr>
          <w:p w14:paraId="282BDE28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B74DE87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D89D136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AF9CE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DB3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65B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B63C8" w:rsidRPr="0012157F" w14:paraId="0A278B09" w14:textId="77777777" w:rsidTr="00EB38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832B" w14:textId="77777777" w:rsidR="000B63C8" w:rsidRPr="0012157F" w:rsidRDefault="000B63C8" w:rsidP="00EB38F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D25A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3C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BAF9658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Zamawiajcy nie stawia w tym zakresie żadnych wymagań.</w:t>
            </w:r>
          </w:p>
        </w:tc>
      </w:tr>
    </w:tbl>
    <w:p w14:paraId="2A0D7C50" w14:textId="77777777" w:rsidR="000B63C8" w:rsidRPr="00122954" w:rsidRDefault="000B63C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B63C8" w:rsidRPr="0012157F" w14:paraId="528FF09E" w14:textId="77777777" w:rsidTr="00EB38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CAB3" w14:textId="77777777" w:rsidR="000B63C8" w:rsidRPr="0012157F" w:rsidRDefault="000B63C8" w:rsidP="00EB38F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135D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3C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8A2A490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Zamawiajcy nie stawia w tym zakresie żadnych wymagań.</w:t>
            </w:r>
          </w:p>
        </w:tc>
      </w:tr>
    </w:tbl>
    <w:p w14:paraId="770EC219" w14:textId="77777777" w:rsidR="000B63C8" w:rsidRPr="00122954" w:rsidRDefault="000B63C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B63C8" w:rsidRPr="0012157F" w14:paraId="2C91D8E5" w14:textId="77777777" w:rsidTr="00EB38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3E15" w14:textId="77777777" w:rsidR="000B63C8" w:rsidRPr="0012157F" w:rsidRDefault="000B63C8" w:rsidP="00EB38F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6EFE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3C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A21C510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Zamawiajcy nie stawia w tym zakresie żadnych wymagań.</w:t>
            </w:r>
          </w:p>
        </w:tc>
      </w:tr>
    </w:tbl>
    <w:p w14:paraId="723A9A1C" w14:textId="77777777" w:rsidR="000B63C8" w:rsidRPr="00122954" w:rsidRDefault="000B63C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B63C8" w:rsidRPr="0012157F" w14:paraId="784DED35" w14:textId="77777777" w:rsidTr="00EB38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2AF8" w14:textId="77777777" w:rsidR="000B63C8" w:rsidRPr="0012157F" w:rsidRDefault="000B63C8" w:rsidP="00EB38F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3D3D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3C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7D24280" w14:textId="77777777" w:rsidR="000B63C8" w:rsidRPr="0012157F" w:rsidRDefault="000B63C8" w:rsidP="00EB38F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3C8">
              <w:rPr>
                <w:rFonts w:ascii="Arial" w:hAnsi="Arial" w:cs="Arial"/>
                <w:sz w:val="24"/>
                <w:szCs w:val="24"/>
              </w:rPr>
              <w:t>Zamawiajcy nie stawia w tym zakresie żadnych wymagań.</w:t>
            </w:r>
          </w:p>
        </w:tc>
      </w:tr>
    </w:tbl>
    <w:p w14:paraId="6091F9BF" w14:textId="77777777" w:rsidR="00122954" w:rsidRDefault="000B63C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B26F90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2BE62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C27FAA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4C84FE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AF52B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03F77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722990D" w14:textId="77777777" w:rsidTr="0061040C">
        <w:tc>
          <w:tcPr>
            <w:tcW w:w="9104" w:type="dxa"/>
            <w:shd w:val="clear" w:color="auto" w:fill="D9D9D9"/>
          </w:tcPr>
          <w:p w14:paraId="0B3A502E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556653B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767CA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298BB9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860FD5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BE41E57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F5056E0" w14:textId="77777777" w:rsidTr="0061040C">
        <w:tc>
          <w:tcPr>
            <w:tcW w:w="9104" w:type="dxa"/>
            <w:shd w:val="clear" w:color="auto" w:fill="D9D9D9"/>
          </w:tcPr>
          <w:p w14:paraId="596CD5B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821B77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0879C15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D7B9B4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01083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A46DB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792DBF6" w14:textId="77777777" w:rsidTr="00CD4DD1">
        <w:tc>
          <w:tcPr>
            <w:tcW w:w="9104" w:type="dxa"/>
            <w:shd w:val="clear" w:color="auto" w:fill="D9D9D9"/>
          </w:tcPr>
          <w:p w14:paraId="5311A92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80D5F50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DC55EDC" w14:textId="77777777" w:rsidTr="00847232">
        <w:tc>
          <w:tcPr>
            <w:tcW w:w="9104" w:type="dxa"/>
            <w:shd w:val="clear" w:color="auto" w:fill="D9D9D9"/>
          </w:tcPr>
          <w:p w14:paraId="040E259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7D4F69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03C79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0C6DB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3DA672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B493F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9E5A0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F0A7F7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689E6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90951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FB3EFB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4FF217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AB35C45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041B6" w14:textId="77777777" w:rsidR="002B2AA8" w:rsidRDefault="002B2AA8" w:rsidP="0038231F">
      <w:pPr>
        <w:spacing w:after="0" w:line="240" w:lineRule="auto"/>
      </w:pPr>
      <w:r>
        <w:separator/>
      </w:r>
    </w:p>
  </w:endnote>
  <w:endnote w:type="continuationSeparator" w:id="0">
    <w:p w14:paraId="5F6B0232" w14:textId="77777777" w:rsidR="002B2AA8" w:rsidRDefault="002B2A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70962" w14:textId="77777777" w:rsidR="000B63C8" w:rsidRDefault="000B63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002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EE97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41961" w14:textId="77777777" w:rsidR="000B63C8" w:rsidRDefault="000B63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1E197" w14:textId="77777777" w:rsidR="002B2AA8" w:rsidRDefault="002B2AA8" w:rsidP="0038231F">
      <w:pPr>
        <w:spacing w:after="0" w:line="240" w:lineRule="auto"/>
      </w:pPr>
      <w:r>
        <w:separator/>
      </w:r>
    </w:p>
  </w:footnote>
  <w:footnote w:type="continuationSeparator" w:id="0">
    <w:p w14:paraId="0A4DE52A" w14:textId="77777777" w:rsidR="002B2AA8" w:rsidRDefault="002B2AA8" w:rsidP="0038231F">
      <w:pPr>
        <w:spacing w:after="0" w:line="240" w:lineRule="auto"/>
      </w:pPr>
      <w:r>
        <w:continuationSeparator/>
      </w:r>
    </w:p>
  </w:footnote>
  <w:footnote w:id="1">
    <w:p w14:paraId="3444D41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F8957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2DBF4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B2F122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7D95F0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91F7418" w14:textId="77777777" w:rsidR="0032618A" w:rsidRDefault="0032618A" w:rsidP="0032618A">
      <w:pPr>
        <w:pStyle w:val="Tekstprzypisudolnego"/>
      </w:pPr>
    </w:p>
  </w:footnote>
  <w:footnote w:id="2">
    <w:p w14:paraId="46B5B3C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BECB4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88876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BE7D5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FCCC0" w14:textId="77777777" w:rsidR="000B63C8" w:rsidRDefault="000B63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27128" w14:textId="77777777" w:rsidR="000B63C8" w:rsidRDefault="000B63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E8D84" w14:textId="77777777" w:rsidR="000B63C8" w:rsidRDefault="000B63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120657">
    <w:abstractNumId w:val="11"/>
  </w:num>
  <w:num w:numId="2" w16cid:durableId="1397901656">
    <w:abstractNumId w:val="0"/>
  </w:num>
  <w:num w:numId="3" w16cid:durableId="1770467717">
    <w:abstractNumId w:val="10"/>
  </w:num>
  <w:num w:numId="4" w16cid:durableId="1957176315">
    <w:abstractNumId w:val="13"/>
  </w:num>
  <w:num w:numId="5" w16cid:durableId="269121997">
    <w:abstractNumId w:val="12"/>
  </w:num>
  <w:num w:numId="6" w16cid:durableId="210920584">
    <w:abstractNumId w:val="9"/>
  </w:num>
  <w:num w:numId="7" w16cid:durableId="306009843">
    <w:abstractNumId w:val="1"/>
  </w:num>
  <w:num w:numId="8" w16cid:durableId="1682050740">
    <w:abstractNumId w:val="6"/>
  </w:num>
  <w:num w:numId="9" w16cid:durableId="816607308">
    <w:abstractNumId w:val="4"/>
  </w:num>
  <w:num w:numId="10" w16cid:durableId="1678116130">
    <w:abstractNumId w:val="7"/>
  </w:num>
  <w:num w:numId="11" w16cid:durableId="402456731">
    <w:abstractNumId w:val="5"/>
  </w:num>
  <w:num w:numId="12" w16cid:durableId="1836604208">
    <w:abstractNumId w:val="8"/>
  </w:num>
  <w:num w:numId="13" w16cid:durableId="150486555">
    <w:abstractNumId w:val="3"/>
  </w:num>
  <w:num w:numId="14" w16cid:durableId="1290746037">
    <w:abstractNumId w:val="2"/>
  </w:num>
  <w:num w:numId="15" w16cid:durableId="8099033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A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3C8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A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0D8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C1D84D"/>
  <w15:docId w15:val="{0EDE0974-379B-432A-953B-734B7437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2016-07-26T10:32:00Z</cp:lastPrinted>
  <dcterms:created xsi:type="dcterms:W3CDTF">2024-11-06T11:54:00Z</dcterms:created>
  <dcterms:modified xsi:type="dcterms:W3CDTF">2024-11-06T11:54:00Z</dcterms:modified>
</cp:coreProperties>
</file>