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4E520E" w14:textId="3CCC15F3"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 w14:anchorId="4006F2DD">
          <v:roundrect id="Prostokąt zaokrąglony 2" o:spid="_x0000_s2052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14:paraId="4F366A62" w14:textId="77777777" w:rsidR="00025386" w:rsidRDefault="00025386" w:rsidP="00025386"/>
                <w:p w14:paraId="759C0572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7D89CA11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2A19DE7F" w14:textId="77777777"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14:paraId="3D796C67" w14:textId="77777777"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14:paraId="76408315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23F1AA67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0922E8F2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1B4F2FE2" w14:textId="77777777"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47ECABC5" w14:textId="77777777"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565949">
        <w:rPr>
          <w:b/>
        </w:rPr>
        <w:t>7</w:t>
      </w:r>
    </w:p>
    <w:p w14:paraId="06AEDF05" w14:textId="77777777" w:rsidR="00025386" w:rsidRDefault="00025386"/>
    <w:p w14:paraId="7DAE8713" w14:textId="77777777" w:rsidR="00025386" w:rsidRPr="00025386" w:rsidRDefault="00025386" w:rsidP="00025386"/>
    <w:p w14:paraId="2B80CFF3" w14:textId="7777777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F32B3F" w:rsidRPr="00F32B3F">
        <w:rPr>
          <w:rFonts w:ascii="Times New Roman" w:eastAsia="Times New Roman" w:hAnsi="Times New Roman"/>
          <w:b/>
          <w:sz w:val="24"/>
          <w:szCs w:val="20"/>
          <w:lang w:eastAsia="pl-PL"/>
        </w:rPr>
        <w:t>ZP/59/2024</w:t>
      </w:r>
    </w:p>
    <w:p w14:paraId="07B6746C" w14:textId="77777777" w:rsidR="00025386" w:rsidRPr="00025386" w:rsidRDefault="00025386" w:rsidP="00025386"/>
    <w:p w14:paraId="7D9D1039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0D84555E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8CBB7F7" w14:textId="77777777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F32B3F" w:rsidRPr="00F32B3F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2A5D36C7" w14:textId="77777777" w:rsidR="00A56A6F" w:rsidRPr="00A56A6F" w:rsidRDefault="00F32B3F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F32B3F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wyrobów medycznych V</w:t>
      </w:r>
    </w:p>
    <w:p w14:paraId="550B4509" w14:textId="77777777"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2C6454D2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2016BB02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58C456B0" w14:textId="77777777" w:rsidTr="00C2318B">
        <w:tc>
          <w:tcPr>
            <w:tcW w:w="772" w:type="dxa"/>
            <w:shd w:val="clear" w:color="auto" w:fill="auto"/>
          </w:tcPr>
          <w:p w14:paraId="2310F07A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5BE64D5D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14:paraId="2D32C8D8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104FDB11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6293D16C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5BD6098E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3D3966F3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5E2F545D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2BBBC5BE" w14:textId="77777777" w:rsidTr="00C2318B">
        <w:trPr>
          <w:trHeight w:val="3190"/>
        </w:trPr>
        <w:tc>
          <w:tcPr>
            <w:tcW w:w="772" w:type="dxa"/>
            <w:shd w:val="clear" w:color="auto" w:fill="auto"/>
          </w:tcPr>
          <w:p w14:paraId="7F3E9525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14:paraId="1EECAC45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7899A868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39DE99B7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D9DCFB5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A3629C0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5AEC59CE" w14:textId="77777777"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383E1060" w14:textId="77777777"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D0A6F2" w14:textId="77777777" w:rsidR="00971FD6" w:rsidRDefault="00971FD6" w:rsidP="00025386">
      <w:pPr>
        <w:spacing w:after="0" w:line="240" w:lineRule="auto"/>
      </w:pPr>
      <w:r>
        <w:separator/>
      </w:r>
    </w:p>
  </w:endnote>
  <w:endnote w:type="continuationSeparator" w:id="0">
    <w:p w14:paraId="2202A204" w14:textId="77777777" w:rsidR="00971FD6" w:rsidRDefault="00971FD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283A1A" w14:textId="77777777" w:rsidR="00F32B3F" w:rsidRDefault="00F32B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F46EEF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647A9F19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F5097F8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1E2FA6E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CBD9A6" w14:textId="77777777" w:rsidR="00F32B3F" w:rsidRDefault="00F32B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3C5D39" w14:textId="77777777" w:rsidR="00971FD6" w:rsidRDefault="00971FD6" w:rsidP="00025386">
      <w:pPr>
        <w:spacing w:after="0" w:line="240" w:lineRule="auto"/>
      </w:pPr>
      <w:r>
        <w:separator/>
      </w:r>
    </w:p>
  </w:footnote>
  <w:footnote w:type="continuationSeparator" w:id="0">
    <w:p w14:paraId="5ACAF3B3" w14:textId="77777777" w:rsidR="00971FD6" w:rsidRDefault="00971FD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4AF857" w14:textId="77777777" w:rsidR="00F32B3F" w:rsidRDefault="00F32B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CC8C76" w14:textId="77777777" w:rsidR="00F32B3F" w:rsidRDefault="00F32B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D49724" w14:textId="77777777" w:rsidR="00F32B3F" w:rsidRDefault="00F32B3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6"/>
  <w:attachedTemplate r:id="rId1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1FD6"/>
    <w:rsid w:val="00025386"/>
    <w:rsid w:val="001C2314"/>
    <w:rsid w:val="004E2B1B"/>
    <w:rsid w:val="005624D8"/>
    <w:rsid w:val="00565949"/>
    <w:rsid w:val="008F2498"/>
    <w:rsid w:val="00971FD6"/>
    <w:rsid w:val="009B09E9"/>
    <w:rsid w:val="00A56A6F"/>
    <w:rsid w:val="00AD38B5"/>
    <w:rsid w:val="00C2318B"/>
    <w:rsid w:val="00D55FC4"/>
    <w:rsid w:val="00F32B3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,"/>
  <w:listSeparator w:val=";"/>
  <w14:docId w14:val="533E191D"/>
  <w15:chartTrackingRefBased/>
  <w15:docId w15:val="{70BB3018-181F-4C5A-A498-2A172ED4E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116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Ewa Szlifińska</cp:lastModifiedBy>
  <cp:revision>3</cp:revision>
  <dcterms:created xsi:type="dcterms:W3CDTF">2024-11-06T11:53:00Z</dcterms:created>
  <dcterms:modified xsi:type="dcterms:W3CDTF">2024-11-06T11:54:00Z</dcterms:modified>
</cp:coreProperties>
</file>