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F4390" w14:textId="1A1FCA98" w:rsidR="006A5DF1" w:rsidRDefault="00DD3E98" w:rsidP="006A5DF1">
      <w:pPr>
        <w:spacing w:after="240"/>
        <w:jc w:val="right"/>
        <w:rPr>
          <w:sz w:val="22"/>
          <w:szCs w:val="22"/>
        </w:rPr>
      </w:pPr>
      <w:r w:rsidRPr="00DD3E9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D3E98">
        <w:rPr>
          <w:sz w:val="22"/>
          <w:szCs w:val="22"/>
        </w:rPr>
        <w:t>2024-11-13</w:t>
      </w:r>
    </w:p>
    <w:p w14:paraId="024862B7" w14:textId="77777777" w:rsidR="00DD3E98" w:rsidRPr="00DD3E98" w:rsidRDefault="00DD3E98" w:rsidP="006A5DF1">
      <w:pPr>
        <w:rPr>
          <w:b/>
          <w:bCs/>
          <w:sz w:val="22"/>
          <w:szCs w:val="22"/>
        </w:rPr>
      </w:pPr>
      <w:r w:rsidRPr="00DD3E98">
        <w:rPr>
          <w:b/>
          <w:bCs/>
          <w:sz w:val="22"/>
          <w:szCs w:val="22"/>
        </w:rPr>
        <w:t>Akademia Górniczo - Hutnicza</w:t>
      </w:r>
    </w:p>
    <w:p w14:paraId="43C4DDC0" w14:textId="77777777" w:rsidR="00DD3E98" w:rsidRPr="00DD3E98" w:rsidRDefault="00DD3E98" w:rsidP="006A5DF1">
      <w:pPr>
        <w:rPr>
          <w:b/>
          <w:bCs/>
          <w:sz w:val="22"/>
          <w:szCs w:val="22"/>
        </w:rPr>
      </w:pPr>
      <w:r w:rsidRPr="00DD3E98">
        <w:rPr>
          <w:b/>
          <w:bCs/>
          <w:sz w:val="22"/>
          <w:szCs w:val="22"/>
        </w:rPr>
        <w:t>im. Stanisława Staszica w Krakowie</w:t>
      </w:r>
    </w:p>
    <w:p w14:paraId="16FFA5AF" w14:textId="727BF15A" w:rsidR="006A5DF1" w:rsidRPr="00D91931" w:rsidRDefault="00DD3E98" w:rsidP="006A5DF1">
      <w:pPr>
        <w:rPr>
          <w:b/>
          <w:bCs/>
          <w:sz w:val="22"/>
          <w:szCs w:val="22"/>
        </w:rPr>
      </w:pPr>
      <w:r w:rsidRPr="00DD3E98">
        <w:rPr>
          <w:b/>
          <w:bCs/>
          <w:sz w:val="22"/>
          <w:szCs w:val="22"/>
        </w:rPr>
        <w:t>Dział Zamówień Publicznych</w:t>
      </w:r>
    </w:p>
    <w:p w14:paraId="6883F128" w14:textId="608C110D" w:rsidR="006A5DF1" w:rsidRPr="00BD5546" w:rsidRDefault="00DD3E98" w:rsidP="006A5DF1">
      <w:pPr>
        <w:rPr>
          <w:sz w:val="22"/>
          <w:szCs w:val="22"/>
        </w:rPr>
      </w:pPr>
      <w:r w:rsidRPr="00DD3E9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D3E98">
        <w:rPr>
          <w:sz w:val="22"/>
          <w:szCs w:val="22"/>
        </w:rPr>
        <w:t>30</w:t>
      </w:r>
    </w:p>
    <w:p w14:paraId="28C7696B" w14:textId="63FF6EB1" w:rsidR="006A5DF1" w:rsidRPr="00BD5546" w:rsidRDefault="00DD3E98" w:rsidP="006A5DF1">
      <w:pPr>
        <w:rPr>
          <w:sz w:val="22"/>
          <w:szCs w:val="22"/>
        </w:rPr>
      </w:pPr>
      <w:r w:rsidRPr="00DD3E9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D3E98">
        <w:rPr>
          <w:sz w:val="22"/>
          <w:szCs w:val="22"/>
        </w:rPr>
        <w:t>Kraków</w:t>
      </w:r>
    </w:p>
    <w:p w14:paraId="0523F834" w14:textId="16142CA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45522" w:rsidRPr="00DD3E98">
        <w:rPr>
          <w:b/>
          <w:sz w:val="22"/>
          <w:szCs w:val="22"/>
        </w:rPr>
        <w:t>DE-dzp.272-635/24</w:t>
      </w:r>
      <w:r w:rsidRPr="00D91931">
        <w:rPr>
          <w:sz w:val="22"/>
          <w:szCs w:val="22"/>
        </w:rPr>
        <w:tab/>
        <w:t xml:space="preserve"> </w:t>
      </w:r>
    </w:p>
    <w:p w14:paraId="4FF59D8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AA596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34B82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78AAEE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E64A6DC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662490B" w14:textId="76AAC411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D3E98" w:rsidRPr="00DD3E98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D3E98" w:rsidRPr="00DD3E98">
        <w:rPr>
          <w:b/>
          <w:bCs/>
          <w:sz w:val="22"/>
          <w:szCs w:val="22"/>
        </w:rPr>
        <w:t>Dostawa tabletu dla WGGiIŚ - DE-dzp.272-635/24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D3E98" w:rsidRPr="00DD3E98">
        <w:rPr>
          <w:b/>
          <w:sz w:val="22"/>
          <w:szCs w:val="22"/>
        </w:rPr>
        <w:t>DE-dzp.272-635/24</w:t>
      </w:r>
      <w:r w:rsidRPr="006A5DF1">
        <w:rPr>
          <w:b/>
          <w:sz w:val="22"/>
          <w:szCs w:val="22"/>
        </w:rPr>
        <w:t>.</w:t>
      </w:r>
    </w:p>
    <w:p w14:paraId="3399266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t.j.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3E98" w:rsidRPr="006A5DF1" w14:paraId="08E03BC5" w14:textId="77777777" w:rsidTr="0009011F">
        <w:tc>
          <w:tcPr>
            <w:tcW w:w="9356" w:type="dxa"/>
            <w:shd w:val="clear" w:color="auto" w:fill="auto"/>
          </w:tcPr>
          <w:p w14:paraId="1C8345D8" w14:textId="76CC927B" w:rsidR="00DD3E98" w:rsidRDefault="00E45522" w:rsidP="000901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1:</w:t>
            </w:r>
          </w:p>
          <w:p w14:paraId="405C6C8F" w14:textId="77777777" w:rsidR="00E45522" w:rsidRPr="006A5DF1" w:rsidRDefault="00E45522" w:rsidP="000901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664B118" w14:textId="58571C40" w:rsidR="00DD3E98" w:rsidRPr="00DD3E98" w:rsidRDefault="00DD3E98" w:rsidP="00E455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3E98">
              <w:rPr>
                <w:sz w:val="22"/>
                <w:szCs w:val="22"/>
              </w:rPr>
              <w:t>Zamawiający napisał:</w:t>
            </w:r>
            <w:r w:rsidR="00E45522">
              <w:rPr>
                <w:sz w:val="22"/>
                <w:szCs w:val="22"/>
              </w:rPr>
              <w:t xml:space="preserve"> </w:t>
            </w:r>
            <w:r w:rsidRPr="00DD3E98">
              <w:rPr>
                <w:sz w:val="22"/>
                <w:szCs w:val="22"/>
              </w:rPr>
              <w:t>Gwarancja min. 12 m-cy oraz dodatkowo min. 3 lata wsparcia technicznego Producenta/ Autoryzowanego Partnera Serwisowego Producenta</w:t>
            </w:r>
          </w:p>
          <w:p w14:paraId="3106491A" w14:textId="596CD1BD" w:rsidR="00DD3E98" w:rsidRPr="00DD3E98" w:rsidRDefault="00DD3E98" w:rsidP="00E4552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D3E98">
              <w:rPr>
                <w:sz w:val="22"/>
                <w:szCs w:val="22"/>
              </w:rPr>
              <w:t>Czy Zamawiający dopuści ofertę na urządzenie z:</w:t>
            </w:r>
            <w:r w:rsidR="00E45522">
              <w:rPr>
                <w:sz w:val="22"/>
                <w:szCs w:val="22"/>
              </w:rPr>
              <w:t xml:space="preserve"> </w:t>
            </w:r>
            <w:r w:rsidRPr="00DD3E98">
              <w:rPr>
                <w:sz w:val="22"/>
                <w:szCs w:val="22"/>
              </w:rPr>
              <w:t>Gwarancja min. 12 m-cy oraz dodatkowo min. 2 lata wsparcia technicznego Producenta/ Autoryzowanego Partnera Serwisowego Producenta</w:t>
            </w:r>
          </w:p>
          <w:p w14:paraId="721133B8" w14:textId="77777777" w:rsidR="00DD3E98" w:rsidRPr="00DD3E98" w:rsidRDefault="00DD3E98" w:rsidP="00E4552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D3E98">
              <w:rPr>
                <w:sz w:val="22"/>
                <w:szCs w:val="22"/>
              </w:rPr>
              <w:t>Wyjaśnienie: dodatkowe wsparcie techniczne dla urządzeń mobilnych jest możliwe tylko w okresie 2 lat o czym można przeczytać w warunkach usługi na stronie producenta tutaj:</w:t>
            </w:r>
          </w:p>
          <w:p w14:paraId="4BA9A86B" w14:textId="77777777" w:rsidR="00DD3E98" w:rsidRPr="00DD3E98" w:rsidRDefault="00DD3E98" w:rsidP="000901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3E98">
              <w:rPr>
                <w:sz w:val="22"/>
                <w:szCs w:val="22"/>
              </w:rPr>
              <w:t>https://www.apple.com/pl/support/products/ipad/</w:t>
            </w:r>
          </w:p>
          <w:p w14:paraId="4188A19B" w14:textId="77777777" w:rsidR="00DD3E98" w:rsidRPr="00DD3E98" w:rsidRDefault="00DD3E98" w:rsidP="000901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3E98">
              <w:rPr>
                <w:sz w:val="22"/>
                <w:szCs w:val="22"/>
              </w:rPr>
              <w:t>Usługa dodatkowego wsparcia technicznego wydłużająca okres gwarancji i wsparcia producenta ze standardowych 12 miesięcy do okresu 24 miesięcy jest usługą płatną.</w:t>
            </w:r>
          </w:p>
          <w:p w14:paraId="43B69712" w14:textId="77777777" w:rsidR="00DD3E98" w:rsidRPr="00DD3E98" w:rsidRDefault="00DD3E98" w:rsidP="000901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2F6E8C" w14:textId="13345FD6" w:rsidR="00DD3E98" w:rsidRPr="006A5DF1" w:rsidRDefault="00DD3E98" w:rsidP="0009011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E45522">
              <w:rPr>
                <w:b/>
                <w:bCs/>
                <w:sz w:val="22"/>
                <w:szCs w:val="22"/>
              </w:rPr>
              <w:t xml:space="preserve"> 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244C5F3C" w14:textId="77777777" w:rsidR="00DD3E98" w:rsidRDefault="00DD3E98" w:rsidP="000901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69E04E99" w14:textId="7001B2F0" w:rsidR="00E45522" w:rsidRPr="00E45522" w:rsidRDefault="00E45522" w:rsidP="0009011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5522">
              <w:rPr>
                <w:b/>
                <w:bCs/>
                <w:sz w:val="22"/>
                <w:szCs w:val="22"/>
              </w:rPr>
              <w:t>Zamawiający zmienia zapisy pkt 4.1 SWZ:</w:t>
            </w:r>
          </w:p>
          <w:p w14:paraId="7A3B1322" w14:textId="77777777" w:rsidR="00E45522" w:rsidRPr="00E45522" w:rsidRDefault="00E45522" w:rsidP="0009011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5522">
              <w:rPr>
                <w:b/>
                <w:bCs/>
                <w:sz w:val="22"/>
                <w:szCs w:val="22"/>
              </w:rPr>
              <w:t xml:space="preserve">z zapisu: </w:t>
            </w:r>
          </w:p>
          <w:p w14:paraId="5A0E9127" w14:textId="5CDF3682" w:rsidR="00E45522" w:rsidRDefault="00E45522" w:rsidP="0009011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D3E98">
              <w:rPr>
                <w:sz w:val="22"/>
                <w:szCs w:val="22"/>
              </w:rPr>
              <w:t xml:space="preserve">Gwarancja min. 12 m-cy oraz dodatkowo min. </w:t>
            </w:r>
            <w:r w:rsidRPr="00E45522">
              <w:rPr>
                <w:b/>
                <w:bCs/>
                <w:sz w:val="22"/>
                <w:szCs w:val="22"/>
                <w:u w:val="single"/>
              </w:rPr>
              <w:t>3 lata</w:t>
            </w:r>
            <w:r w:rsidRPr="00DD3E98">
              <w:rPr>
                <w:sz w:val="22"/>
                <w:szCs w:val="22"/>
              </w:rPr>
              <w:t xml:space="preserve"> wsparcia technicznego Producenta/ Autoryzowanego Partnera Serwisowego Producenta</w:t>
            </w:r>
          </w:p>
          <w:p w14:paraId="16557C4B" w14:textId="77777777" w:rsidR="00E45522" w:rsidRPr="00E45522" w:rsidRDefault="00E45522" w:rsidP="0009011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5FF8FB93" w14:textId="77777777" w:rsidR="00E45522" w:rsidRPr="00E45522" w:rsidRDefault="00E45522" w:rsidP="0009011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5522">
              <w:rPr>
                <w:b/>
                <w:bCs/>
                <w:sz w:val="22"/>
                <w:szCs w:val="22"/>
              </w:rPr>
              <w:t xml:space="preserve">na zapis: </w:t>
            </w:r>
          </w:p>
          <w:p w14:paraId="28DD65A0" w14:textId="77777777" w:rsidR="00E45522" w:rsidRDefault="00E45522" w:rsidP="0009011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5522">
              <w:rPr>
                <w:b/>
                <w:bCs/>
                <w:sz w:val="22"/>
                <w:szCs w:val="22"/>
              </w:rPr>
              <w:t xml:space="preserve">Gwarancja min. 12 m-cy oraz dodatkowo min. </w:t>
            </w:r>
            <w:r w:rsidRPr="00E45522">
              <w:rPr>
                <w:b/>
                <w:bCs/>
                <w:sz w:val="22"/>
                <w:szCs w:val="22"/>
                <w:u w:val="single"/>
              </w:rPr>
              <w:t>2 lata</w:t>
            </w:r>
            <w:r w:rsidRPr="00E45522">
              <w:rPr>
                <w:b/>
                <w:bCs/>
                <w:sz w:val="22"/>
                <w:szCs w:val="22"/>
              </w:rPr>
              <w:t xml:space="preserve"> wsparcia technicznego Producenta/ Autoryzowanego Partnera Serwisowego Producenta</w:t>
            </w:r>
          </w:p>
          <w:p w14:paraId="26428936" w14:textId="65E0C214" w:rsidR="00E45522" w:rsidRDefault="00E45522" w:rsidP="0009011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Jednocześnie </w:t>
            </w:r>
            <w:r w:rsidRPr="00E45522">
              <w:rPr>
                <w:b/>
                <w:bCs/>
                <w:sz w:val="22"/>
                <w:szCs w:val="22"/>
              </w:rPr>
              <w:t xml:space="preserve">Zamawiający zmienia zapisy </w:t>
            </w:r>
            <w:r>
              <w:rPr>
                <w:b/>
                <w:bCs/>
                <w:sz w:val="22"/>
                <w:szCs w:val="22"/>
              </w:rPr>
              <w:t xml:space="preserve">Załącznika do SWZ Nr 3 -  </w:t>
            </w:r>
            <w:r w:rsidR="003517D6">
              <w:rPr>
                <w:b/>
                <w:bCs/>
                <w:sz w:val="22"/>
                <w:szCs w:val="22"/>
              </w:rPr>
              <w:t xml:space="preserve">par. </w:t>
            </w:r>
            <w:r w:rsidRPr="00E45522">
              <w:rPr>
                <w:b/>
                <w:bCs/>
                <w:sz w:val="22"/>
                <w:szCs w:val="22"/>
              </w:rPr>
              <w:t>9</w:t>
            </w:r>
            <w:r>
              <w:rPr>
                <w:b/>
                <w:bCs/>
                <w:sz w:val="22"/>
                <w:szCs w:val="22"/>
              </w:rPr>
              <w:t xml:space="preserve"> pkt 2</w:t>
            </w:r>
            <w:r w:rsidRPr="00E4552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E45522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oru</w:t>
            </w:r>
            <w:r w:rsidRPr="00E45522">
              <w:rPr>
                <w:b/>
                <w:bCs/>
                <w:sz w:val="22"/>
                <w:szCs w:val="22"/>
              </w:rPr>
              <w:t xml:space="preserve"> umowy</w:t>
            </w:r>
            <w:r>
              <w:rPr>
                <w:b/>
                <w:bCs/>
                <w:sz w:val="22"/>
                <w:szCs w:val="22"/>
              </w:rPr>
              <w:t xml:space="preserve"> - dostawy:</w:t>
            </w:r>
          </w:p>
          <w:p w14:paraId="64EB65DE" w14:textId="77777777" w:rsidR="00E45522" w:rsidRDefault="00E45522" w:rsidP="0009011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8850840" w14:textId="77777777" w:rsidR="00E45522" w:rsidRDefault="00E45522" w:rsidP="0009011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 zapisu:</w:t>
            </w:r>
          </w:p>
          <w:p w14:paraId="0DDFBB1A" w14:textId="77777777" w:rsidR="00E45522" w:rsidRPr="00E45522" w:rsidRDefault="00E45522" w:rsidP="00E45522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E45522">
              <w:rPr>
                <w:sz w:val="22"/>
                <w:szCs w:val="22"/>
              </w:rPr>
              <w:t>Dodatkowo, po upływie okresu gwarancji Sprzedawca zapewni Kupującemu wsparcie techniczne Producenta/Autoryzowanego Partnera Serwisowego Producenta przez okres</w:t>
            </w:r>
            <w:r w:rsidRPr="00E45522">
              <w:rPr>
                <w:b/>
                <w:bCs/>
                <w:sz w:val="22"/>
                <w:szCs w:val="22"/>
              </w:rPr>
              <w:t xml:space="preserve"> </w:t>
            </w:r>
            <w:r w:rsidRPr="00E45522">
              <w:rPr>
                <w:b/>
                <w:bCs/>
                <w:sz w:val="22"/>
                <w:szCs w:val="22"/>
                <w:u w:val="single"/>
              </w:rPr>
              <w:t>min. 3 lat.</w:t>
            </w:r>
          </w:p>
          <w:p w14:paraId="65274ACC" w14:textId="77777777" w:rsidR="00E45522" w:rsidRDefault="00E45522" w:rsidP="00E45522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BAFB149" w14:textId="77777777" w:rsidR="00E45522" w:rsidRDefault="00E45522" w:rsidP="0009011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 zapis:</w:t>
            </w:r>
          </w:p>
          <w:p w14:paraId="2FE41A8B" w14:textId="30507866" w:rsidR="00E45522" w:rsidRPr="00E45522" w:rsidRDefault="00E45522" w:rsidP="00E45522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E45522">
              <w:rPr>
                <w:b/>
                <w:bCs/>
                <w:sz w:val="22"/>
                <w:szCs w:val="22"/>
              </w:rPr>
              <w:t xml:space="preserve">Dodatkowo, po upływie okresu gwarancji Sprzedawca zapewni Kupującemu wsparcie techniczne Producenta/Autoryzowanego Partnera Serwisowego Producenta przez okres </w:t>
            </w:r>
            <w:r w:rsidRPr="00E45522">
              <w:rPr>
                <w:b/>
                <w:bCs/>
                <w:sz w:val="22"/>
                <w:szCs w:val="22"/>
                <w:u w:val="single"/>
              </w:rPr>
              <w:t>min. 2 lat.</w:t>
            </w:r>
          </w:p>
          <w:p w14:paraId="7DB0F627" w14:textId="5CDB0A14" w:rsidR="00E45522" w:rsidRPr="00E45522" w:rsidRDefault="00E45522" w:rsidP="0009011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</w:tc>
      </w:tr>
    </w:tbl>
    <w:p w14:paraId="4196E93F" w14:textId="1CCABC90" w:rsidR="00BE7BFD" w:rsidRPr="003517D6" w:rsidRDefault="003517D6" w:rsidP="00520165">
      <w:pPr>
        <w:jc w:val="both"/>
        <w:rPr>
          <w:b/>
          <w:bCs/>
          <w:sz w:val="22"/>
          <w:szCs w:val="22"/>
        </w:rPr>
      </w:pPr>
      <w:r w:rsidRPr="003517D6">
        <w:rPr>
          <w:b/>
          <w:bCs/>
          <w:sz w:val="22"/>
          <w:szCs w:val="22"/>
        </w:rPr>
        <w:lastRenderedPageBreak/>
        <w:t>Zamawiający załącza nowy obowiązujący wzór umowy</w:t>
      </w:r>
      <w:r>
        <w:rPr>
          <w:b/>
          <w:bCs/>
          <w:sz w:val="22"/>
          <w:szCs w:val="22"/>
        </w:rPr>
        <w:t xml:space="preserve"> - dostawy</w:t>
      </w:r>
      <w:r w:rsidRPr="003517D6">
        <w:rPr>
          <w:b/>
          <w:bCs/>
          <w:sz w:val="22"/>
          <w:szCs w:val="22"/>
        </w:rPr>
        <w:t>.</w:t>
      </w:r>
    </w:p>
    <w:sectPr w:rsidR="00BE7BFD" w:rsidRPr="003517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7727F6" w14:textId="77777777" w:rsidR="002B35D3" w:rsidRDefault="002B35D3">
      <w:r>
        <w:separator/>
      </w:r>
    </w:p>
  </w:endnote>
  <w:endnote w:type="continuationSeparator" w:id="0">
    <w:p w14:paraId="0FC986E3" w14:textId="77777777" w:rsidR="002B35D3" w:rsidRDefault="002B3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CCE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99F1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43AE5" w14:textId="77777777" w:rsidR="006D4AB3" w:rsidRDefault="003517D6">
    <w:pPr>
      <w:pStyle w:val="Stopka"/>
      <w:tabs>
        <w:tab w:val="clear" w:pos="4536"/>
      </w:tabs>
      <w:jc w:val="center"/>
    </w:pPr>
    <w:r>
      <w:rPr>
        <w:noProof/>
      </w:rPr>
      <w:pict w14:anchorId="5A49FF84">
        <v:line id="_x0000_s1025" style="position:absolute;left:0;text-align:left;z-index:251657728" from="-3.85pt,8.75pt" to="455.15pt,8.75pt"/>
      </w:pict>
    </w:r>
  </w:p>
  <w:p w14:paraId="589456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A6C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FF81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273B0E" w14:textId="77777777" w:rsidR="006D4AB3" w:rsidRDefault="006D4AB3">
    <w:pPr>
      <w:pStyle w:val="Stopka"/>
      <w:tabs>
        <w:tab w:val="clear" w:pos="4536"/>
        <w:tab w:val="left" w:pos="6237"/>
      </w:tabs>
    </w:pPr>
  </w:p>
  <w:p w14:paraId="2F11748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697BF4" w14:textId="77777777" w:rsidR="002B35D3" w:rsidRDefault="002B35D3">
      <w:r>
        <w:separator/>
      </w:r>
    </w:p>
  </w:footnote>
  <w:footnote w:type="continuationSeparator" w:id="0">
    <w:p w14:paraId="0B64AF6D" w14:textId="77777777" w:rsidR="002B35D3" w:rsidRDefault="002B3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33E2A" w14:textId="77777777" w:rsidR="00DD3E98" w:rsidRDefault="00DD3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0F83C" w14:textId="77777777" w:rsidR="00DD3E98" w:rsidRDefault="00DD3E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D0BA0" w14:textId="77777777" w:rsidR="00DD3E98" w:rsidRDefault="00DD3E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3678823">
    <w:abstractNumId w:val="4"/>
  </w:num>
  <w:num w:numId="2" w16cid:durableId="570193253">
    <w:abstractNumId w:val="7"/>
  </w:num>
  <w:num w:numId="3" w16cid:durableId="1922136957">
    <w:abstractNumId w:val="2"/>
  </w:num>
  <w:num w:numId="4" w16cid:durableId="1069235482">
    <w:abstractNumId w:val="6"/>
  </w:num>
  <w:num w:numId="5" w16cid:durableId="1578590998">
    <w:abstractNumId w:val="0"/>
  </w:num>
  <w:num w:numId="6" w16cid:durableId="2087258487">
    <w:abstractNumId w:val="1"/>
  </w:num>
  <w:num w:numId="7" w16cid:durableId="1459184602">
    <w:abstractNumId w:val="5"/>
  </w:num>
  <w:num w:numId="8" w16cid:durableId="2877094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5D3"/>
    <w:rsid w:val="00031374"/>
    <w:rsid w:val="000A1097"/>
    <w:rsid w:val="000E2A8F"/>
    <w:rsid w:val="0012774F"/>
    <w:rsid w:val="00144B7A"/>
    <w:rsid w:val="00180C6E"/>
    <w:rsid w:val="0029606A"/>
    <w:rsid w:val="002B35D3"/>
    <w:rsid w:val="002C6A48"/>
    <w:rsid w:val="003517D6"/>
    <w:rsid w:val="00466400"/>
    <w:rsid w:val="004848F3"/>
    <w:rsid w:val="004A75F2"/>
    <w:rsid w:val="005144A9"/>
    <w:rsid w:val="00520165"/>
    <w:rsid w:val="005B1B08"/>
    <w:rsid w:val="00632C3C"/>
    <w:rsid w:val="0065334A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51C68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D3E98"/>
    <w:rsid w:val="00DF32E8"/>
    <w:rsid w:val="00DF53CA"/>
    <w:rsid w:val="00E21B49"/>
    <w:rsid w:val="00E25A6D"/>
    <w:rsid w:val="00E2789F"/>
    <w:rsid w:val="00E45522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514EB2"/>
  <w15:chartTrackingRefBased/>
  <w15:docId w15:val="{C3B16526-8669-46F6-BFE6-36F49417C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307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4</cp:revision>
  <cp:lastPrinted>2001-02-10T14:28:00Z</cp:lastPrinted>
  <dcterms:created xsi:type="dcterms:W3CDTF">2024-11-13T08:13:00Z</dcterms:created>
  <dcterms:modified xsi:type="dcterms:W3CDTF">2024-11-13T08:27:00Z</dcterms:modified>
</cp:coreProperties>
</file>