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1E738027" w14:textId="3500CC8C" w:rsidR="004547CF" w:rsidRPr="00BA20D6" w:rsidRDefault="004547CF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BA20D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i dostawa </w:t>
      </w:r>
      <w:r w:rsidR="008030ED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materiałów do utrzymania</w:t>
      </w:r>
      <w:r w:rsidR="00BA20D6" w:rsidRPr="00BA20D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 czystości III</w:t>
      </w:r>
    </w:p>
    <w:p w14:paraId="412D55C7" w14:textId="64DB51A3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BA20D6">
        <w:rPr>
          <w:rFonts w:ascii="Times New Roman" w:eastAsia="Times New Roman" w:hAnsi="Times New Roman"/>
          <w:b/>
          <w:sz w:val="24"/>
          <w:szCs w:val="24"/>
          <w:lang w:eastAsia="pl-PL"/>
        </w:rPr>
        <w:t>62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5E77B3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0BB79" w14:textId="198D94FE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BA20D6">
      <w:rPr>
        <w:rFonts w:ascii="Arial" w:hAnsi="Arial" w:cs="Arial"/>
        <w:sz w:val="20"/>
        <w:szCs w:val="20"/>
      </w:rPr>
      <w:t>62</w:t>
    </w:r>
    <w:r w:rsidR="004D7961">
      <w:rPr>
        <w:rFonts w:ascii="Arial" w:hAnsi="Arial" w:cs="Arial"/>
        <w:sz w:val="20"/>
        <w:szCs w:val="20"/>
      </w:rPr>
      <w:t>/202</w:t>
    </w:r>
    <w:r w:rsidR="005E77B3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2314"/>
    <w:rsid w:val="002103C8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8030ED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5332D"/>
    <w:rsid w:val="00B641BE"/>
    <w:rsid w:val="00B77707"/>
    <w:rsid w:val="00BA20D6"/>
    <w:rsid w:val="00BE3BCE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11</cp:revision>
  <cp:lastPrinted>2024-07-29T08:10:00Z</cp:lastPrinted>
  <dcterms:created xsi:type="dcterms:W3CDTF">2023-04-18T07:16:00Z</dcterms:created>
  <dcterms:modified xsi:type="dcterms:W3CDTF">2024-11-13T12:33:00Z</dcterms:modified>
</cp:coreProperties>
</file>