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6A5FD3" w14:textId="1DF5368E" w:rsidR="006676AE" w:rsidRPr="00276C2D" w:rsidRDefault="006676AE" w:rsidP="006676AE">
      <w:pPr>
        <w:pStyle w:val="Nagwek4"/>
        <w:rPr>
          <w:bCs/>
          <w:i w:val="0"/>
          <w:sz w:val="20"/>
        </w:rPr>
      </w:pPr>
      <w:r w:rsidRPr="00276C2D">
        <w:rPr>
          <w:bCs/>
          <w:i w:val="0"/>
          <w:sz w:val="20"/>
        </w:rPr>
        <w:t xml:space="preserve">Załącznik nr </w:t>
      </w:r>
      <w:r w:rsidR="008F2153" w:rsidRPr="00276C2D">
        <w:rPr>
          <w:bCs/>
          <w:i w:val="0"/>
          <w:sz w:val="20"/>
        </w:rPr>
        <w:t>5</w:t>
      </w:r>
      <w:r w:rsidR="00B36ABD" w:rsidRPr="00276C2D">
        <w:rPr>
          <w:bCs/>
          <w:i w:val="0"/>
          <w:sz w:val="20"/>
        </w:rPr>
        <w:t xml:space="preserve"> do SWZ</w:t>
      </w:r>
    </w:p>
    <w:p w14:paraId="24EB0083" w14:textId="77777777" w:rsidR="005103B9" w:rsidRPr="00276C2D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667F79EE" w14:textId="77777777" w:rsidR="00C4103F" w:rsidRPr="00276C2D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276C2D">
        <w:rPr>
          <w:rFonts w:ascii="Times New Roman" w:hAnsi="Times New Roman"/>
          <w:b/>
          <w:sz w:val="20"/>
          <w:szCs w:val="20"/>
        </w:rPr>
        <w:t>Zamawiający</w:t>
      </w:r>
      <w:r w:rsidR="007936D6" w:rsidRPr="00276C2D">
        <w:rPr>
          <w:rFonts w:ascii="Times New Roman" w:hAnsi="Times New Roman"/>
          <w:b/>
          <w:sz w:val="20"/>
          <w:szCs w:val="20"/>
        </w:rPr>
        <w:t>:</w:t>
      </w:r>
    </w:p>
    <w:p w14:paraId="43757F38" w14:textId="77777777" w:rsidR="006676AE" w:rsidRPr="00276C2D" w:rsidRDefault="00BE72F9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276C2D">
        <w:rPr>
          <w:sz w:val="20"/>
          <w:szCs w:val="20"/>
        </w:rPr>
        <w:t>GMINA NIEPOŁOMICE</w:t>
      </w:r>
    </w:p>
    <w:p w14:paraId="0D9E666E" w14:textId="77777777" w:rsidR="006676AE" w:rsidRPr="00276C2D" w:rsidRDefault="00BE72F9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276C2D">
        <w:rPr>
          <w:sz w:val="20"/>
          <w:szCs w:val="20"/>
        </w:rPr>
        <w:t>Pl. Zwycięstwa</w:t>
      </w:r>
      <w:r w:rsidR="006676AE" w:rsidRPr="00276C2D">
        <w:rPr>
          <w:sz w:val="20"/>
          <w:szCs w:val="20"/>
        </w:rPr>
        <w:t xml:space="preserve"> </w:t>
      </w:r>
      <w:r w:rsidRPr="00276C2D">
        <w:rPr>
          <w:sz w:val="20"/>
          <w:szCs w:val="20"/>
        </w:rPr>
        <w:t>13</w:t>
      </w:r>
      <w:r w:rsidR="006676AE" w:rsidRPr="00276C2D">
        <w:rPr>
          <w:sz w:val="20"/>
          <w:szCs w:val="20"/>
        </w:rPr>
        <w:t xml:space="preserve"> </w:t>
      </w:r>
    </w:p>
    <w:p w14:paraId="0ACCC7B7" w14:textId="6239009D" w:rsidR="00C4103F" w:rsidRPr="00276C2D" w:rsidRDefault="00BE72F9" w:rsidP="00276C2D">
      <w:pPr>
        <w:pStyle w:val="Tekstpodstawowy"/>
        <w:spacing w:after="0"/>
        <w:ind w:left="4111"/>
        <w:rPr>
          <w:sz w:val="20"/>
          <w:szCs w:val="20"/>
        </w:rPr>
      </w:pPr>
      <w:r w:rsidRPr="00276C2D">
        <w:rPr>
          <w:sz w:val="20"/>
          <w:szCs w:val="20"/>
        </w:rPr>
        <w:t>32-005</w:t>
      </w:r>
      <w:r w:rsidR="006676AE" w:rsidRPr="00276C2D">
        <w:rPr>
          <w:sz w:val="20"/>
          <w:szCs w:val="20"/>
        </w:rPr>
        <w:t xml:space="preserve"> </w:t>
      </w:r>
      <w:r w:rsidRPr="00276C2D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276C2D" w14:paraId="446360D5" w14:textId="77777777" w:rsidTr="00252642">
        <w:tc>
          <w:tcPr>
            <w:tcW w:w="2800" w:type="dxa"/>
            <w:shd w:val="clear" w:color="auto" w:fill="auto"/>
          </w:tcPr>
          <w:p w14:paraId="6D1672E5" w14:textId="77777777" w:rsidR="006F0A84" w:rsidRPr="00276C2D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76C2D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276C2D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142BCF8" w14:textId="77777777" w:rsidR="006F0A84" w:rsidRPr="00276C2D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85840A6" w14:textId="77777777" w:rsidR="006F0A84" w:rsidRPr="00276C2D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276C2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276C2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276C2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7CB4EFE0" w14:textId="77777777" w:rsidR="006F0A84" w:rsidRPr="00276C2D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76C2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276C2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276C2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276C2D" w14:paraId="7E7C8837" w14:textId="77777777" w:rsidTr="00252642">
        <w:tc>
          <w:tcPr>
            <w:tcW w:w="2800" w:type="dxa"/>
            <w:shd w:val="clear" w:color="auto" w:fill="auto"/>
          </w:tcPr>
          <w:p w14:paraId="338699FB" w14:textId="77777777" w:rsidR="006F0A84" w:rsidRPr="00276C2D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76C2D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DCDFA6A" w14:textId="77777777" w:rsidR="006F0A84" w:rsidRPr="00276C2D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20C923E" w14:textId="77777777" w:rsidR="006F0A84" w:rsidRPr="00276C2D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276C2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276C2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276C2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67533747" w14:textId="77777777" w:rsidR="006F0A84" w:rsidRPr="00276C2D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276C2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276C2D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276C2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0A8295A1" w14:textId="77777777" w:rsidR="006F0A84" w:rsidRPr="00276C2D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72F9" w:rsidRPr="00276C2D" w14:paraId="58F997ED" w14:textId="77777777" w:rsidTr="00237FBF">
        <w:tc>
          <w:tcPr>
            <w:tcW w:w="9104" w:type="dxa"/>
            <w:shd w:val="clear" w:color="auto" w:fill="D9D9D9"/>
          </w:tcPr>
          <w:p w14:paraId="4EB2E77A" w14:textId="77777777" w:rsidR="00BE72F9" w:rsidRPr="00276C2D" w:rsidRDefault="00BE72F9" w:rsidP="00237FBF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6C2D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406710AE" w14:textId="77777777" w:rsidR="00BE72F9" w:rsidRPr="00276C2D" w:rsidRDefault="00BE72F9" w:rsidP="00237FBF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76C2D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276C2D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276C2D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276C2D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276C2D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4CF7C97D" w14:textId="77777777" w:rsidR="00BE72F9" w:rsidRPr="00276C2D" w:rsidRDefault="00BE72F9" w:rsidP="00237FBF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276C2D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276C2D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276C2D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7A463EED" w14:textId="77777777" w:rsidR="00766D1F" w:rsidRPr="00276C2D" w:rsidRDefault="001F027E" w:rsidP="00276C2D">
      <w:pPr>
        <w:spacing w:before="60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76C2D">
        <w:rPr>
          <w:rFonts w:ascii="Times New Roman" w:hAnsi="Times New Roman"/>
          <w:sz w:val="20"/>
          <w:szCs w:val="20"/>
        </w:rPr>
        <w:t>Na potrzeby postę</w:t>
      </w:r>
      <w:r w:rsidR="008D0487" w:rsidRPr="00276C2D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276C2D">
        <w:rPr>
          <w:rFonts w:ascii="Times New Roman" w:hAnsi="Times New Roman"/>
          <w:sz w:val="20"/>
          <w:szCs w:val="20"/>
        </w:rPr>
        <w:t>zamówienia publiczn</w:t>
      </w:r>
      <w:r w:rsidR="00FB403C" w:rsidRPr="00276C2D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276C2D" w14:paraId="4BB6A853" w14:textId="77777777" w:rsidTr="00252642">
        <w:tc>
          <w:tcPr>
            <w:tcW w:w="2269" w:type="dxa"/>
            <w:shd w:val="clear" w:color="auto" w:fill="auto"/>
          </w:tcPr>
          <w:p w14:paraId="73E91683" w14:textId="77777777" w:rsidR="00FB403C" w:rsidRPr="00276C2D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76C2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01188B7" w14:textId="77777777" w:rsidR="00FB403C" w:rsidRPr="00276C2D" w:rsidRDefault="00BE72F9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76C2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Domu Kultury w Staniątkach   w roku 2025</w:t>
            </w:r>
            <w:r w:rsidR="00FB403C" w:rsidRPr="00276C2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BE72F9" w:rsidRPr="00276C2D" w14:paraId="06ABA2FC" w14:textId="77777777" w:rsidTr="00237FBF">
        <w:tc>
          <w:tcPr>
            <w:tcW w:w="2269" w:type="dxa"/>
            <w:shd w:val="clear" w:color="auto" w:fill="auto"/>
          </w:tcPr>
          <w:p w14:paraId="39645BCF" w14:textId="77777777" w:rsidR="00BE72F9" w:rsidRPr="00276C2D" w:rsidRDefault="00BE72F9" w:rsidP="00237FB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76C2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A22DE01" w14:textId="77777777" w:rsidR="00BE72F9" w:rsidRPr="00276C2D" w:rsidRDefault="00BE72F9" w:rsidP="00237FB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76C2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ZP.271.35.2024</w:t>
            </w:r>
          </w:p>
        </w:tc>
      </w:tr>
    </w:tbl>
    <w:p w14:paraId="01985021" w14:textId="77777777" w:rsidR="00FB403C" w:rsidRPr="00276C2D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B46A667" w14:textId="77777777" w:rsidR="00F90CD1" w:rsidRPr="00276C2D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276C2D">
        <w:rPr>
          <w:rFonts w:ascii="Times New Roman" w:hAnsi="Times New Roman"/>
          <w:sz w:val="20"/>
          <w:szCs w:val="20"/>
        </w:rPr>
        <w:t xml:space="preserve">prowadzonego przez </w:t>
      </w:r>
      <w:r w:rsidR="00BE72F9" w:rsidRPr="00276C2D">
        <w:rPr>
          <w:rFonts w:ascii="Times New Roman" w:hAnsi="Times New Roman"/>
          <w:b/>
          <w:sz w:val="20"/>
          <w:szCs w:val="20"/>
        </w:rPr>
        <w:t>GMINA NIEPOŁOMICE</w:t>
      </w:r>
      <w:r w:rsidRPr="00276C2D">
        <w:rPr>
          <w:rFonts w:ascii="Times New Roman" w:hAnsi="Times New Roman"/>
          <w:b/>
          <w:sz w:val="20"/>
          <w:szCs w:val="20"/>
        </w:rPr>
        <w:t>,</w:t>
      </w:r>
      <w:r w:rsidR="002B2AD9" w:rsidRPr="00276C2D">
        <w:rPr>
          <w:rFonts w:ascii="Times New Roman" w:hAnsi="Times New Roman"/>
          <w:sz w:val="20"/>
          <w:szCs w:val="20"/>
        </w:rPr>
        <w:t xml:space="preserve"> </w:t>
      </w:r>
      <w:r w:rsidR="00E65685" w:rsidRPr="00276C2D">
        <w:rPr>
          <w:rFonts w:ascii="Times New Roman" w:hAnsi="Times New Roman"/>
          <w:sz w:val="20"/>
          <w:szCs w:val="20"/>
        </w:rPr>
        <w:t>oświa</w:t>
      </w:r>
      <w:r w:rsidR="00825A09" w:rsidRPr="00276C2D">
        <w:rPr>
          <w:rFonts w:ascii="Times New Roman" w:hAnsi="Times New Roman"/>
          <w:sz w:val="20"/>
          <w:szCs w:val="20"/>
        </w:rPr>
        <w:t>dczam</w:t>
      </w:r>
      <w:r w:rsidR="00E65685" w:rsidRPr="00276C2D">
        <w:rPr>
          <w:rFonts w:ascii="Times New Roman" w:hAnsi="Times New Roman"/>
          <w:sz w:val="20"/>
          <w:szCs w:val="20"/>
        </w:rPr>
        <w:t>,</w:t>
      </w:r>
      <w:r w:rsidR="002B2AD9" w:rsidRPr="00276C2D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76C2D" w14:paraId="45D1C9C0" w14:textId="77777777" w:rsidTr="00650D6C">
        <w:tc>
          <w:tcPr>
            <w:tcW w:w="9104" w:type="dxa"/>
            <w:shd w:val="clear" w:color="auto" w:fill="D9D9D9"/>
          </w:tcPr>
          <w:p w14:paraId="706AA1E5" w14:textId="77777777" w:rsidR="00E50194" w:rsidRPr="00276C2D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76C2D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1C359275" w14:textId="77777777" w:rsidR="00C113BF" w:rsidRPr="00276C2D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76C2D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276C2D">
        <w:rPr>
          <w:rFonts w:ascii="Times New Roman" w:hAnsi="Times New Roman"/>
          <w:sz w:val="20"/>
          <w:szCs w:val="20"/>
        </w:rPr>
        <w:t xml:space="preserve">dstawie </w:t>
      </w:r>
      <w:r w:rsidR="002C4137" w:rsidRPr="00276C2D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276C2D">
        <w:rPr>
          <w:rFonts w:ascii="Times New Roman" w:hAnsi="Times New Roman"/>
          <w:sz w:val="20"/>
          <w:szCs w:val="20"/>
        </w:rPr>
        <w:t>108</w:t>
      </w:r>
      <w:r w:rsidR="002C4137" w:rsidRPr="00276C2D">
        <w:rPr>
          <w:rFonts w:ascii="Times New Roman" w:hAnsi="Times New Roman"/>
          <w:sz w:val="20"/>
          <w:szCs w:val="20"/>
        </w:rPr>
        <w:t xml:space="preserve"> ust 1 </w:t>
      </w:r>
      <w:r w:rsidRPr="00276C2D">
        <w:rPr>
          <w:rFonts w:ascii="Times New Roman" w:hAnsi="Times New Roman"/>
          <w:sz w:val="20"/>
          <w:szCs w:val="20"/>
        </w:rPr>
        <w:t>ustawy Pzp</w:t>
      </w:r>
      <w:r w:rsidR="00641874" w:rsidRPr="00276C2D">
        <w:rPr>
          <w:rFonts w:ascii="Times New Roman" w:hAnsi="Times New Roman"/>
          <w:sz w:val="20"/>
          <w:szCs w:val="20"/>
        </w:rPr>
        <w:t>.</w:t>
      </w:r>
    </w:p>
    <w:p w14:paraId="178F28E5" w14:textId="77777777" w:rsidR="00023477" w:rsidRPr="00276C2D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6A20997A" w14:textId="77777777" w:rsidR="0011306C" w:rsidRPr="00276C2D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276C2D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276C2D">
        <w:rPr>
          <w:rFonts w:ascii="Times New Roman" w:hAnsi="Times New Roman"/>
          <w:sz w:val="20"/>
          <w:szCs w:val="20"/>
        </w:rPr>
        <w:t>t.j. Dz. U. z 2023r. poz. 1</w:t>
      </w:r>
      <w:r w:rsidR="000221FF" w:rsidRPr="00276C2D">
        <w:rPr>
          <w:rFonts w:ascii="Times New Roman" w:hAnsi="Times New Roman"/>
          <w:sz w:val="20"/>
          <w:szCs w:val="20"/>
        </w:rPr>
        <w:t>497</w:t>
      </w:r>
      <w:r w:rsidRPr="00276C2D">
        <w:rPr>
          <w:rFonts w:ascii="Times New Roman" w:hAnsi="Times New Roman"/>
          <w:sz w:val="20"/>
          <w:szCs w:val="20"/>
        </w:rPr>
        <w:t>)</w:t>
      </w:r>
      <w:r w:rsidR="0011306C" w:rsidRPr="00276C2D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276C2D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76C2D" w14:paraId="24DAF971" w14:textId="77777777" w:rsidTr="00CD4DD1">
        <w:tc>
          <w:tcPr>
            <w:tcW w:w="9104" w:type="dxa"/>
            <w:shd w:val="clear" w:color="auto" w:fill="D9D9D9"/>
          </w:tcPr>
          <w:p w14:paraId="7FACD7AD" w14:textId="77777777" w:rsidR="0011306C" w:rsidRPr="00276C2D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76C2D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276C2D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7FA0259C" w14:textId="77777777" w:rsidR="00D2702A" w:rsidRPr="00276C2D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276C2D">
        <w:rPr>
          <w:rFonts w:ascii="Times New Roman" w:hAnsi="Times New Roman"/>
          <w:sz w:val="20"/>
          <w:szCs w:val="20"/>
        </w:rPr>
        <w:t>Oświadczam,</w:t>
      </w:r>
      <w:r w:rsidR="00313417" w:rsidRPr="00276C2D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276C2D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276C2D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276C2D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76C2D" w14:paraId="0B04CF1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FCF67" w14:textId="77777777" w:rsidR="00D2702A" w:rsidRPr="00276C2D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6C2D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47476" w14:textId="77777777" w:rsidR="00D2702A" w:rsidRPr="00276C2D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276C2D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BE72F9" w:rsidRPr="00276C2D" w14:paraId="19D30BC9" w14:textId="77777777" w:rsidTr="00237FB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9D210" w14:textId="77777777" w:rsidR="00BE72F9" w:rsidRPr="00276C2D" w:rsidRDefault="00BE72F9" w:rsidP="00276C2D">
            <w:pPr>
              <w:spacing w:before="60"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6C2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CA3CE" w14:textId="77777777" w:rsidR="00BE72F9" w:rsidRPr="00276C2D" w:rsidRDefault="00BE72F9" w:rsidP="00276C2D">
            <w:pPr>
              <w:spacing w:before="60" w:after="12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76C2D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7334D034" w14:textId="77777777" w:rsidR="00BE72F9" w:rsidRPr="00276C2D" w:rsidRDefault="00BE72F9" w:rsidP="00276C2D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76C2D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Zamawiający uzna warunek za spełniony poprzez wykazanie przez Wykonawcę, że dysponuje co najmniej: </w:t>
            </w:r>
          </w:p>
          <w:p w14:paraId="4C2447D6" w14:textId="77777777" w:rsidR="00BE72F9" w:rsidRPr="00276C2D" w:rsidRDefault="00BE72F9" w:rsidP="00276C2D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76C2D">
              <w:rPr>
                <w:rFonts w:ascii="Times New Roman" w:hAnsi="Times New Roman"/>
                <w:sz w:val="20"/>
                <w:szCs w:val="20"/>
              </w:rPr>
              <w:t xml:space="preserve">a) Jedną osobą, która będzie Kierownikiem Domu i będzie pełniła funkcje zarządcze. Osoba ta musi być zatrudniona przez Wykonawcę oraz musi posiadać doświadczenie we współpracy </w:t>
            </w:r>
          </w:p>
          <w:p w14:paraId="26E4BAC7" w14:textId="77777777" w:rsidR="00BE72F9" w:rsidRPr="00276C2D" w:rsidRDefault="00BE72F9" w:rsidP="00276C2D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76C2D">
              <w:rPr>
                <w:rFonts w:ascii="Times New Roman" w:hAnsi="Times New Roman"/>
                <w:sz w:val="20"/>
                <w:szCs w:val="20"/>
              </w:rPr>
              <w:t>z organizacjami NON-PROFIT, oraz która:</w:t>
            </w:r>
          </w:p>
          <w:p w14:paraId="2FDE3C8F" w14:textId="77777777" w:rsidR="00BE72F9" w:rsidRPr="00276C2D" w:rsidRDefault="00BE72F9" w:rsidP="00276C2D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76C2D">
              <w:rPr>
                <w:rFonts w:ascii="Times New Roman" w:hAnsi="Times New Roman"/>
                <w:sz w:val="20"/>
                <w:szCs w:val="20"/>
              </w:rPr>
              <w:t xml:space="preserve">- zorganizowała, co najmniej 3 imprezy otwarte dla społeczności lokalnej, </w:t>
            </w:r>
          </w:p>
          <w:p w14:paraId="7BC612BC" w14:textId="77777777" w:rsidR="00BE72F9" w:rsidRPr="00276C2D" w:rsidRDefault="00BE72F9" w:rsidP="00276C2D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76C2D">
              <w:rPr>
                <w:rFonts w:ascii="Times New Roman" w:hAnsi="Times New Roman"/>
                <w:sz w:val="20"/>
                <w:szCs w:val="20"/>
              </w:rPr>
              <w:t xml:space="preserve">- zrealizowała, co najmniej 1 projekt </w:t>
            </w:r>
            <w:proofErr w:type="spellStart"/>
            <w:r w:rsidRPr="00276C2D">
              <w:rPr>
                <w:rFonts w:ascii="Times New Roman" w:hAnsi="Times New Roman"/>
                <w:sz w:val="20"/>
                <w:szCs w:val="20"/>
              </w:rPr>
              <w:t>społeczno</w:t>
            </w:r>
            <w:proofErr w:type="spellEnd"/>
            <w:r w:rsidRPr="00276C2D">
              <w:rPr>
                <w:rFonts w:ascii="Times New Roman" w:hAnsi="Times New Roman"/>
                <w:sz w:val="20"/>
                <w:szCs w:val="20"/>
              </w:rPr>
              <w:t xml:space="preserve"> - kulturalny finansowany ze źródeł zewnętrznych, </w:t>
            </w:r>
          </w:p>
          <w:p w14:paraId="78C9BFDD" w14:textId="77777777" w:rsidR="00BE72F9" w:rsidRPr="00276C2D" w:rsidRDefault="00BE72F9" w:rsidP="00276C2D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76C2D">
              <w:rPr>
                <w:rFonts w:ascii="Times New Roman" w:hAnsi="Times New Roman"/>
                <w:sz w:val="20"/>
                <w:szCs w:val="20"/>
              </w:rPr>
              <w:t>- zrealizowała warsztaty dla społeczności lokalnej w tym dla dzieci, młodzieży, dorosłych i seniorów,</w:t>
            </w:r>
          </w:p>
          <w:p w14:paraId="6ED26E01" w14:textId="77777777" w:rsidR="00BE72F9" w:rsidRPr="00276C2D" w:rsidRDefault="00BE72F9" w:rsidP="00276C2D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76C2D">
              <w:rPr>
                <w:rFonts w:ascii="Times New Roman" w:hAnsi="Times New Roman"/>
                <w:sz w:val="20"/>
                <w:szCs w:val="20"/>
              </w:rPr>
              <w:t>- posiada doświadczenie menadżerskie,</w:t>
            </w:r>
          </w:p>
        </w:tc>
      </w:tr>
    </w:tbl>
    <w:p w14:paraId="5077D564" w14:textId="77777777" w:rsidR="00C62F57" w:rsidRPr="00276C2D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76C2D" w14:paraId="28A14EE8" w14:textId="77777777" w:rsidTr="00CD4DD1">
        <w:tc>
          <w:tcPr>
            <w:tcW w:w="9104" w:type="dxa"/>
            <w:shd w:val="clear" w:color="auto" w:fill="D9D9D9"/>
          </w:tcPr>
          <w:p w14:paraId="20424016" w14:textId="77777777" w:rsidR="00BE6F04" w:rsidRPr="00276C2D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76C2D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4F5CD5A0" w14:textId="77777777" w:rsidR="00FE4E2B" w:rsidRPr="00276C2D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276C2D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76C2D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76C2D" w14:paraId="3239C2B7" w14:textId="77777777" w:rsidTr="00847232">
        <w:tc>
          <w:tcPr>
            <w:tcW w:w="9104" w:type="dxa"/>
            <w:shd w:val="clear" w:color="auto" w:fill="D9D9D9"/>
          </w:tcPr>
          <w:p w14:paraId="377C2F92" w14:textId="77777777" w:rsidR="00E426EB" w:rsidRPr="00276C2D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276C2D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6CEFB5AD" w14:textId="77777777" w:rsidR="00E426EB" w:rsidRPr="00276C2D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319ADD3" w14:textId="77777777" w:rsidR="00E426EB" w:rsidRPr="00276C2D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276C2D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4B2E5AC8" w14:textId="77777777" w:rsidR="00E426EB" w:rsidRPr="00276C2D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276C2D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C5D9069" w14:textId="77777777" w:rsidR="00E426EB" w:rsidRPr="00276C2D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276C2D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3C79D93F" w14:textId="77777777" w:rsidR="00E426EB" w:rsidRPr="00276C2D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276C2D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29901C35" w14:textId="77777777" w:rsidR="00E426EB" w:rsidRPr="00276C2D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276C2D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896DA53" w14:textId="77777777" w:rsidR="00FE4E2B" w:rsidRPr="00276C2D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E42570D" w14:textId="77777777" w:rsidR="0012157F" w:rsidRPr="00276C2D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21270B5" w14:textId="0CBCB20E" w:rsidR="00524951" w:rsidRPr="00276C2D" w:rsidRDefault="00276C2D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76C2D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  <w:r w:rsidR="00FE4E2B" w:rsidRPr="00276C2D">
        <w:rPr>
          <w:rFonts w:ascii="Times New Roman" w:hAnsi="Times New Roman"/>
          <w:sz w:val="20"/>
          <w:szCs w:val="20"/>
        </w:rPr>
        <w:tab/>
      </w:r>
      <w:r w:rsidR="00FE4E2B" w:rsidRPr="00276C2D">
        <w:rPr>
          <w:rFonts w:ascii="Times New Roman" w:hAnsi="Times New Roman"/>
          <w:sz w:val="20"/>
          <w:szCs w:val="20"/>
        </w:rPr>
        <w:tab/>
      </w:r>
      <w:r w:rsidR="00FE4E2B" w:rsidRPr="00276C2D">
        <w:rPr>
          <w:rFonts w:ascii="Times New Roman" w:hAnsi="Times New Roman"/>
          <w:sz w:val="20"/>
          <w:szCs w:val="20"/>
        </w:rPr>
        <w:tab/>
      </w:r>
      <w:r w:rsidR="00FE4E2B" w:rsidRPr="00276C2D">
        <w:rPr>
          <w:rFonts w:ascii="Times New Roman" w:hAnsi="Times New Roman"/>
          <w:sz w:val="20"/>
          <w:szCs w:val="20"/>
        </w:rPr>
        <w:tab/>
      </w:r>
      <w:r w:rsidR="00FE4E2B" w:rsidRPr="00276C2D">
        <w:rPr>
          <w:rFonts w:ascii="Times New Roman" w:hAnsi="Times New Roman"/>
          <w:sz w:val="20"/>
          <w:szCs w:val="20"/>
        </w:rPr>
        <w:tab/>
      </w:r>
      <w:r w:rsidR="00FE4E2B" w:rsidRPr="00276C2D">
        <w:rPr>
          <w:rFonts w:ascii="Times New Roman" w:hAnsi="Times New Roman"/>
          <w:sz w:val="20"/>
          <w:szCs w:val="20"/>
        </w:rPr>
        <w:tab/>
      </w:r>
    </w:p>
    <w:p w14:paraId="187A8149" w14:textId="77777777" w:rsidR="00524951" w:rsidRPr="00276C2D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5DC67B0B" w14:textId="56AD4337" w:rsidR="00484F88" w:rsidRPr="00276C2D" w:rsidRDefault="00D21E06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  <w:r w:rsidRPr="00276C2D">
        <w:rPr>
          <w:rFonts w:ascii="Times New Roman" w:hAnsi="Times New Roman"/>
          <w:i/>
          <w:sz w:val="20"/>
          <w:szCs w:val="20"/>
        </w:rPr>
        <w:t xml:space="preserve"> </w:t>
      </w:r>
    </w:p>
    <w:sectPr w:rsidR="00484F88" w:rsidRPr="00276C2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54199E" w14:textId="77777777" w:rsidR="0050440A" w:rsidRDefault="0050440A" w:rsidP="0038231F">
      <w:pPr>
        <w:spacing w:after="0" w:line="240" w:lineRule="auto"/>
      </w:pPr>
      <w:r>
        <w:separator/>
      </w:r>
    </w:p>
  </w:endnote>
  <w:endnote w:type="continuationSeparator" w:id="0">
    <w:p w14:paraId="34C15537" w14:textId="77777777" w:rsidR="0050440A" w:rsidRDefault="0050440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932C15" w14:textId="77777777" w:rsidR="00BE72F9" w:rsidRDefault="00BE72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75A96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1EFFA2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C8AD84" w14:textId="77777777" w:rsidR="00BE72F9" w:rsidRDefault="00BE72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A3BF28" w14:textId="77777777" w:rsidR="0050440A" w:rsidRDefault="0050440A" w:rsidP="0038231F">
      <w:pPr>
        <w:spacing w:after="0" w:line="240" w:lineRule="auto"/>
      </w:pPr>
      <w:r>
        <w:separator/>
      </w:r>
    </w:p>
  </w:footnote>
  <w:footnote w:type="continuationSeparator" w:id="0">
    <w:p w14:paraId="39C4F8BC" w14:textId="77777777" w:rsidR="0050440A" w:rsidRDefault="0050440A" w:rsidP="0038231F">
      <w:pPr>
        <w:spacing w:after="0" w:line="240" w:lineRule="auto"/>
      </w:pPr>
      <w:r>
        <w:continuationSeparator/>
      </w:r>
    </w:p>
  </w:footnote>
  <w:footnote w:id="1">
    <w:p w14:paraId="7C40FBAD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40419F3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C647418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4C67704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6206BF" w14:textId="77777777" w:rsidR="00BE72F9" w:rsidRDefault="00BE72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4D7012" w14:textId="77777777" w:rsidR="00BE72F9" w:rsidRDefault="00BE72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77B78B" w14:textId="77777777" w:rsidR="00BE72F9" w:rsidRDefault="00BE72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1632129">
    <w:abstractNumId w:val="11"/>
  </w:num>
  <w:num w:numId="2" w16cid:durableId="237833246">
    <w:abstractNumId w:val="0"/>
  </w:num>
  <w:num w:numId="3" w16cid:durableId="435641848">
    <w:abstractNumId w:val="10"/>
  </w:num>
  <w:num w:numId="4" w16cid:durableId="744378086">
    <w:abstractNumId w:val="13"/>
  </w:num>
  <w:num w:numId="5" w16cid:durableId="618416170">
    <w:abstractNumId w:val="12"/>
  </w:num>
  <w:num w:numId="6" w16cid:durableId="813914469">
    <w:abstractNumId w:val="9"/>
  </w:num>
  <w:num w:numId="7" w16cid:durableId="819156491">
    <w:abstractNumId w:val="1"/>
  </w:num>
  <w:num w:numId="8" w16cid:durableId="935133746">
    <w:abstractNumId w:val="6"/>
  </w:num>
  <w:num w:numId="9" w16cid:durableId="1779791139">
    <w:abstractNumId w:val="4"/>
  </w:num>
  <w:num w:numId="10" w16cid:durableId="415328674">
    <w:abstractNumId w:val="7"/>
  </w:num>
  <w:num w:numId="11" w16cid:durableId="1086197045">
    <w:abstractNumId w:val="5"/>
  </w:num>
  <w:num w:numId="12" w16cid:durableId="1391030281">
    <w:abstractNumId w:val="8"/>
  </w:num>
  <w:num w:numId="13" w16cid:durableId="1504517630">
    <w:abstractNumId w:val="3"/>
  </w:num>
  <w:num w:numId="14" w16cid:durableId="14825807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440A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76C2D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0440A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07E8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2153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BE72F9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A174E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E6942D"/>
  <w15:docId w15:val="{73426512-5281-4E41-A2D6-8A356E1AF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512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 Topór</cp:lastModifiedBy>
  <cp:revision>2</cp:revision>
  <cp:lastPrinted>2024-11-12T14:55:00Z</cp:lastPrinted>
  <dcterms:created xsi:type="dcterms:W3CDTF">2024-11-12T14:55:00Z</dcterms:created>
  <dcterms:modified xsi:type="dcterms:W3CDTF">2024-11-12T14:55:00Z</dcterms:modified>
</cp:coreProperties>
</file>