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70E49" w14:textId="4A74BCFA" w:rsidR="00025386" w:rsidRPr="000309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30932">
        <w:rPr>
          <w:bCs/>
          <w:i w:val="0"/>
          <w:sz w:val="20"/>
        </w:rPr>
        <w:t xml:space="preserve">Załącznik nr </w:t>
      </w:r>
      <w:r w:rsidR="00030932" w:rsidRPr="00030932">
        <w:rPr>
          <w:bCs/>
          <w:i w:val="0"/>
          <w:sz w:val="20"/>
        </w:rPr>
        <w:t>4</w:t>
      </w:r>
      <w:r w:rsidR="007666D6" w:rsidRPr="000309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30932" w14:paraId="375CCBD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9BF9AF" w14:textId="77777777" w:rsidR="008D442B" w:rsidRPr="000309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9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CC68F74" w14:textId="77777777" w:rsidR="00053927" w:rsidRPr="000309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9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309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87A5005" w14:textId="77777777" w:rsidR="00053927" w:rsidRPr="000309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309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309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309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E0428BA" w14:textId="77777777" w:rsidR="00A137C9" w:rsidRPr="00030932" w:rsidRDefault="00A137C9" w:rsidP="000309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309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30932" w14:paraId="32BFE8FD" w14:textId="77777777" w:rsidTr="004F10A0">
        <w:tc>
          <w:tcPr>
            <w:tcW w:w="2269" w:type="dxa"/>
            <w:shd w:val="clear" w:color="auto" w:fill="auto"/>
          </w:tcPr>
          <w:p w14:paraId="009B67ED" w14:textId="77777777" w:rsidR="00A137C9" w:rsidRPr="000309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EEA86A" w14:textId="77777777" w:rsidR="00A137C9" w:rsidRPr="00030932" w:rsidRDefault="00A558B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2025</w:t>
            </w:r>
            <w:r w:rsidR="00A137C9" w:rsidRPr="000309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558B6" w:rsidRPr="00030932" w14:paraId="5B8715C3" w14:textId="77777777" w:rsidTr="00237FBF">
        <w:tc>
          <w:tcPr>
            <w:tcW w:w="2269" w:type="dxa"/>
            <w:shd w:val="clear" w:color="auto" w:fill="auto"/>
          </w:tcPr>
          <w:p w14:paraId="075A083B" w14:textId="77777777" w:rsidR="00A558B6" w:rsidRPr="00030932" w:rsidRDefault="00A558B6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FA7C81" w14:textId="77777777" w:rsidR="00A558B6" w:rsidRPr="00030932" w:rsidRDefault="00A558B6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ZP.271.35.2024</w:t>
            </w:r>
          </w:p>
        </w:tc>
      </w:tr>
    </w:tbl>
    <w:p w14:paraId="685ABCD1" w14:textId="77777777" w:rsidR="00A137C9" w:rsidRPr="000309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C0A9C1A" w14:textId="77777777" w:rsidR="003A486D" w:rsidRPr="000309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0932">
        <w:rPr>
          <w:rFonts w:ascii="Times New Roman" w:hAnsi="Times New Roman"/>
          <w:sz w:val="20"/>
          <w:szCs w:val="20"/>
        </w:rPr>
        <w:t xml:space="preserve">prowadzonego przez </w:t>
      </w:r>
      <w:r w:rsidR="00A558B6" w:rsidRPr="00030932">
        <w:rPr>
          <w:rFonts w:ascii="Times New Roman" w:hAnsi="Times New Roman"/>
          <w:b/>
          <w:sz w:val="20"/>
          <w:szCs w:val="20"/>
        </w:rPr>
        <w:t>GMINA NIEPOŁOMICE</w:t>
      </w:r>
      <w:r w:rsidRPr="00030932">
        <w:rPr>
          <w:rFonts w:ascii="Times New Roman" w:hAnsi="Times New Roman"/>
          <w:b/>
          <w:sz w:val="20"/>
          <w:szCs w:val="20"/>
        </w:rPr>
        <w:t>,</w:t>
      </w:r>
      <w:r w:rsidRPr="00030932">
        <w:rPr>
          <w:rFonts w:ascii="Times New Roman" w:hAnsi="Times New Roman"/>
          <w:sz w:val="20"/>
          <w:szCs w:val="20"/>
        </w:rPr>
        <w:t xml:space="preserve"> d</w:t>
      </w:r>
      <w:r w:rsidR="008D442B" w:rsidRPr="000309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309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309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E138D27" w14:textId="77777777" w:rsidR="00A137C9" w:rsidRPr="000309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309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30932" w14:paraId="3B41D749" w14:textId="77777777" w:rsidTr="00A137C9">
        <w:tc>
          <w:tcPr>
            <w:tcW w:w="617" w:type="dxa"/>
            <w:shd w:val="clear" w:color="auto" w:fill="auto"/>
            <w:vAlign w:val="center"/>
          </w:tcPr>
          <w:p w14:paraId="0F1AE6D0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61584A5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28E6191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30932" w14:paraId="4D3D3EE0" w14:textId="77777777" w:rsidTr="00A137C9">
        <w:tc>
          <w:tcPr>
            <w:tcW w:w="617" w:type="dxa"/>
            <w:shd w:val="clear" w:color="auto" w:fill="auto"/>
            <w:vAlign w:val="center"/>
          </w:tcPr>
          <w:p w14:paraId="67ECDCAA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4DA5B19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7E592CB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30932" w14:paraId="620C06F2" w14:textId="77777777" w:rsidTr="00A137C9">
        <w:tc>
          <w:tcPr>
            <w:tcW w:w="617" w:type="dxa"/>
            <w:shd w:val="clear" w:color="auto" w:fill="auto"/>
            <w:vAlign w:val="center"/>
          </w:tcPr>
          <w:p w14:paraId="41A1FC01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E4D8A07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FB51C4F" w14:textId="77777777" w:rsidR="003A486D" w:rsidRPr="000309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27362AF" w14:textId="77777777" w:rsidR="00DC652A" w:rsidRPr="000309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309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309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309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309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558B6" w:rsidRPr="00030932">
        <w:rPr>
          <w:rFonts w:ascii="Times New Roman" w:hAnsi="Times New Roman"/>
          <w:sz w:val="20"/>
          <w:szCs w:val="20"/>
        </w:rPr>
        <w:t>(</w:t>
      </w:r>
      <w:proofErr w:type="spellStart"/>
      <w:r w:rsidR="00A558B6" w:rsidRPr="00030932">
        <w:rPr>
          <w:rFonts w:ascii="Times New Roman" w:hAnsi="Times New Roman"/>
          <w:sz w:val="20"/>
          <w:szCs w:val="20"/>
        </w:rPr>
        <w:t>t.j</w:t>
      </w:r>
      <w:proofErr w:type="spellEnd"/>
      <w:r w:rsidR="00A558B6" w:rsidRPr="00030932">
        <w:rPr>
          <w:rFonts w:ascii="Times New Roman" w:hAnsi="Times New Roman"/>
          <w:sz w:val="20"/>
          <w:szCs w:val="20"/>
        </w:rPr>
        <w:t>. Dz. U. z 2024 poz. 1320)</w:t>
      </w:r>
      <w:r w:rsidRPr="00030932">
        <w:rPr>
          <w:rFonts w:ascii="Times New Roman" w:hAnsi="Times New Roman"/>
          <w:sz w:val="20"/>
          <w:szCs w:val="20"/>
        </w:rPr>
        <w:t>, że w ramach zamówienia</w:t>
      </w:r>
      <w:r w:rsidR="00A137C9" w:rsidRPr="00030932">
        <w:rPr>
          <w:rFonts w:ascii="Times New Roman" w:hAnsi="Times New Roman"/>
          <w:sz w:val="20"/>
          <w:szCs w:val="20"/>
        </w:rPr>
        <w:t>,</w:t>
      </w:r>
      <w:r w:rsidR="00A137C9" w:rsidRPr="000309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309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309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309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309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309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309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309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309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30932" w14:paraId="6443B58C" w14:textId="77777777" w:rsidTr="00A137C9">
        <w:tc>
          <w:tcPr>
            <w:tcW w:w="617" w:type="dxa"/>
            <w:shd w:val="clear" w:color="auto" w:fill="auto"/>
            <w:vAlign w:val="center"/>
          </w:tcPr>
          <w:p w14:paraId="1F9D9537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B7216F3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2E7736B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30932" w14:paraId="6DDF0295" w14:textId="77777777" w:rsidTr="00A137C9">
        <w:tc>
          <w:tcPr>
            <w:tcW w:w="617" w:type="dxa"/>
            <w:shd w:val="clear" w:color="auto" w:fill="auto"/>
            <w:vAlign w:val="center"/>
          </w:tcPr>
          <w:p w14:paraId="1498A85C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F7F857F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A313C32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30932" w14:paraId="2765E3F2" w14:textId="77777777" w:rsidTr="00A137C9">
        <w:tc>
          <w:tcPr>
            <w:tcW w:w="617" w:type="dxa"/>
            <w:shd w:val="clear" w:color="auto" w:fill="auto"/>
            <w:vAlign w:val="center"/>
          </w:tcPr>
          <w:p w14:paraId="1F7305B7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309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AAF136D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988FD30" w14:textId="77777777" w:rsidR="00B641BE" w:rsidRPr="000309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AE675A9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034D520" w14:textId="77777777" w:rsidR="00030932" w:rsidRDefault="000309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7B730D1" w14:textId="2DD83698" w:rsidR="00030932" w:rsidRPr="00030932" w:rsidRDefault="000309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30932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463C9775" w14:textId="77777777" w:rsidR="007A2C38" w:rsidRPr="000309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30932" w14:paraId="6E11A3B4" w14:textId="77777777" w:rsidTr="004F10A0">
        <w:tc>
          <w:tcPr>
            <w:tcW w:w="2660" w:type="dxa"/>
            <w:shd w:val="clear" w:color="auto" w:fill="auto"/>
          </w:tcPr>
          <w:p w14:paraId="1D8B2CC9" w14:textId="77777777" w:rsidR="00A137C9" w:rsidRPr="0003093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E504522" w14:textId="279D62AD" w:rsidR="00A137C9" w:rsidRPr="0003093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878F183" w14:textId="77777777" w:rsidR="00A137C9" w:rsidRPr="0003093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1D89D27" w14:textId="2600F825" w:rsidR="00A137C9" w:rsidRPr="0003093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5C2159F" w14:textId="77777777" w:rsidR="00A137C9" w:rsidRPr="000309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03093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9F7ED" w14:textId="77777777" w:rsidR="00CB219B" w:rsidRDefault="00CB219B" w:rsidP="00025386">
      <w:pPr>
        <w:spacing w:after="0" w:line="240" w:lineRule="auto"/>
      </w:pPr>
      <w:r>
        <w:separator/>
      </w:r>
    </w:p>
  </w:endnote>
  <w:endnote w:type="continuationSeparator" w:id="0">
    <w:p w14:paraId="7FC061D1" w14:textId="77777777" w:rsidR="00CB219B" w:rsidRDefault="00CB21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43E01" w14:textId="77777777" w:rsidR="00A558B6" w:rsidRDefault="00A55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B5FF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67C2B" w14:textId="77777777" w:rsidR="00A558B6" w:rsidRDefault="00A55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14BC3" w14:textId="77777777" w:rsidR="00CB219B" w:rsidRDefault="00CB219B" w:rsidP="00025386">
      <w:pPr>
        <w:spacing w:after="0" w:line="240" w:lineRule="auto"/>
      </w:pPr>
      <w:r>
        <w:separator/>
      </w:r>
    </w:p>
  </w:footnote>
  <w:footnote w:type="continuationSeparator" w:id="0">
    <w:p w14:paraId="242CDA95" w14:textId="77777777" w:rsidR="00CB219B" w:rsidRDefault="00CB21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16907" w14:textId="77777777" w:rsidR="00A558B6" w:rsidRDefault="00A55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D6EA1" w14:textId="77777777" w:rsidR="00A558B6" w:rsidRDefault="00A558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96AC2" w14:textId="77777777" w:rsidR="00A558B6" w:rsidRDefault="00A55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3836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19B"/>
    <w:rsid w:val="00025386"/>
    <w:rsid w:val="00030932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58B6"/>
    <w:rsid w:val="00A56A6F"/>
    <w:rsid w:val="00A87380"/>
    <w:rsid w:val="00AF4E90"/>
    <w:rsid w:val="00AF7375"/>
    <w:rsid w:val="00B641BE"/>
    <w:rsid w:val="00B77707"/>
    <w:rsid w:val="00BE3BCE"/>
    <w:rsid w:val="00CB219B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9356B"/>
  <w15:chartTrackingRefBased/>
  <w15:docId w15:val="{E2B881F6-7330-4EB5-9745-3558E6674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2024-11-12T14:51:00Z</cp:lastPrinted>
  <dcterms:created xsi:type="dcterms:W3CDTF">2024-11-12T14:51:00Z</dcterms:created>
  <dcterms:modified xsi:type="dcterms:W3CDTF">2024-11-12T14:51:00Z</dcterms:modified>
</cp:coreProperties>
</file>