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98ED9" w14:textId="77777777" w:rsidR="00B048DA" w:rsidRPr="00353FDC" w:rsidRDefault="001E5CCC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1E5CCC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1E5CCC">
        <w:rPr>
          <w:rFonts w:ascii="Arial" w:hAnsi="Arial" w:cs="Arial"/>
        </w:rPr>
        <w:t>2024-11-13</w:t>
      </w:r>
    </w:p>
    <w:p w14:paraId="3269F1E6" w14:textId="77777777" w:rsidR="00B048DA" w:rsidRPr="00353FDC" w:rsidRDefault="001E5CCC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1E5CCC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2571E0F1" w14:textId="77777777" w:rsidR="00B048DA" w:rsidRPr="00353FDC" w:rsidRDefault="001E5CCC" w:rsidP="00B048DA">
      <w:pPr>
        <w:spacing w:line="360" w:lineRule="auto"/>
        <w:ind w:right="3969"/>
        <w:rPr>
          <w:rFonts w:ascii="Arial" w:hAnsi="Arial" w:cs="Arial"/>
        </w:rPr>
      </w:pPr>
      <w:r w:rsidRPr="001E5CCC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1E5CCC">
        <w:rPr>
          <w:rFonts w:ascii="Arial" w:hAnsi="Arial" w:cs="Arial"/>
        </w:rPr>
        <w:t>66</w:t>
      </w:r>
    </w:p>
    <w:p w14:paraId="1CCF55F8" w14:textId="77777777" w:rsidR="00B048DA" w:rsidRPr="00353FDC" w:rsidRDefault="001E5CCC" w:rsidP="00B048DA">
      <w:pPr>
        <w:ind w:right="3969"/>
        <w:rPr>
          <w:rFonts w:ascii="Arial" w:hAnsi="Arial" w:cs="Arial"/>
        </w:rPr>
      </w:pPr>
      <w:r w:rsidRPr="001E5CCC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1E5CCC">
        <w:rPr>
          <w:rFonts w:ascii="Arial" w:hAnsi="Arial" w:cs="Arial"/>
        </w:rPr>
        <w:t>Kraków</w:t>
      </w:r>
    </w:p>
    <w:p w14:paraId="5921CB75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0872279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E52E8A9" w14:textId="23DCB3B7" w:rsidR="00293D4E" w:rsidRPr="00293D4E" w:rsidRDefault="00293D4E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293D4E">
        <w:rPr>
          <w:rFonts w:ascii="Arial" w:hAnsi="Arial" w:cs="Arial"/>
          <w:bCs/>
        </w:rPr>
        <w:t>SZP-271-33/24</w:t>
      </w:r>
      <w:r w:rsidR="006A7C17">
        <w:rPr>
          <w:rFonts w:ascii="Arial" w:hAnsi="Arial" w:cs="Arial"/>
          <w:bCs/>
        </w:rPr>
        <w:t>-931.</w:t>
      </w:r>
      <w:r w:rsidRPr="00293D4E">
        <w:rPr>
          <w:rFonts w:ascii="Arial" w:hAnsi="Arial" w:cs="Arial"/>
          <w:bCs/>
        </w:rPr>
        <w:t>AOM</w:t>
      </w:r>
    </w:p>
    <w:p w14:paraId="5B421CB3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69355A4A" w14:textId="77777777" w:rsidTr="00B048DA">
        <w:tc>
          <w:tcPr>
            <w:tcW w:w="9498" w:type="dxa"/>
            <w:shd w:val="clear" w:color="auto" w:fill="F2F2F2"/>
            <w:hideMark/>
          </w:tcPr>
          <w:p w14:paraId="1253E755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3EC9806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37DE60D3" w14:textId="16F75844" w:rsidR="00293D4E" w:rsidRPr="00353FDC" w:rsidRDefault="00293D4E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części 4</w:t>
            </w:r>
          </w:p>
        </w:tc>
      </w:tr>
    </w:tbl>
    <w:p w14:paraId="3ED5A858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25A7FB2E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5DF5AF68" w14:textId="77777777" w:rsidTr="00B048DA">
        <w:tc>
          <w:tcPr>
            <w:tcW w:w="2269" w:type="dxa"/>
            <w:shd w:val="clear" w:color="auto" w:fill="auto"/>
          </w:tcPr>
          <w:p w14:paraId="385BEAEE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3950706C" w14:textId="77777777" w:rsidR="00B048DA" w:rsidRPr="00353FDC" w:rsidRDefault="001E5CCC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5CCC">
              <w:rPr>
                <w:rFonts w:ascii="Arial" w:hAnsi="Arial" w:cs="Arial"/>
                <w:bCs/>
              </w:rPr>
              <w:t>Sukcesywny zakup i dostawa materiałów papierniczych, biurowych, kopert, papieru do drukarek i kserokopiarek oraz materiałów eksploatacyjnych do aparatu Epson PP-100 II oraz do aparatu Rimage model 2450.</w:t>
            </w:r>
          </w:p>
        </w:tc>
      </w:tr>
      <w:tr w:rsidR="001E5CCC" w:rsidRPr="00353FDC" w14:paraId="69C546D0" w14:textId="77777777" w:rsidTr="002D1BF3">
        <w:tc>
          <w:tcPr>
            <w:tcW w:w="2269" w:type="dxa"/>
            <w:shd w:val="clear" w:color="auto" w:fill="auto"/>
          </w:tcPr>
          <w:p w14:paraId="35571042" w14:textId="77777777" w:rsidR="001E5CCC" w:rsidRPr="00353FDC" w:rsidRDefault="001E5CCC" w:rsidP="002D1B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681787E5" w14:textId="77777777" w:rsidR="001E5CCC" w:rsidRPr="00353FDC" w:rsidRDefault="001E5CCC" w:rsidP="002D1B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5CCC">
              <w:rPr>
                <w:rFonts w:ascii="Arial" w:hAnsi="Arial" w:cs="Arial"/>
                <w:bCs/>
              </w:rPr>
              <w:t>SZP-271-33/24</w:t>
            </w:r>
          </w:p>
        </w:tc>
      </w:tr>
    </w:tbl>
    <w:p w14:paraId="503A859C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02488A9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1E5CCC" w:rsidRPr="001E5CCC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1E5CCC" w:rsidRPr="001E5CCC">
        <w:rPr>
          <w:rFonts w:ascii="Arial" w:hAnsi="Arial" w:cs="Arial"/>
        </w:rPr>
        <w:t>(</w:t>
      </w:r>
      <w:proofErr w:type="spellStart"/>
      <w:r w:rsidR="001E5CCC" w:rsidRPr="001E5CCC">
        <w:rPr>
          <w:rFonts w:ascii="Arial" w:hAnsi="Arial" w:cs="Arial"/>
        </w:rPr>
        <w:t>t.j</w:t>
      </w:r>
      <w:proofErr w:type="spellEnd"/>
      <w:r w:rsidR="001E5CCC" w:rsidRPr="001E5CCC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E5CCC" w14:paraId="0A7DED7F" w14:textId="77777777" w:rsidTr="002D1BF3">
        <w:trPr>
          <w:cantSplit/>
        </w:trPr>
        <w:tc>
          <w:tcPr>
            <w:tcW w:w="9498" w:type="dxa"/>
          </w:tcPr>
          <w:p w14:paraId="449BB72D" w14:textId="77777777" w:rsidR="001E5CCC" w:rsidRDefault="001E5CCC" w:rsidP="002D1BF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E5CCC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1E5CCC">
              <w:rPr>
                <w:rFonts w:ascii="Arial" w:hAnsi="Arial" w:cs="Arial"/>
                <w:color w:val="000000"/>
              </w:rPr>
              <w:t>Materiały eksploatacyjne do aparatu Epson PP-100 II oraz do aparatu Rimage model 2450</w:t>
            </w:r>
          </w:p>
          <w:p w14:paraId="24CF15E3" w14:textId="77777777" w:rsidR="001E5CCC" w:rsidRPr="00B048DA" w:rsidRDefault="001E5CCC" w:rsidP="002D1BF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E5CCC">
              <w:rPr>
                <w:rFonts w:ascii="Arial" w:hAnsi="Arial" w:cs="Arial"/>
                <w:b/>
              </w:rPr>
              <w:t>KOMERS D.K. KURPIEL SPÓŁKA JAWNA</w:t>
            </w:r>
          </w:p>
          <w:p w14:paraId="37876574" w14:textId="43356352" w:rsidR="001E5CCC" w:rsidRDefault="001E5CCC" w:rsidP="002D1BF3">
            <w:pPr>
              <w:spacing w:line="360" w:lineRule="auto"/>
              <w:rPr>
                <w:rFonts w:ascii="Arial" w:hAnsi="Arial" w:cs="Arial"/>
                <w:bCs/>
              </w:rPr>
            </w:pPr>
            <w:r w:rsidRPr="001E5CCC">
              <w:rPr>
                <w:rFonts w:ascii="Arial" w:hAnsi="Arial" w:cs="Arial"/>
                <w:bCs/>
              </w:rPr>
              <w:t>Wolności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="00BD3641">
              <w:rPr>
                <w:rFonts w:ascii="Arial" w:hAnsi="Arial" w:cs="Arial"/>
                <w:bCs/>
              </w:rPr>
              <w:t>66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04BF1A0" w14:textId="77777777" w:rsidR="001E5CCC" w:rsidRPr="00B048DA" w:rsidRDefault="001E5CCC" w:rsidP="002D1BF3">
            <w:pPr>
              <w:spacing w:line="360" w:lineRule="auto"/>
              <w:rPr>
                <w:rFonts w:ascii="Arial" w:hAnsi="Arial" w:cs="Arial"/>
                <w:bCs/>
              </w:rPr>
            </w:pPr>
            <w:r w:rsidRPr="001E5CCC">
              <w:rPr>
                <w:rFonts w:ascii="Arial" w:hAnsi="Arial" w:cs="Arial"/>
                <w:bCs/>
              </w:rPr>
              <w:t>58-500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E5CCC">
              <w:rPr>
                <w:rFonts w:ascii="Arial" w:hAnsi="Arial" w:cs="Arial"/>
                <w:bCs/>
              </w:rPr>
              <w:t>Jelenia Góra</w:t>
            </w:r>
          </w:p>
          <w:p w14:paraId="5C8162D6" w14:textId="77777777" w:rsidR="001E5CCC" w:rsidRPr="00B048DA" w:rsidRDefault="001E5CCC" w:rsidP="002D1BF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1E5CCC">
              <w:rPr>
                <w:rFonts w:ascii="Arial" w:hAnsi="Arial" w:cs="Arial"/>
                <w:b/>
              </w:rPr>
              <w:t>72 151.80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AB9922B" w14:textId="77777777" w:rsidR="001E5CCC" w:rsidRPr="00B048DA" w:rsidRDefault="001E5CCC" w:rsidP="002D1BF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C296112" w14:textId="674197D5" w:rsidR="001E5CCC" w:rsidRPr="001E5CCC" w:rsidRDefault="00293D4E" w:rsidP="002D1BF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60,00 %, „Termin dostawy” – waga 20,00%, Termin realizacji reklamacji ilościowej – 20,00%)</w:t>
            </w:r>
          </w:p>
        </w:tc>
      </w:tr>
    </w:tbl>
    <w:p w14:paraId="1C0CE1A7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569D4FD0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39863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DE5E1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CD8DF3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CB703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E5CCC" w14:paraId="1FBCC388" w14:textId="77777777" w:rsidTr="002D1B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0D651" w14:textId="77777777" w:rsidR="001E5CCC" w:rsidRPr="007D7932" w:rsidRDefault="001E5CCC" w:rsidP="002D1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CC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5CCC">
              <w:rPr>
                <w:rFonts w:ascii="Arial" w:hAnsi="Arial" w:cs="Arial"/>
                <w:sz w:val="22"/>
                <w:szCs w:val="22"/>
              </w:rPr>
              <w:t>Materiały eksploatacyjne do aparatu Epson PP-100 II oraz do aparatu Rimage model 2450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AD124" w14:textId="77777777" w:rsidR="001E5CCC" w:rsidRPr="007D7932" w:rsidRDefault="001E5CCC" w:rsidP="002D1BF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CCC">
              <w:rPr>
                <w:rFonts w:ascii="Arial" w:hAnsi="Arial" w:cs="Arial"/>
                <w:b/>
                <w:bCs/>
                <w:sz w:val="22"/>
                <w:szCs w:val="22"/>
              </w:rPr>
              <w:t>KOMERS D.K. KURPIEL SPÓŁKA JAWNA</w:t>
            </w:r>
          </w:p>
          <w:p w14:paraId="3D464B9D" w14:textId="1ACC8AD8" w:rsidR="001E5CCC" w:rsidRPr="007D7932" w:rsidRDefault="001E5CCC" w:rsidP="002D1BF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E5CCC">
              <w:rPr>
                <w:rFonts w:ascii="Arial" w:hAnsi="Arial" w:cs="Arial"/>
                <w:sz w:val="22"/>
                <w:szCs w:val="22"/>
              </w:rPr>
              <w:t>Wolności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76769">
              <w:rPr>
                <w:rFonts w:ascii="Arial" w:hAnsi="Arial" w:cs="Arial"/>
                <w:sz w:val="22"/>
                <w:szCs w:val="22"/>
              </w:rPr>
              <w:t>66</w:t>
            </w:r>
          </w:p>
          <w:p w14:paraId="4CCF9156" w14:textId="77777777" w:rsidR="001E5CCC" w:rsidRPr="007D7932" w:rsidRDefault="001E5CCC" w:rsidP="002D1BF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CCC">
              <w:rPr>
                <w:rFonts w:ascii="Arial" w:hAnsi="Arial" w:cs="Arial"/>
                <w:sz w:val="22"/>
                <w:szCs w:val="22"/>
              </w:rPr>
              <w:t>58-500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CCC">
              <w:rPr>
                <w:rFonts w:ascii="Arial" w:hAnsi="Arial" w:cs="Arial"/>
                <w:sz w:val="22"/>
                <w:szCs w:val="22"/>
              </w:rPr>
              <w:t>Jelenia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77F23" w14:textId="77777777" w:rsidR="001E5CCC" w:rsidRPr="001E5CCC" w:rsidRDefault="001E5CCC" w:rsidP="002D1BF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5CC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4A534F7" w14:textId="77777777" w:rsidR="001E5CCC" w:rsidRPr="001E5CCC" w:rsidRDefault="001E5CCC" w:rsidP="002D1BF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5CCC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50ED93A3" w14:textId="77777777" w:rsidR="001E5CCC" w:rsidRPr="007D7932" w:rsidRDefault="001E5CCC" w:rsidP="002D1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CCC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5BEFD" w14:textId="77777777" w:rsidR="001E5CCC" w:rsidRPr="007D7932" w:rsidRDefault="001E5CCC" w:rsidP="002D1BF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CC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E5CCC" w14:paraId="635FDC2B" w14:textId="77777777" w:rsidTr="002D1B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60728" w14:textId="77777777" w:rsidR="001E5CCC" w:rsidRPr="007D7932" w:rsidRDefault="001E5CCC" w:rsidP="002D1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CC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5CCC">
              <w:rPr>
                <w:rFonts w:ascii="Arial" w:hAnsi="Arial" w:cs="Arial"/>
                <w:sz w:val="22"/>
                <w:szCs w:val="22"/>
              </w:rPr>
              <w:t>Materiały eksploatacyjne do aparatu Epson PP-100 II oraz do aparatu Rimage model 2450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D5FB3" w14:textId="77777777" w:rsidR="001E5CCC" w:rsidRPr="007D7932" w:rsidRDefault="001E5CCC" w:rsidP="002D1BF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CC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Przedsiębiorstwo </w:t>
            </w:r>
            <w:proofErr w:type="spellStart"/>
            <w:r w:rsidRPr="001E5CCC">
              <w:rPr>
                <w:rFonts w:ascii="Arial" w:hAnsi="Arial" w:cs="Arial"/>
                <w:b/>
                <w:bCs/>
                <w:sz w:val="22"/>
                <w:szCs w:val="22"/>
              </w:rPr>
              <w:t>Produkcyjno</w:t>
            </w:r>
            <w:proofErr w:type="spellEnd"/>
            <w:r w:rsidRPr="001E5CC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Handlowo Usługowe </w:t>
            </w:r>
            <w:proofErr w:type="spellStart"/>
            <w:r w:rsidRPr="001E5CCC">
              <w:rPr>
                <w:rFonts w:ascii="Arial" w:hAnsi="Arial" w:cs="Arial"/>
                <w:b/>
                <w:bCs/>
                <w:sz w:val="22"/>
                <w:szCs w:val="22"/>
              </w:rPr>
              <w:t>Euroffice</w:t>
            </w:r>
            <w:proofErr w:type="spellEnd"/>
            <w:r w:rsidRPr="001E5CC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s.c. </w:t>
            </w:r>
            <w:proofErr w:type="spellStart"/>
            <w:r w:rsidRPr="001E5CCC">
              <w:rPr>
                <w:rFonts w:ascii="Arial" w:hAnsi="Arial" w:cs="Arial"/>
                <w:b/>
                <w:bCs/>
                <w:sz w:val="22"/>
                <w:szCs w:val="22"/>
              </w:rPr>
              <w:t>M.Lenard</w:t>
            </w:r>
            <w:proofErr w:type="spellEnd"/>
            <w:r w:rsidRPr="001E5CC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1E5CCC">
              <w:rPr>
                <w:rFonts w:ascii="Arial" w:hAnsi="Arial" w:cs="Arial"/>
                <w:b/>
                <w:bCs/>
                <w:sz w:val="22"/>
                <w:szCs w:val="22"/>
              </w:rPr>
              <w:t>M.Caba</w:t>
            </w:r>
            <w:proofErr w:type="spellEnd"/>
          </w:p>
          <w:p w14:paraId="29FD2B86" w14:textId="77777777" w:rsidR="001E5CCC" w:rsidRPr="007D7932" w:rsidRDefault="001E5CCC" w:rsidP="002D1BF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E5CCC">
              <w:rPr>
                <w:rFonts w:ascii="Arial" w:hAnsi="Arial" w:cs="Arial"/>
                <w:sz w:val="22"/>
                <w:szCs w:val="22"/>
              </w:rPr>
              <w:t>Łanowa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CCC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707B70D2" w14:textId="77777777" w:rsidR="001E5CCC" w:rsidRPr="007D7932" w:rsidRDefault="001E5CCC" w:rsidP="002D1BF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CCC">
              <w:rPr>
                <w:rFonts w:ascii="Arial" w:hAnsi="Arial" w:cs="Arial"/>
                <w:sz w:val="22"/>
                <w:szCs w:val="22"/>
              </w:rPr>
              <w:t>30-725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CCC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40A85" w14:textId="77777777" w:rsidR="001E5CCC" w:rsidRPr="001E5CCC" w:rsidRDefault="001E5CCC" w:rsidP="002D1BF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5CCC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2346F41" w14:textId="77777777" w:rsidR="001E5CCC" w:rsidRPr="001E5CCC" w:rsidRDefault="001E5CCC" w:rsidP="002D1BF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5CCC">
              <w:rPr>
                <w:rFonts w:ascii="Arial" w:hAnsi="Arial" w:cs="Arial"/>
                <w:sz w:val="22"/>
                <w:szCs w:val="22"/>
              </w:rPr>
              <w:t>2 - Termin dostawy - 0.00</w:t>
            </w:r>
          </w:p>
          <w:p w14:paraId="009CC96A" w14:textId="77777777" w:rsidR="001E5CCC" w:rsidRPr="007D7932" w:rsidRDefault="001E5CCC" w:rsidP="002D1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CCC">
              <w:rPr>
                <w:rFonts w:ascii="Arial" w:hAnsi="Arial" w:cs="Arial"/>
                <w:sz w:val="22"/>
                <w:szCs w:val="22"/>
              </w:rPr>
              <w:t>3 - Termin realizacji reklamacji ilościowej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78ED9" w14:textId="77777777" w:rsidR="001E5CCC" w:rsidRPr="007D7932" w:rsidRDefault="001E5CCC" w:rsidP="002D1BF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5CC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6F8E51F2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41EA9DDC" w14:textId="49B41BBB" w:rsidR="008642B3" w:rsidRDefault="001E5CCC" w:rsidP="00B51A2B">
      <w:pPr>
        <w:jc w:val="right"/>
        <w:rPr>
          <w:rFonts w:ascii="Arial" w:hAnsi="Arial" w:cs="Arial"/>
        </w:rPr>
      </w:pPr>
      <w:r w:rsidRPr="001E5CCC">
        <w:rPr>
          <w:rFonts w:ascii="Arial" w:hAnsi="Arial" w:cs="Arial"/>
        </w:rPr>
        <w:t xml:space="preserve">  </w:t>
      </w:r>
      <w:bookmarkEnd w:id="0"/>
      <w:r w:rsidR="006020B7">
        <w:rPr>
          <w:rFonts w:ascii="Arial" w:hAnsi="Arial" w:cs="Arial"/>
        </w:rPr>
        <w:t>Dorota Góral</w:t>
      </w:r>
    </w:p>
    <w:p w14:paraId="065029C7" w14:textId="1A6299DD" w:rsidR="006020B7" w:rsidRPr="00992FF5" w:rsidRDefault="006020B7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Z-ca Dyrektora ds. finansowych</w:t>
      </w:r>
    </w:p>
    <w:sectPr w:rsidR="006020B7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B11EC" w14:textId="77777777" w:rsidR="00E865EA" w:rsidRDefault="00E865EA">
      <w:r>
        <w:separator/>
      </w:r>
    </w:p>
  </w:endnote>
  <w:endnote w:type="continuationSeparator" w:id="0">
    <w:p w14:paraId="471D717B" w14:textId="77777777" w:rsidR="00E865EA" w:rsidRDefault="00E86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55E48" w14:textId="77777777" w:rsidR="001E5CCC" w:rsidRDefault="001E5C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FA39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0D46EE3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0AEE4CA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62980" w14:textId="77777777" w:rsidR="001E5CCC" w:rsidRDefault="001E5C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A3FF9" w14:textId="77777777" w:rsidR="00E865EA" w:rsidRDefault="00E865EA">
      <w:r>
        <w:separator/>
      </w:r>
    </w:p>
  </w:footnote>
  <w:footnote w:type="continuationSeparator" w:id="0">
    <w:p w14:paraId="1BCF760B" w14:textId="77777777" w:rsidR="00E865EA" w:rsidRDefault="00E86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F3F88" w14:textId="77777777" w:rsidR="001E5CCC" w:rsidRDefault="001E5C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60172" w14:textId="77777777" w:rsidR="001E5CCC" w:rsidRDefault="001E5C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EB3EF" w14:textId="77777777" w:rsidR="001E5CCC" w:rsidRDefault="001E5C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65EA"/>
    <w:rsid w:val="00022322"/>
    <w:rsid w:val="00042497"/>
    <w:rsid w:val="000C1E6F"/>
    <w:rsid w:val="000E4E56"/>
    <w:rsid w:val="001A1468"/>
    <w:rsid w:val="001B7815"/>
    <w:rsid w:val="001D1EEC"/>
    <w:rsid w:val="001E5CCC"/>
    <w:rsid w:val="00211A34"/>
    <w:rsid w:val="00293D4E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20B7"/>
    <w:rsid w:val="00607F9B"/>
    <w:rsid w:val="00644DCB"/>
    <w:rsid w:val="00657C1E"/>
    <w:rsid w:val="006A7C17"/>
    <w:rsid w:val="006E3089"/>
    <w:rsid w:val="00712C39"/>
    <w:rsid w:val="00756CDA"/>
    <w:rsid w:val="00776769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D3641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865EA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886839"/>
  <w15:chartTrackingRefBased/>
  <w15:docId w15:val="{B2D8B367-13CD-4E75-BB85-49C09AB3B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355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7</cp:revision>
  <cp:lastPrinted>2024-11-13T11:43:00Z</cp:lastPrinted>
  <dcterms:created xsi:type="dcterms:W3CDTF">2024-11-13T10:39:00Z</dcterms:created>
  <dcterms:modified xsi:type="dcterms:W3CDTF">2024-11-13T11:43:00Z</dcterms:modified>
</cp:coreProperties>
</file>