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43FB2" w14:textId="77777777" w:rsidR="00B048DA" w:rsidRPr="00353FDC" w:rsidRDefault="0043502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3502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435026">
        <w:rPr>
          <w:rFonts w:ascii="Arial" w:hAnsi="Arial" w:cs="Arial"/>
        </w:rPr>
        <w:t>2024-11-13</w:t>
      </w:r>
    </w:p>
    <w:p w14:paraId="2C5C641C" w14:textId="77777777" w:rsidR="00B048DA" w:rsidRPr="00353FDC" w:rsidRDefault="0043502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43502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6F7954D8" w14:textId="77777777" w:rsidR="00B048DA" w:rsidRPr="00353FDC" w:rsidRDefault="00435026" w:rsidP="00B048DA">
      <w:pPr>
        <w:spacing w:line="360" w:lineRule="auto"/>
        <w:ind w:right="3969"/>
        <w:rPr>
          <w:rFonts w:ascii="Arial" w:hAnsi="Arial" w:cs="Arial"/>
        </w:rPr>
      </w:pPr>
      <w:r w:rsidRPr="0043502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435026">
        <w:rPr>
          <w:rFonts w:ascii="Arial" w:hAnsi="Arial" w:cs="Arial"/>
        </w:rPr>
        <w:t>66</w:t>
      </w:r>
    </w:p>
    <w:p w14:paraId="1CB8D809" w14:textId="77777777" w:rsidR="00B048DA" w:rsidRPr="00353FDC" w:rsidRDefault="00435026" w:rsidP="00B048DA">
      <w:pPr>
        <w:ind w:right="3969"/>
        <w:rPr>
          <w:rFonts w:ascii="Arial" w:hAnsi="Arial" w:cs="Arial"/>
        </w:rPr>
      </w:pPr>
      <w:r w:rsidRPr="0043502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435026">
        <w:rPr>
          <w:rFonts w:ascii="Arial" w:hAnsi="Arial" w:cs="Arial"/>
        </w:rPr>
        <w:t>Kraków</w:t>
      </w:r>
    </w:p>
    <w:p w14:paraId="319FA552" w14:textId="2965365B" w:rsidR="00B048DA" w:rsidRPr="00524B34" w:rsidRDefault="00290D2B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SZP-271-25/24-</w:t>
      </w:r>
      <w:r w:rsidR="006716B2">
        <w:rPr>
          <w:rFonts w:ascii="Arial" w:hAnsi="Arial" w:cs="Arial"/>
          <w:bCs/>
          <w:sz w:val="18"/>
          <w:szCs w:val="18"/>
        </w:rPr>
        <w:t>935</w:t>
      </w:r>
      <w:r>
        <w:rPr>
          <w:rFonts w:ascii="Arial" w:hAnsi="Arial" w:cs="Arial"/>
          <w:bCs/>
          <w:sz w:val="18"/>
          <w:szCs w:val="18"/>
        </w:rPr>
        <w:t>.IW</w:t>
      </w:r>
    </w:p>
    <w:p w14:paraId="5495F60E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84C9805" w14:textId="77777777" w:rsidTr="00B048DA">
        <w:tc>
          <w:tcPr>
            <w:tcW w:w="9498" w:type="dxa"/>
            <w:shd w:val="clear" w:color="auto" w:fill="F2F2F2"/>
            <w:hideMark/>
          </w:tcPr>
          <w:p w14:paraId="180D6AEE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5CBD8E4" w14:textId="068C3ADE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290D2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częściowym nr 1, 2, 4, 5, 6</w:t>
            </w:r>
          </w:p>
        </w:tc>
      </w:tr>
    </w:tbl>
    <w:p w14:paraId="7D70AE96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6E6A83A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54D2BF1" w14:textId="77777777" w:rsidTr="00B048DA">
        <w:tc>
          <w:tcPr>
            <w:tcW w:w="2269" w:type="dxa"/>
            <w:shd w:val="clear" w:color="auto" w:fill="auto"/>
          </w:tcPr>
          <w:p w14:paraId="39D09D1A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327B4BB" w14:textId="77777777" w:rsidR="00B048DA" w:rsidRPr="00353FDC" w:rsidRDefault="0043502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Inwestycyjny zakup sprzętu medycznego (6 grup)</w:t>
            </w:r>
          </w:p>
        </w:tc>
      </w:tr>
      <w:tr w:rsidR="00435026" w:rsidRPr="00353FDC" w14:paraId="09089DFE" w14:textId="77777777" w:rsidTr="002F2C61">
        <w:tc>
          <w:tcPr>
            <w:tcW w:w="2269" w:type="dxa"/>
            <w:shd w:val="clear" w:color="auto" w:fill="auto"/>
          </w:tcPr>
          <w:p w14:paraId="2C9BBDBB" w14:textId="77777777" w:rsidR="00435026" w:rsidRPr="00353FDC" w:rsidRDefault="00435026" w:rsidP="002F2C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DCA681A" w14:textId="77777777" w:rsidR="00435026" w:rsidRPr="00353FDC" w:rsidRDefault="00435026" w:rsidP="002F2C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SZP-271-25/24</w:t>
            </w:r>
          </w:p>
        </w:tc>
      </w:tr>
    </w:tbl>
    <w:p w14:paraId="2AA1C62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B3BBECE" w14:textId="102CBA49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435026" w:rsidRPr="00435026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435026" w:rsidRPr="00435026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35026" w14:paraId="59630497" w14:textId="77777777" w:rsidTr="00290D2B">
        <w:trPr>
          <w:cantSplit/>
        </w:trPr>
        <w:tc>
          <w:tcPr>
            <w:tcW w:w="9498" w:type="dxa"/>
          </w:tcPr>
          <w:p w14:paraId="5E13A93E" w14:textId="77777777" w:rsidR="00435026" w:rsidRDefault="00435026" w:rsidP="002F2C6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3502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35026">
              <w:rPr>
                <w:rFonts w:ascii="Arial" w:hAnsi="Arial" w:cs="Arial"/>
                <w:color w:val="000000"/>
              </w:rPr>
              <w:t>Grupa 1 - diatermia z modułem argonowym (1 szt.)</w:t>
            </w:r>
          </w:p>
          <w:p w14:paraId="3350A982" w14:textId="77777777" w:rsidR="00435026" w:rsidRPr="00B048DA" w:rsidRDefault="00435026" w:rsidP="002F2C6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5026">
              <w:rPr>
                <w:rFonts w:ascii="Arial" w:hAnsi="Arial" w:cs="Arial"/>
                <w:b/>
              </w:rPr>
              <w:t>Erbe Polska Sp. z o.o.</w:t>
            </w:r>
          </w:p>
          <w:p w14:paraId="3883AEFA" w14:textId="77777777" w:rsidR="00435026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Al. Rzeczypospolitej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/2.8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EDC82FD" w14:textId="77777777" w:rsidR="00435026" w:rsidRPr="00B048DA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02-972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Warszawa</w:t>
            </w:r>
          </w:p>
          <w:p w14:paraId="5C99F967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35026">
              <w:rPr>
                <w:rFonts w:ascii="Arial" w:hAnsi="Arial" w:cs="Arial"/>
                <w:b/>
              </w:rPr>
              <w:t>64 978.20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A01C7ED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15F8AF7" w14:textId="77777777" w:rsidR="00435026" w:rsidRPr="00B048DA" w:rsidRDefault="00435026" w:rsidP="002F2C6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35026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435026" w14:paraId="1BA3AB12" w14:textId="77777777" w:rsidTr="00290D2B">
        <w:trPr>
          <w:cantSplit/>
        </w:trPr>
        <w:tc>
          <w:tcPr>
            <w:tcW w:w="9498" w:type="dxa"/>
          </w:tcPr>
          <w:p w14:paraId="46B3ED0C" w14:textId="77777777" w:rsidR="00435026" w:rsidRDefault="00435026" w:rsidP="002F2C6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35026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35026">
              <w:rPr>
                <w:rFonts w:ascii="Arial" w:hAnsi="Arial" w:cs="Arial"/>
                <w:color w:val="000000"/>
              </w:rPr>
              <w:t>Grupa 2 - telemetria płodowa (1 szt.)</w:t>
            </w:r>
          </w:p>
          <w:p w14:paraId="7F99B72D" w14:textId="77777777" w:rsidR="00435026" w:rsidRPr="00B048DA" w:rsidRDefault="00435026" w:rsidP="002F2C6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5026">
              <w:rPr>
                <w:rFonts w:ascii="Arial" w:hAnsi="Arial" w:cs="Arial"/>
                <w:b/>
              </w:rPr>
              <w:t>Medicom Sp. z o.o.</w:t>
            </w:r>
          </w:p>
          <w:p w14:paraId="47154709" w14:textId="77777777" w:rsidR="00435026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M. Skłodowskiej - Curie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5310B2" w14:textId="77777777" w:rsidR="00435026" w:rsidRPr="00B048DA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41-819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Zabrze</w:t>
            </w:r>
          </w:p>
          <w:p w14:paraId="0BB429C6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35026">
              <w:rPr>
                <w:rFonts w:ascii="Arial" w:hAnsi="Arial" w:cs="Arial"/>
                <w:b/>
              </w:rPr>
              <w:t>34 560.00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B351BF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F53C470" w14:textId="77777777" w:rsidR="00435026" w:rsidRPr="00B048DA" w:rsidRDefault="00435026" w:rsidP="002F2C6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35026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435026" w14:paraId="10F3377F" w14:textId="77777777" w:rsidTr="00290D2B">
        <w:trPr>
          <w:cantSplit/>
        </w:trPr>
        <w:tc>
          <w:tcPr>
            <w:tcW w:w="9498" w:type="dxa"/>
          </w:tcPr>
          <w:p w14:paraId="70E695B9" w14:textId="77777777" w:rsidR="00435026" w:rsidRDefault="00435026" w:rsidP="002F2C6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35026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35026">
              <w:rPr>
                <w:rFonts w:ascii="Arial" w:hAnsi="Arial" w:cs="Arial"/>
                <w:color w:val="000000"/>
              </w:rPr>
              <w:t>Grupa 4 - akcesoria do operacji ucha (1 komplet)</w:t>
            </w:r>
          </w:p>
          <w:p w14:paraId="590ABF49" w14:textId="77777777" w:rsidR="00435026" w:rsidRPr="00B048DA" w:rsidRDefault="00435026" w:rsidP="002F2C6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5026">
              <w:rPr>
                <w:rFonts w:ascii="Arial" w:hAnsi="Arial" w:cs="Arial"/>
                <w:b/>
              </w:rPr>
              <w:t>GNP Magnusson Aparatura Medyczna Sp. z o. o.</w:t>
            </w:r>
          </w:p>
          <w:p w14:paraId="0C592EB6" w14:textId="77777777" w:rsidR="00435026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Obrońcót Tobruku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461B1C4" w14:textId="77777777" w:rsidR="00435026" w:rsidRPr="00B048DA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10-092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Olsztyn</w:t>
            </w:r>
          </w:p>
          <w:p w14:paraId="42ED8824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35026">
              <w:rPr>
                <w:rFonts w:ascii="Arial" w:hAnsi="Arial" w:cs="Arial"/>
                <w:b/>
              </w:rPr>
              <w:t>21 156.12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D8CA20C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7317F74" w14:textId="77777777" w:rsidR="00435026" w:rsidRPr="00B048DA" w:rsidRDefault="00435026" w:rsidP="002F2C6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35026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435026" w14:paraId="324338D3" w14:textId="77777777" w:rsidTr="00290D2B">
        <w:trPr>
          <w:cantSplit/>
        </w:trPr>
        <w:tc>
          <w:tcPr>
            <w:tcW w:w="9498" w:type="dxa"/>
          </w:tcPr>
          <w:p w14:paraId="5DA4B902" w14:textId="77777777" w:rsidR="00435026" w:rsidRDefault="00435026" w:rsidP="002F2C6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35026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35026">
              <w:rPr>
                <w:rFonts w:ascii="Arial" w:hAnsi="Arial" w:cs="Arial"/>
                <w:color w:val="000000"/>
              </w:rPr>
              <w:t>Grupa 5 - wózek anestezjologiczny (1 sztuka)</w:t>
            </w:r>
          </w:p>
          <w:p w14:paraId="135A7292" w14:textId="77777777" w:rsidR="00435026" w:rsidRPr="00B048DA" w:rsidRDefault="00435026" w:rsidP="002F2C6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5026">
              <w:rPr>
                <w:rFonts w:ascii="Arial" w:hAnsi="Arial" w:cs="Arial"/>
                <w:b/>
              </w:rPr>
              <w:t>Zakład Techniki Medycznej "TECH-MED" Sp. z o.o.</w:t>
            </w:r>
          </w:p>
          <w:p w14:paraId="0FEA13A6" w14:textId="77777777" w:rsidR="00435026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Ernsta Petersona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2007B28" w14:textId="77777777" w:rsidR="00435026" w:rsidRPr="00B048DA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85-862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Bydgoszcz</w:t>
            </w:r>
          </w:p>
          <w:p w14:paraId="07817BAF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35026">
              <w:rPr>
                <w:rFonts w:ascii="Arial" w:hAnsi="Arial" w:cs="Arial"/>
                <w:b/>
              </w:rPr>
              <w:t>8 634.60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72AD5D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3717286" w14:textId="77777777" w:rsidR="00435026" w:rsidRPr="00B048DA" w:rsidRDefault="00435026" w:rsidP="002F2C6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35026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435026" w14:paraId="0373CAF6" w14:textId="77777777" w:rsidTr="00290D2B">
        <w:trPr>
          <w:cantSplit/>
        </w:trPr>
        <w:tc>
          <w:tcPr>
            <w:tcW w:w="9498" w:type="dxa"/>
          </w:tcPr>
          <w:p w14:paraId="57E7CEB1" w14:textId="48D25AF7" w:rsidR="00435026" w:rsidRDefault="00435026" w:rsidP="002F2C6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35026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35026">
              <w:rPr>
                <w:rFonts w:ascii="Arial" w:hAnsi="Arial" w:cs="Arial"/>
                <w:color w:val="000000"/>
              </w:rPr>
              <w:t>Grupa 6 - lampa operacyjna (1 szt.)</w:t>
            </w:r>
          </w:p>
          <w:p w14:paraId="72F1468C" w14:textId="77777777" w:rsidR="00435026" w:rsidRPr="00B048DA" w:rsidRDefault="00435026" w:rsidP="002F2C6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35026">
              <w:rPr>
                <w:rFonts w:ascii="Arial" w:hAnsi="Arial" w:cs="Arial"/>
                <w:b/>
              </w:rPr>
              <w:t>Zbigniew Layer PROMEDICOM Medyczne Centrum Produkcyjno Handlowo Konsultingowe</w:t>
            </w:r>
          </w:p>
          <w:p w14:paraId="2D2C586E" w14:textId="77777777" w:rsidR="00435026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Rynek Podgórski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9493946" w14:textId="77777777" w:rsidR="00435026" w:rsidRPr="00B048DA" w:rsidRDefault="00435026" w:rsidP="002F2C61">
            <w:pPr>
              <w:spacing w:line="360" w:lineRule="auto"/>
              <w:rPr>
                <w:rFonts w:ascii="Arial" w:hAnsi="Arial" w:cs="Arial"/>
                <w:bCs/>
              </w:rPr>
            </w:pPr>
            <w:r w:rsidRPr="00435026">
              <w:rPr>
                <w:rFonts w:ascii="Arial" w:hAnsi="Arial" w:cs="Arial"/>
                <w:bCs/>
              </w:rPr>
              <w:t>30-518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35026">
              <w:rPr>
                <w:rFonts w:ascii="Arial" w:hAnsi="Arial" w:cs="Arial"/>
                <w:bCs/>
              </w:rPr>
              <w:t>Kraków</w:t>
            </w:r>
          </w:p>
          <w:p w14:paraId="2926E695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35026">
              <w:rPr>
                <w:rFonts w:ascii="Arial" w:hAnsi="Arial" w:cs="Arial"/>
                <w:b/>
              </w:rPr>
              <w:t>11 988.00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468A5CA" w14:textId="77777777" w:rsidR="00435026" w:rsidRPr="00B048DA" w:rsidRDefault="00435026" w:rsidP="002F2C6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AD110C" w14:textId="77777777" w:rsidR="00435026" w:rsidRPr="00B048DA" w:rsidRDefault="00435026" w:rsidP="002F2C6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35026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</w:tbl>
    <w:p w14:paraId="0C3DEB6E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1853672F" w14:textId="77777777" w:rsidTr="00290D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D86F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AEBD4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A0B5B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692F9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35026" w14:paraId="2DAE07A0" w14:textId="77777777" w:rsidTr="00290D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39D0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5026">
              <w:rPr>
                <w:rFonts w:ascii="Arial" w:hAnsi="Arial" w:cs="Arial"/>
                <w:sz w:val="22"/>
                <w:szCs w:val="22"/>
              </w:rPr>
              <w:t>Grupa 1 - diatermia z modułem argonowym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8B2D5" w14:textId="77777777" w:rsidR="00435026" w:rsidRPr="007D7932" w:rsidRDefault="00435026" w:rsidP="002F2C6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5026">
              <w:rPr>
                <w:rFonts w:ascii="Arial" w:hAnsi="Arial" w:cs="Arial"/>
                <w:b/>
                <w:bCs/>
                <w:sz w:val="22"/>
                <w:szCs w:val="22"/>
              </w:rPr>
              <w:t>Erbe Polska Sp. z o.o.</w:t>
            </w:r>
          </w:p>
          <w:p w14:paraId="1C718027" w14:textId="77777777" w:rsidR="00435026" w:rsidRPr="007D7932" w:rsidRDefault="00435026" w:rsidP="002F2C6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Al.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14/2.8</w:t>
            </w:r>
          </w:p>
          <w:p w14:paraId="494E2BCA" w14:textId="77777777" w:rsidR="00435026" w:rsidRPr="007D7932" w:rsidRDefault="00435026" w:rsidP="002F2C6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B322" w14:textId="77777777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7CEF585" w14:textId="77777777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19ADC4D0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1CB4" w14:textId="77777777" w:rsidR="00435026" w:rsidRPr="007D7932" w:rsidRDefault="00435026" w:rsidP="002F2C6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435026" w14:paraId="029171BC" w14:textId="77777777" w:rsidTr="00290D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3DA0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5026">
              <w:rPr>
                <w:rFonts w:ascii="Arial" w:hAnsi="Arial" w:cs="Arial"/>
                <w:sz w:val="22"/>
                <w:szCs w:val="22"/>
              </w:rPr>
              <w:t>Grupa 2 - telemetria płodowa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3D4F3" w14:textId="77777777" w:rsidR="00435026" w:rsidRPr="007D7932" w:rsidRDefault="00435026" w:rsidP="002F2C6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5026">
              <w:rPr>
                <w:rFonts w:ascii="Arial" w:hAnsi="Arial" w:cs="Arial"/>
                <w:b/>
                <w:bCs/>
                <w:sz w:val="22"/>
                <w:szCs w:val="22"/>
              </w:rPr>
              <w:t>Medicom Sp. z o.o.</w:t>
            </w:r>
          </w:p>
          <w:p w14:paraId="3CFD6676" w14:textId="77777777" w:rsidR="00435026" w:rsidRPr="007D7932" w:rsidRDefault="00435026" w:rsidP="002F2C6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6050A431" w14:textId="77777777" w:rsidR="00435026" w:rsidRPr="007D7932" w:rsidRDefault="00435026" w:rsidP="002F2C6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D826" w14:textId="77777777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7EBF64E" w14:textId="77777777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3254F9A2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99E4" w14:textId="77777777" w:rsidR="00435026" w:rsidRPr="007D7932" w:rsidRDefault="00435026" w:rsidP="002F2C6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435026" w14:paraId="66A42C2A" w14:textId="77777777" w:rsidTr="00290D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DDE6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5026">
              <w:rPr>
                <w:rFonts w:ascii="Arial" w:hAnsi="Arial" w:cs="Arial"/>
                <w:sz w:val="22"/>
                <w:szCs w:val="22"/>
              </w:rPr>
              <w:t>Grupa 4 - akcesoria do operacji ucha (1 komplet)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3AB67" w14:textId="77777777" w:rsidR="00435026" w:rsidRPr="007D7932" w:rsidRDefault="00435026" w:rsidP="002F2C6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5026">
              <w:rPr>
                <w:rFonts w:ascii="Arial" w:hAnsi="Arial" w:cs="Arial"/>
                <w:b/>
                <w:bCs/>
                <w:sz w:val="22"/>
                <w:szCs w:val="22"/>
              </w:rPr>
              <w:t>GNP Magnusson Aparatura Medyczna Sp. z o. o.</w:t>
            </w:r>
          </w:p>
          <w:p w14:paraId="4D236901" w14:textId="77777777" w:rsidR="00435026" w:rsidRPr="007D7932" w:rsidRDefault="00435026" w:rsidP="002F2C6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Obrońcót Tobruku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1/1</w:t>
            </w:r>
          </w:p>
          <w:p w14:paraId="62803C5A" w14:textId="77777777" w:rsidR="00435026" w:rsidRPr="007D7932" w:rsidRDefault="00435026" w:rsidP="002F2C6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10-092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84599" w14:textId="77777777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B2F6EB" w14:textId="5B91CA7E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2 - Termin wykonania - </w:t>
            </w:r>
            <w:r w:rsidR="00290D2B">
              <w:rPr>
                <w:rFonts w:ascii="Arial" w:hAnsi="Arial" w:cs="Arial"/>
                <w:sz w:val="22"/>
                <w:szCs w:val="22"/>
              </w:rPr>
              <w:t>2</w:t>
            </w:r>
            <w:r w:rsidRPr="00435026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4B7646B" w14:textId="031221AA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4EEA" w14:textId="77777777" w:rsidR="00435026" w:rsidRPr="007D7932" w:rsidRDefault="00435026" w:rsidP="002F2C6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435026" w14:paraId="66ED636B" w14:textId="77777777" w:rsidTr="00290D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3A33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5026">
              <w:rPr>
                <w:rFonts w:ascii="Arial" w:hAnsi="Arial" w:cs="Arial"/>
                <w:sz w:val="22"/>
                <w:szCs w:val="22"/>
              </w:rPr>
              <w:t>Grupa 5 - wózek anestezjologiczny (1 sztuka)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8826D" w14:textId="77777777" w:rsidR="00435026" w:rsidRPr="007D7932" w:rsidRDefault="00435026" w:rsidP="002F2C6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5026">
              <w:rPr>
                <w:rFonts w:ascii="Arial" w:hAnsi="Arial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3AA08FE0" w14:textId="77777777" w:rsidR="00435026" w:rsidRPr="007D7932" w:rsidRDefault="00435026" w:rsidP="002F2C6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Ernsta Petersona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3CBC5D04" w14:textId="77777777" w:rsidR="00435026" w:rsidRPr="007D7932" w:rsidRDefault="00435026" w:rsidP="002F2C6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85-862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37B9" w14:textId="77777777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0EB82CF" w14:textId="69A21AB9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2 - Termin wykonania - </w:t>
            </w:r>
            <w:r w:rsidR="00290D2B">
              <w:rPr>
                <w:rFonts w:ascii="Arial" w:hAnsi="Arial" w:cs="Arial"/>
                <w:sz w:val="22"/>
                <w:szCs w:val="22"/>
              </w:rPr>
              <w:t>2</w:t>
            </w:r>
            <w:r w:rsidRPr="00435026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606076E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E4B3" w14:textId="0F888D19" w:rsidR="00435026" w:rsidRPr="007D7932" w:rsidRDefault="00435026" w:rsidP="002F2C6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90D2B">
              <w:rPr>
                <w:rFonts w:ascii="Arial" w:hAnsi="Arial" w:cs="Arial"/>
                <w:sz w:val="22"/>
                <w:szCs w:val="22"/>
              </w:rPr>
              <w:t>10</w:t>
            </w:r>
            <w:r w:rsidRPr="0043502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435026" w14:paraId="1378D8FB" w14:textId="77777777" w:rsidTr="00290D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E925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35026">
              <w:rPr>
                <w:rFonts w:ascii="Arial" w:hAnsi="Arial" w:cs="Arial"/>
                <w:sz w:val="22"/>
                <w:szCs w:val="22"/>
              </w:rPr>
              <w:t>Grupa 6 - lampa operacyjna dwuczaszowa (1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1226" w14:textId="77777777" w:rsidR="00435026" w:rsidRPr="007D7932" w:rsidRDefault="00435026" w:rsidP="002F2C6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5026">
              <w:rPr>
                <w:rFonts w:ascii="Arial" w:hAnsi="Arial" w:cs="Arial"/>
                <w:b/>
                <w:bCs/>
                <w:sz w:val="22"/>
                <w:szCs w:val="22"/>
              </w:rPr>
              <w:t>Zbigniew Layer PROMEDICOM Medyczne Centrum Produkcyjno Handlowo Konsultingowe</w:t>
            </w:r>
          </w:p>
          <w:p w14:paraId="7451103F" w14:textId="77777777" w:rsidR="00435026" w:rsidRPr="007D7932" w:rsidRDefault="00435026" w:rsidP="002F2C6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Rynek Podgórski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64E935EC" w14:textId="77777777" w:rsidR="00435026" w:rsidRPr="007D7932" w:rsidRDefault="00435026" w:rsidP="002F2C6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30-518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35026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9472" w14:textId="77777777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A39C0F8" w14:textId="0499C4BD" w:rsidR="00435026" w:rsidRPr="00435026" w:rsidRDefault="00435026" w:rsidP="002F2C6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2 - Termin wykonania - </w:t>
            </w:r>
            <w:r w:rsidR="00290D2B">
              <w:rPr>
                <w:rFonts w:ascii="Arial" w:hAnsi="Arial" w:cs="Arial"/>
                <w:sz w:val="22"/>
                <w:szCs w:val="22"/>
              </w:rPr>
              <w:t>2</w:t>
            </w:r>
            <w:r w:rsidRPr="00435026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4AC9E9F" w14:textId="77777777" w:rsidR="00435026" w:rsidRPr="007D7932" w:rsidRDefault="00435026" w:rsidP="002F2C6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F9E6" w14:textId="28AC8DF5" w:rsidR="00435026" w:rsidRPr="007D7932" w:rsidRDefault="00435026" w:rsidP="002F2C6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26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90D2B">
              <w:rPr>
                <w:rFonts w:ascii="Arial" w:hAnsi="Arial" w:cs="Arial"/>
                <w:sz w:val="22"/>
                <w:szCs w:val="22"/>
              </w:rPr>
              <w:t>10</w:t>
            </w:r>
            <w:r w:rsidRPr="0043502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26B60B59" w14:textId="77777777" w:rsidR="006716B2" w:rsidRDefault="006716B2" w:rsidP="006716B2">
      <w:pPr>
        <w:ind w:left="3119" w:firstLine="425"/>
        <w:jc w:val="right"/>
        <w:rPr>
          <w:rFonts w:ascii="Arial" w:hAnsi="Arial" w:cs="Arial"/>
          <w:i/>
        </w:rPr>
      </w:pPr>
    </w:p>
    <w:p w14:paraId="1E28C24B" w14:textId="693EBBC3" w:rsidR="00B464D3" w:rsidRDefault="00B464D3" w:rsidP="006716B2">
      <w:pPr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782378F1" w14:textId="47F84BDA" w:rsidR="006716B2" w:rsidRDefault="006716B2" w:rsidP="006716B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1B82D1AD" w14:textId="372E67B2" w:rsidR="006716B2" w:rsidRPr="00992FF5" w:rsidRDefault="006716B2" w:rsidP="006716B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p w14:paraId="1CB27810" w14:textId="7ECEC1BF" w:rsidR="008642B3" w:rsidRPr="00992FF5" w:rsidRDefault="00435026" w:rsidP="00B51A2B">
      <w:pPr>
        <w:jc w:val="right"/>
        <w:rPr>
          <w:rFonts w:ascii="Arial" w:hAnsi="Arial" w:cs="Arial"/>
        </w:rPr>
      </w:pPr>
      <w:r w:rsidRPr="00435026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61C43" w14:textId="77777777" w:rsidR="00441C75" w:rsidRDefault="00441C75">
      <w:r>
        <w:separator/>
      </w:r>
    </w:p>
  </w:endnote>
  <w:endnote w:type="continuationSeparator" w:id="0">
    <w:p w14:paraId="71392C55" w14:textId="77777777" w:rsidR="00441C75" w:rsidRDefault="00441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5F143" w14:textId="77777777" w:rsidR="00435026" w:rsidRDefault="00435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8125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5636E5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28BD87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9171D" w14:textId="77777777" w:rsidR="00435026" w:rsidRDefault="00435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847E4" w14:textId="77777777" w:rsidR="00441C75" w:rsidRDefault="00441C75">
      <w:r>
        <w:separator/>
      </w:r>
    </w:p>
  </w:footnote>
  <w:footnote w:type="continuationSeparator" w:id="0">
    <w:p w14:paraId="7530D147" w14:textId="77777777" w:rsidR="00441C75" w:rsidRDefault="00441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C2F59" w14:textId="77777777" w:rsidR="00435026" w:rsidRDefault="00435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5A10" w14:textId="77777777" w:rsidR="00435026" w:rsidRDefault="00435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3AC68" w14:textId="77777777" w:rsidR="00435026" w:rsidRDefault="004350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C75"/>
    <w:rsid w:val="00022322"/>
    <w:rsid w:val="00042497"/>
    <w:rsid w:val="000C1E6F"/>
    <w:rsid w:val="000E4E56"/>
    <w:rsid w:val="001A1468"/>
    <w:rsid w:val="001B7815"/>
    <w:rsid w:val="001D1EEC"/>
    <w:rsid w:val="00211A34"/>
    <w:rsid w:val="00290D2B"/>
    <w:rsid w:val="002B1E4F"/>
    <w:rsid w:val="002B6761"/>
    <w:rsid w:val="003445A0"/>
    <w:rsid w:val="003A0AFC"/>
    <w:rsid w:val="003D611C"/>
    <w:rsid w:val="00431C0B"/>
    <w:rsid w:val="00435026"/>
    <w:rsid w:val="00437CAD"/>
    <w:rsid w:val="00441C75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716B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0AC691"/>
  <w15:chartTrackingRefBased/>
  <w15:docId w15:val="{B471F413-A1C8-47E7-B0F4-B2D8BC76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614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2024-11-13T11:51:00Z</cp:lastPrinted>
  <dcterms:created xsi:type="dcterms:W3CDTF">2024-11-13T11:49:00Z</dcterms:created>
  <dcterms:modified xsi:type="dcterms:W3CDTF">2024-11-13T11:53:00Z</dcterms:modified>
</cp:coreProperties>
</file>