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AF360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F360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12416D">
        <w:rPr>
          <w:rFonts w:ascii="Arial" w:hAnsi="Arial" w:cs="Arial"/>
        </w:rPr>
        <w:t>2024-11-1</w:t>
      </w:r>
      <w:r w:rsidR="003F400E">
        <w:rPr>
          <w:rFonts w:ascii="Arial" w:hAnsi="Arial" w:cs="Arial"/>
        </w:rPr>
        <w:t>3</w:t>
      </w:r>
      <w:bookmarkStart w:id="1" w:name="_GoBack"/>
      <w:bookmarkEnd w:id="1"/>
    </w:p>
    <w:p w:rsidR="00081D13" w:rsidRPr="00353FDC" w:rsidRDefault="00AF360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F360A">
        <w:rPr>
          <w:rFonts w:ascii="Arial" w:hAnsi="Arial" w:cs="Arial"/>
          <w:b/>
          <w:bCs/>
        </w:rPr>
        <w:t>Politechnika Częstochowska</w:t>
      </w:r>
    </w:p>
    <w:p w:rsidR="00081D13" w:rsidRPr="00353FDC" w:rsidRDefault="00AF360A" w:rsidP="00081D13">
      <w:pPr>
        <w:spacing w:line="360" w:lineRule="auto"/>
        <w:ind w:right="3969"/>
        <w:rPr>
          <w:rFonts w:ascii="Arial" w:hAnsi="Arial" w:cs="Arial"/>
        </w:rPr>
      </w:pPr>
      <w:r w:rsidRPr="00AF360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F360A">
        <w:rPr>
          <w:rFonts w:ascii="Arial" w:hAnsi="Arial" w:cs="Arial"/>
        </w:rPr>
        <w:t>69</w:t>
      </w:r>
    </w:p>
    <w:p w:rsidR="00081D13" w:rsidRPr="00353FDC" w:rsidRDefault="00AF360A" w:rsidP="00081D13">
      <w:pPr>
        <w:ind w:right="3969"/>
        <w:rPr>
          <w:rFonts w:ascii="Arial" w:hAnsi="Arial" w:cs="Arial"/>
        </w:rPr>
      </w:pPr>
      <w:r w:rsidRPr="00AF360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F360A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F360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360A">
              <w:rPr>
                <w:rFonts w:ascii="Arial" w:hAnsi="Arial" w:cs="Arial"/>
                <w:bCs/>
              </w:rPr>
              <w:t>Dostawa materiałów  do konstrukcji stanowiska laboratoryjnego do badania wpływu zanieczyszczeń na sprawność paneli fotowoltaicznych  dla  Wydziału Elektrycznego  Politechniki Częstochowskiej</w:t>
            </w:r>
          </w:p>
        </w:tc>
      </w:tr>
      <w:tr w:rsidR="00AF360A" w:rsidRPr="00353FDC" w:rsidTr="00331F4C">
        <w:tc>
          <w:tcPr>
            <w:tcW w:w="2269" w:type="dxa"/>
            <w:shd w:val="clear" w:color="auto" w:fill="auto"/>
          </w:tcPr>
          <w:p w:rsidR="00AF360A" w:rsidRPr="00353FDC" w:rsidRDefault="00AF360A" w:rsidP="00331F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F360A" w:rsidRPr="00353FDC" w:rsidRDefault="00AF360A" w:rsidP="00331F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360A">
              <w:rPr>
                <w:rFonts w:ascii="Arial" w:hAnsi="Arial" w:cs="Arial"/>
                <w:bCs/>
              </w:rPr>
              <w:t>RK-NZ.262.4.2024.AR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F360A" w:rsidRPr="00AF360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F360A" w:rsidRPr="00AF360A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F360A" w:rsidRPr="00E1738E" w:rsidTr="00331F4C">
        <w:trPr>
          <w:cantSplit/>
        </w:trPr>
        <w:tc>
          <w:tcPr>
            <w:tcW w:w="10080" w:type="dxa"/>
          </w:tcPr>
          <w:p w:rsidR="00AF360A" w:rsidRDefault="00AF360A" w:rsidP="00331F4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F360A">
              <w:rPr>
                <w:rFonts w:ascii="Arial" w:hAnsi="Arial" w:cs="Arial"/>
                <w:b/>
              </w:rPr>
              <w:lastRenderedPageBreak/>
              <w:t>ALBAMET Bartosz Głuch</w:t>
            </w:r>
          </w:p>
          <w:p w:rsidR="00AF360A" w:rsidRPr="00AC1F4A" w:rsidRDefault="00AF360A" w:rsidP="00331F4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F360A">
              <w:rPr>
                <w:rFonts w:ascii="Arial" w:hAnsi="Arial" w:cs="Arial"/>
                <w:bCs/>
              </w:rPr>
              <w:t>Okrężna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F360A">
              <w:rPr>
                <w:rFonts w:ascii="Arial" w:hAnsi="Arial" w:cs="Arial"/>
                <w:bCs/>
              </w:rPr>
              <w:t>11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F360A" w:rsidRPr="00E1738E" w:rsidRDefault="00AF360A" w:rsidP="00331F4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F360A">
              <w:rPr>
                <w:rFonts w:ascii="Arial" w:hAnsi="Arial" w:cs="Arial"/>
                <w:bCs/>
              </w:rPr>
              <w:t>42-360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F360A">
              <w:rPr>
                <w:rFonts w:ascii="Arial" w:hAnsi="Arial" w:cs="Arial"/>
                <w:bCs/>
              </w:rPr>
              <w:t>Poraj</w:t>
            </w:r>
          </w:p>
          <w:p w:rsidR="00AF360A" w:rsidRPr="00BC506C" w:rsidRDefault="00AF360A" w:rsidP="00331F4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AF360A">
              <w:rPr>
                <w:rFonts w:ascii="Arial" w:hAnsi="Arial" w:cs="Arial"/>
                <w:b/>
              </w:rPr>
              <w:t>110 700.00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F360A" w:rsidRPr="00E1738E" w:rsidRDefault="00AF360A" w:rsidP="00331F4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F360A" w:rsidRPr="00E1738E" w:rsidRDefault="00AF360A" w:rsidP="00331F4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F360A">
              <w:rPr>
                <w:rFonts w:ascii="Arial" w:hAnsi="Arial" w:cs="Arial"/>
              </w:rPr>
              <w:t>Wybrana oferta jest jedyną jaka została złożona w przedmiotowym postępowaniu.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134"/>
        <w:gridCol w:w="1276"/>
        <w:gridCol w:w="1275"/>
        <w:gridCol w:w="1418"/>
      </w:tblGrid>
      <w:tr w:rsidR="0012416D" w:rsidRPr="008567C7" w:rsidTr="0012416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2416D" w:rsidRPr="00553EDC" w:rsidRDefault="0012416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12416D" w:rsidRPr="00553EDC" w:rsidRDefault="0012416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2416D" w:rsidRPr="00553EDC" w:rsidRDefault="0012416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F360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12416D" w:rsidRPr="00553EDC" w:rsidRDefault="0012416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F360A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12416D" w:rsidRPr="00553EDC" w:rsidRDefault="0012416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F360A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12416D" w:rsidRPr="00553EDC" w:rsidRDefault="0012416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2416D" w:rsidRPr="008567C7" w:rsidTr="0012416D">
        <w:tc>
          <w:tcPr>
            <w:tcW w:w="851" w:type="dxa"/>
            <w:vAlign w:val="center"/>
          </w:tcPr>
          <w:p w:rsidR="0012416D" w:rsidRPr="00553EDC" w:rsidRDefault="0012416D" w:rsidP="00331F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6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12416D" w:rsidRPr="00553EDC" w:rsidRDefault="0012416D" w:rsidP="00331F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F360A">
              <w:rPr>
                <w:rFonts w:ascii="Arial" w:hAnsi="Arial" w:cs="Arial"/>
                <w:b/>
                <w:sz w:val="22"/>
                <w:szCs w:val="22"/>
              </w:rPr>
              <w:t>ALBAMET Bartosz Głuch</w:t>
            </w:r>
          </w:p>
          <w:p w:rsidR="0012416D" w:rsidRPr="00553EDC" w:rsidRDefault="0012416D" w:rsidP="00331F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F360A">
              <w:rPr>
                <w:rFonts w:ascii="Arial" w:hAnsi="Arial" w:cs="Arial"/>
                <w:bCs/>
                <w:sz w:val="22"/>
                <w:szCs w:val="22"/>
              </w:rPr>
              <w:t>Okrężna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F360A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12416D" w:rsidRPr="00553EDC" w:rsidRDefault="0012416D" w:rsidP="00331F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F360A">
              <w:rPr>
                <w:rFonts w:ascii="Arial" w:hAnsi="Arial" w:cs="Arial"/>
                <w:bCs/>
                <w:sz w:val="22"/>
                <w:szCs w:val="22"/>
              </w:rPr>
              <w:t>42-360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F360A">
              <w:rPr>
                <w:rFonts w:ascii="Arial" w:hAnsi="Arial" w:cs="Arial"/>
                <w:bCs/>
                <w:sz w:val="22"/>
                <w:szCs w:val="22"/>
              </w:rPr>
              <w:t>Poraj</w:t>
            </w:r>
          </w:p>
        </w:tc>
        <w:tc>
          <w:tcPr>
            <w:tcW w:w="1134" w:type="dxa"/>
            <w:vAlign w:val="center"/>
          </w:tcPr>
          <w:p w:rsidR="0012416D" w:rsidRPr="00553EDC" w:rsidRDefault="0012416D" w:rsidP="00331F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60A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12416D" w:rsidRPr="00553EDC" w:rsidRDefault="0012416D" w:rsidP="00331F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60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12416D" w:rsidRPr="00553EDC" w:rsidRDefault="0012416D" w:rsidP="00331F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60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12416D" w:rsidRPr="00553EDC" w:rsidRDefault="0012416D" w:rsidP="00331F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60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E6D" w:rsidRDefault="00540E6D">
      <w:r>
        <w:separator/>
      </w:r>
    </w:p>
  </w:endnote>
  <w:endnote w:type="continuationSeparator" w:id="0">
    <w:p w:rsidR="00540E6D" w:rsidRDefault="0054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60A" w:rsidRDefault="00AF36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16D" w:rsidRPr="00710AEA" w:rsidRDefault="0012416D" w:rsidP="0012416D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710AEA">
      <w:rPr>
        <w:rFonts w:eastAsia="Calibri"/>
        <w:i/>
        <w:iCs/>
        <w:kern w:val="2"/>
        <w:sz w:val="22"/>
        <w:szCs w:val="22"/>
        <w:lang w:eastAsia="en-US"/>
      </w:rPr>
      <w:t>System magazynowania i oczyszczania wody opadowej na farmach fotowoltaicznych</w:t>
    </w:r>
  </w:p>
  <w:p w:rsidR="0012416D" w:rsidRPr="00710AEA" w:rsidRDefault="0012416D" w:rsidP="0012416D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710AEA">
      <w:rPr>
        <w:rFonts w:eastAsia="Calibri"/>
        <w:i/>
        <w:iCs/>
        <w:kern w:val="2"/>
        <w:sz w:val="22"/>
        <w:szCs w:val="22"/>
        <w:lang w:eastAsia="en-US"/>
      </w:rPr>
      <w:t>HYDROSTRATEG-II/0001/2023</w:t>
    </w:r>
  </w:p>
  <w:p w:rsidR="0012416D" w:rsidRPr="00710AEA" w:rsidRDefault="0012416D" w:rsidP="0012416D">
    <w:pPr>
      <w:tabs>
        <w:tab w:val="center" w:pos="4536"/>
        <w:tab w:val="right" w:pos="9071"/>
      </w:tabs>
      <w:ind w:left="-284"/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710AEA">
      <w:rPr>
        <w:rFonts w:eastAsia="Calibri"/>
        <w:i/>
        <w:iCs/>
        <w:kern w:val="2"/>
        <w:sz w:val="22"/>
        <w:szCs w:val="22"/>
        <w:lang w:eastAsia="en-US"/>
      </w:rPr>
      <w:t>Rządowy Program Strategiczny Hydrostrateg „Innowacje dla gospodarki wodnej i żeglugi śródlądowej”</w:t>
    </w:r>
  </w:p>
  <w:p w:rsidR="0012416D" w:rsidRDefault="0012416D" w:rsidP="0012416D">
    <w:pPr>
      <w:pStyle w:val="Stopka"/>
    </w:pPr>
  </w:p>
  <w:p w:rsidR="000C1E6F" w:rsidRDefault="00081D13" w:rsidP="0012416D">
    <w:pPr>
      <w:pStyle w:val="Stopka"/>
      <w:tabs>
        <w:tab w:val="clear" w:pos="4536"/>
        <w:tab w:val="left" w:pos="1200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 w:rsidR="0012416D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F400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3F400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60A" w:rsidRDefault="00AF36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E6D" w:rsidRDefault="00540E6D">
      <w:r>
        <w:separator/>
      </w:r>
    </w:p>
  </w:footnote>
  <w:footnote w:type="continuationSeparator" w:id="0">
    <w:p w:rsidR="00540E6D" w:rsidRDefault="00540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60A" w:rsidRDefault="00AF3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16D" w:rsidRPr="00710AEA" w:rsidRDefault="003F400E" w:rsidP="0012416D">
    <w:pPr>
      <w:spacing w:after="160" w:line="259" w:lineRule="auto"/>
      <w:ind w:left="708" w:firstLine="708"/>
      <w:rPr>
        <w:rFonts w:ascii="Calibri" w:eastAsia="Calibri" w:hAnsi="Calibri"/>
        <w:b/>
        <w:bCs/>
        <w:kern w:val="2"/>
        <w:sz w:val="32"/>
        <w:szCs w:val="28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26071932" o:spid="_x0000_s2049" type="#_x0000_t75" style="position:absolute;left:0;text-align:left;margin-left:185.85pt;margin-top:-14.4pt;width:107.25pt;height:56.5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>
          <v:imagedata r:id="rId1" o:title="" croptop="11261f" cropbottom="19707f"/>
        </v:shape>
      </w:pict>
    </w:r>
    <w:bookmarkStart w:id="4" w:name="_Toc135726395"/>
    <w:bookmarkStart w:id="5" w:name="_Toc136505962"/>
    <w:r>
      <w:rPr>
        <w:rFonts w:ascii="Calibri" w:eastAsia="Calibri" w:hAnsi="Calibri"/>
        <w:b/>
        <w:noProof/>
        <w:kern w:val="2"/>
        <w:sz w:val="32"/>
        <w:szCs w:val="28"/>
      </w:rPr>
      <w:pict>
        <v:shape id="Obraz 2056511603" o:spid="_x0000_i1025" type="#_x0000_t75" style="width:121.5pt;height:34.5pt;visibility:visible;mso-wrap-style:square">
          <v:imagedata r:id="rId2" o:title=""/>
        </v:shape>
      </w:pict>
    </w:r>
    <w:r w:rsidR="0012416D" w:rsidRPr="00710AEA">
      <w:rPr>
        <w:rFonts w:ascii="Calibri" w:eastAsia="Calibri" w:hAnsi="Calibri"/>
        <w:kern w:val="2"/>
        <w:sz w:val="22"/>
        <w:szCs w:val="22"/>
        <w:lang w:eastAsia="en-US"/>
      </w:rPr>
      <w:t xml:space="preserve"> </w:t>
    </w:r>
    <w:r w:rsidR="0012416D" w:rsidRPr="00710AEA">
      <w:rPr>
        <w:rFonts w:ascii="Calibri" w:eastAsia="Calibri" w:hAnsi="Calibri"/>
        <w:kern w:val="2"/>
        <w:sz w:val="22"/>
        <w:szCs w:val="22"/>
        <w:lang w:eastAsia="en-US"/>
      </w:rPr>
      <w:tab/>
    </w:r>
    <w:r w:rsidR="0012416D" w:rsidRPr="00710AEA">
      <w:rPr>
        <w:rFonts w:ascii="Calibri" w:eastAsia="Calibri" w:hAnsi="Calibri"/>
        <w:kern w:val="2"/>
        <w:sz w:val="22"/>
        <w:szCs w:val="22"/>
        <w:lang w:eastAsia="en-US"/>
      </w:rPr>
      <w:tab/>
    </w:r>
    <w:r w:rsidR="0012416D" w:rsidRPr="00710AEA">
      <w:rPr>
        <w:rFonts w:ascii="Calibri" w:eastAsia="Calibri" w:hAnsi="Calibri"/>
        <w:kern w:val="2"/>
        <w:sz w:val="22"/>
        <w:szCs w:val="22"/>
        <w:lang w:eastAsia="en-US"/>
      </w:rPr>
      <w:tab/>
    </w:r>
    <w:r>
      <w:rPr>
        <w:rFonts w:ascii="Calibri" w:eastAsia="Calibri" w:hAnsi="Calibri"/>
        <w:noProof/>
        <w:kern w:val="2"/>
        <w:sz w:val="22"/>
        <w:szCs w:val="22"/>
      </w:rPr>
      <w:pict>
        <v:shape id="Obraz 837343560" o:spid="_x0000_i1026" type="#_x0000_t75" style="width:111.75pt;height:33.75pt;visibility:visible;mso-wrap-style:square">
          <v:imagedata r:id="rId3" o:title=""/>
        </v:shape>
      </w:pict>
    </w:r>
    <w:bookmarkEnd w:id="4"/>
    <w:bookmarkEnd w:id="5"/>
  </w:p>
  <w:p w:rsidR="00AF360A" w:rsidRDefault="00AF3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60A" w:rsidRDefault="00AF36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0E6D"/>
    <w:rsid w:val="00005838"/>
    <w:rsid w:val="00022322"/>
    <w:rsid w:val="00042497"/>
    <w:rsid w:val="00081D13"/>
    <w:rsid w:val="000C1E6F"/>
    <w:rsid w:val="000E4E56"/>
    <w:rsid w:val="0012416D"/>
    <w:rsid w:val="001A1468"/>
    <w:rsid w:val="001B7815"/>
    <w:rsid w:val="002B1E4F"/>
    <w:rsid w:val="002B6761"/>
    <w:rsid w:val="003445A0"/>
    <w:rsid w:val="003A0AFC"/>
    <w:rsid w:val="003D611C"/>
    <w:rsid w:val="003F400E"/>
    <w:rsid w:val="00431C0B"/>
    <w:rsid w:val="00437CAD"/>
    <w:rsid w:val="004657DA"/>
    <w:rsid w:val="004B2665"/>
    <w:rsid w:val="004C3459"/>
    <w:rsid w:val="004E324A"/>
    <w:rsid w:val="004E7234"/>
    <w:rsid w:val="00540E6D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360A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8911BB8"/>
  <w15:chartTrackingRefBased/>
  <w15:docId w15:val="{692AF657-2B04-4B92-894A-81017474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2024-11-13T07:25:00Z</cp:lastPrinted>
  <dcterms:created xsi:type="dcterms:W3CDTF">2024-11-13T07:25:00Z</dcterms:created>
  <dcterms:modified xsi:type="dcterms:W3CDTF">2024-11-13T07:25:00Z</dcterms:modified>
</cp:coreProperties>
</file>