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04C72BD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208E4">
        <w:rPr>
          <w:rFonts w:ascii="Arial" w:hAnsi="Arial" w:cs="Arial"/>
          <w:b/>
        </w:rPr>
        <w:t>619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1E1A540A" w:rsidR="00F90CD1" w:rsidRPr="00ED2EDD" w:rsidRDefault="00D208E4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208E4">
        <w:rPr>
          <w:rFonts w:ascii="Arial" w:hAnsi="Arial" w:cs="Arial"/>
          <w:b/>
          <w:iCs/>
          <w:sz w:val="20"/>
          <w:szCs w:val="20"/>
        </w:rPr>
        <w:t>Dostawa laptopa-  1 szt dla WI  DE-dzp.272-619/24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E23D4B" w14:textId="77777777" w:rsidR="002761CF" w:rsidRDefault="002761CF" w:rsidP="0038231F">
      <w:pPr>
        <w:spacing w:after="0" w:line="240" w:lineRule="auto"/>
      </w:pPr>
      <w:r>
        <w:separator/>
      </w:r>
    </w:p>
  </w:endnote>
  <w:endnote w:type="continuationSeparator" w:id="0">
    <w:p w14:paraId="4AC6C425" w14:textId="77777777" w:rsidR="002761CF" w:rsidRDefault="002761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BA6E02" w14:textId="77777777" w:rsidR="002761CF" w:rsidRDefault="002761CF" w:rsidP="0038231F">
      <w:pPr>
        <w:spacing w:after="0" w:line="240" w:lineRule="auto"/>
      </w:pPr>
      <w:r>
        <w:separator/>
      </w:r>
    </w:p>
  </w:footnote>
  <w:footnote w:type="continuationSeparator" w:id="0">
    <w:p w14:paraId="474F8473" w14:textId="77777777" w:rsidR="002761CF" w:rsidRDefault="002761CF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C3D"/>
    <w:rsid w:val="000809B6"/>
    <w:rsid w:val="000857C0"/>
    <w:rsid w:val="00085DDB"/>
    <w:rsid w:val="00092851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641FB"/>
    <w:rsid w:val="00591B74"/>
    <w:rsid w:val="00597BD8"/>
    <w:rsid w:val="005B11F3"/>
    <w:rsid w:val="005B49AC"/>
    <w:rsid w:val="005C39CA"/>
    <w:rsid w:val="005D4EBE"/>
    <w:rsid w:val="005E176A"/>
    <w:rsid w:val="005E24AA"/>
    <w:rsid w:val="005E579C"/>
    <w:rsid w:val="006062AA"/>
    <w:rsid w:val="0061040C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C2585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814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2024-10-23T07:48:00Z</dcterms:created>
  <dcterms:modified xsi:type="dcterms:W3CDTF">2024-10-23T08:13:00Z</dcterms:modified>
</cp:coreProperties>
</file>