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535E" w14:textId="785B31D6" w:rsidR="00FB7F50" w:rsidRPr="00C24BF3" w:rsidRDefault="00901221" w:rsidP="00C24BF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24BF3">
        <w:rPr>
          <w:rFonts w:ascii="Verdana" w:hAnsi="Verdana"/>
          <w:sz w:val="18"/>
          <w:szCs w:val="18"/>
        </w:rPr>
        <w:t>Kraków</w:t>
      </w:r>
      <w:r w:rsidR="00FB7F50" w:rsidRPr="00C24BF3">
        <w:rPr>
          <w:rFonts w:ascii="Verdana" w:hAnsi="Verdana"/>
          <w:sz w:val="18"/>
          <w:szCs w:val="18"/>
        </w:rPr>
        <w:t xml:space="preserve"> dnia: </w:t>
      </w:r>
      <w:r w:rsidRPr="00C24BF3">
        <w:rPr>
          <w:rFonts w:ascii="Verdana" w:hAnsi="Verdana"/>
          <w:sz w:val="18"/>
          <w:szCs w:val="18"/>
        </w:rPr>
        <w:t>2024-11-13</w:t>
      </w:r>
    </w:p>
    <w:p w14:paraId="0935F3DA" w14:textId="77777777" w:rsidR="00901221" w:rsidRPr="00C24BF3" w:rsidRDefault="0090122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4BF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5D8963C" w14:textId="77777777" w:rsidR="00901221" w:rsidRPr="00C24BF3" w:rsidRDefault="0090122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4BF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10863CD" w14:textId="77777777" w:rsidR="00FB7F50" w:rsidRPr="00C24BF3" w:rsidRDefault="0090122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4BF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9E96773" w14:textId="77777777" w:rsidR="00FB7F50" w:rsidRPr="00C24BF3" w:rsidRDefault="00901221" w:rsidP="00FB7F50">
      <w:pPr>
        <w:rPr>
          <w:rFonts w:ascii="Verdana" w:hAnsi="Verdana"/>
          <w:sz w:val="18"/>
          <w:szCs w:val="18"/>
        </w:rPr>
      </w:pPr>
      <w:r w:rsidRPr="00C24BF3">
        <w:rPr>
          <w:rFonts w:ascii="Verdana" w:hAnsi="Verdana"/>
          <w:sz w:val="18"/>
          <w:szCs w:val="18"/>
        </w:rPr>
        <w:t>Al. Mickiewicza</w:t>
      </w:r>
      <w:r w:rsidR="00FB7F50" w:rsidRPr="00C24BF3">
        <w:rPr>
          <w:rFonts w:ascii="Verdana" w:hAnsi="Verdana"/>
          <w:sz w:val="18"/>
          <w:szCs w:val="18"/>
        </w:rPr>
        <w:t xml:space="preserve"> </w:t>
      </w:r>
      <w:r w:rsidRPr="00C24BF3">
        <w:rPr>
          <w:rFonts w:ascii="Verdana" w:hAnsi="Verdana"/>
          <w:sz w:val="18"/>
          <w:szCs w:val="18"/>
        </w:rPr>
        <w:t>30</w:t>
      </w:r>
    </w:p>
    <w:p w14:paraId="5A324E30" w14:textId="77777777" w:rsidR="00FB7F50" w:rsidRPr="00C24BF3" w:rsidRDefault="00901221" w:rsidP="00FB7F50">
      <w:pPr>
        <w:rPr>
          <w:rFonts w:ascii="Verdana" w:hAnsi="Verdana"/>
          <w:sz w:val="18"/>
          <w:szCs w:val="18"/>
        </w:rPr>
      </w:pPr>
      <w:r w:rsidRPr="00C24BF3">
        <w:rPr>
          <w:rFonts w:ascii="Verdana" w:hAnsi="Verdana"/>
          <w:sz w:val="18"/>
          <w:szCs w:val="18"/>
        </w:rPr>
        <w:t>30-059</w:t>
      </w:r>
      <w:r w:rsidR="00FB7F50" w:rsidRPr="00C24BF3">
        <w:rPr>
          <w:rFonts w:ascii="Verdana" w:hAnsi="Verdana"/>
          <w:sz w:val="18"/>
          <w:szCs w:val="18"/>
        </w:rPr>
        <w:t xml:space="preserve"> </w:t>
      </w:r>
      <w:r w:rsidRPr="00C24BF3">
        <w:rPr>
          <w:rFonts w:ascii="Verdana" w:hAnsi="Verdana"/>
          <w:sz w:val="18"/>
          <w:szCs w:val="18"/>
        </w:rPr>
        <w:t>Kraków</w:t>
      </w:r>
    </w:p>
    <w:p w14:paraId="56EE761B" w14:textId="77777777" w:rsidR="008642B3" w:rsidRPr="00C24BF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24BF3">
        <w:rPr>
          <w:rFonts w:ascii="Verdana" w:hAnsi="Verdana"/>
          <w:sz w:val="18"/>
          <w:szCs w:val="18"/>
        </w:rPr>
        <w:t>OGŁOSZENIE</w:t>
      </w:r>
    </w:p>
    <w:p w14:paraId="1535CE84" w14:textId="77777777" w:rsidR="008642B3" w:rsidRPr="00C24BF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24BF3">
        <w:rPr>
          <w:rFonts w:ascii="Verdana" w:hAnsi="Verdana"/>
          <w:b/>
          <w:sz w:val="18"/>
          <w:szCs w:val="18"/>
        </w:rPr>
        <w:t xml:space="preserve">o </w:t>
      </w:r>
      <w:r w:rsidR="0054734E" w:rsidRPr="00C24BF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01221" w:rsidRPr="00C24BF3" w14:paraId="291F2B3F" w14:textId="77777777" w:rsidTr="006F1FF6">
        <w:trPr>
          <w:trHeight w:val="638"/>
        </w:trPr>
        <w:tc>
          <w:tcPr>
            <w:tcW w:w="959" w:type="dxa"/>
            <w:shd w:val="clear" w:color="auto" w:fill="auto"/>
          </w:tcPr>
          <w:p w14:paraId="4C405639" w14:textId="77777777" w:rsidR="00901221" w:rsidRPr="00C24BF3" w:rsidRDefault="00901221" w:rsidP="006F1FF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4BF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38B25B" w14:textId="77777777" w:rsidR="00901221" w:rsidRPr="00C24BF3" w:rsidRDefault="00901221" w:rsidP="006F1FF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4BF3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C24BF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4BF3">
              <w:rPr>
                <w:rFonts w:ascii="Verdana" w:hAnsi="Verdana"/>
                <w:sz w:val="18"/>
                <w:szCs w:val="18"/>
              </w:rPr>
              <w:t>pn.</w:t>
            </w:r>
            <w:r w:rsidRPr="00C24BF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4BF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24BF3">
              <w:rPr>
                <w:rFonts w:ascii="Verdana" w:hAnsi="Verdana"/>
                <w:b/>
                <w:bCs/>
                <w:sz w:val="18"/>
                <w:szCs w:val="18"/>
              </w:rPr>
              <w:t>zakup subskrypcji pakietu bezpieczeństwa wraz z przedłużeniem gwarancji na sprzęt dla 2 urządzeń FortiGate 100F oraz 2 urządzeń FortiWeb 1000E na okres 12 miesięcy - DE-dzp.272-591/24</w:t>
            </w:r>
            <w:r w:rsidRPr="00C24BF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24BF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4BF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24BF3">
              <w:rPr>
                <w:rFonts w:ascii="Verdana" w:hAnsi="Verdana"/>
                <w:b/>
                <w:sz w:val="18"/>
                <w:szCs w:val="18"/>
              </w:rPr>
              <w:t xml:space="preserve"> DE-dzp.272-591/24</w:t>
            </w:r>
            <w:r w:rsidRPr="00C24BF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BCACFBA" w14:textId="77777777" w:rsidR="008642B3" w:rsidRPr="00C24BF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24BF3">
        <w:rPr>
          <w:rFonts w:ascii="Verdana" w:hAnsi="Verdana"/>
          <w:sz w:val="18"/>
          <w:szCs w:val="18"/>
        </w:rPr>
        <w:t xml:space="preserve">Zamawiający, </w:t>
      </w:r>
      <w:r w:rsidR="00CC324B" w:rsidRPr="00C24BF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24BF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24BF3">
        <w:rPr>
          <w:rFonts w:ascii="Verdana" w:hAnsi="Verdana"/>
          <w:sz w:val="18"/>
          <w:szCs w:val="18"/>
        </w:rPr>
        <w:t xml:space="preserve">ust. 1 pkt. 1 i </w:t>
      </w:r>
      <w:r w:rsidRPr="00C24BF3">
        <w:rPr>
          <w:rFonts w:ascii="Verdana" w:hAnsi="Verdana"/>
          <w:sz w:val="18"/>
          <w:szCs w:val="18"/>
        </w:rPr>
        <w:t xml:space="preserve">ust. </w:t>
      </w:r>
      <w:r w:rsidR="00A17CDB" w:rsidRPr="00C24BF3">
        <w:rPr>
          <w:rFonts w:ascii="Verdana" w:hAnsi="Verdana"/>
          <w:sz w:val="18"/>
          <w:szCs w:val="18"/>
        </w:rPr>
        <w:t>2</w:t>
      </w:r>
      <w:r w:rsidRPr="00C24BF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24BF3">
        <w:rPr>
          <w:rFonts w:ascii="Verdana" w:hAnsi="Verdana"/>
          <w:sz w:val="18"/>
          <w:szCs w:val="18"/>
        </w:rPr>
        <w:t xml:space="preserve"> </w:t>
      </w:r>
      <w:r w:rsidR="00CC1A8E" w:rsidRPr="00C24BF3">
        <w:rPr>
          <w:rFonts w:ascii="Verdana" w:hAnsi="Verdana"/>
          <w:sz w:val="18"/>
          <w:szCs w:val="18"/>
        </w:rPr>
        <w:t xml:space="preserve">(Dz.U.2024.1320 t.j. ze zm.) </w:t>
      </w:r>
      <w:r w:rsidRPr="00C24BF3">
        <w:rPr>
          <w:rFonts w:ascii="Verdana" w:hAnsi="Verdana"/>
          <w:sz w:val="18"/>
          <w:szCs w:val="18"/>
        </w:rPr>
        <w:t>zwanej dalej „ustawą Pzp”</w:t>
      </w:r>
      <w:r w:rsidR="00D26ED6" w:rsidRPr="00C24BF3">
        <w:rPr>
          <w:rFonts w:ascii="Verdana" w:hAnsi="Verdana"/>
          <w:sz w:val="18"/>
          <w:szCs w:val="18"/>
        </w:rPr>
        <w:t xml:space="preserve">, </w:t>
      </w:r>
      <w:r w:rsidRPr="00C24BF3">
        <w:rPr>
          <w:rFonts w:ascii="Verdana" w:hAnsi="Verdana"/>
          <w:sz w:val="18"/>
          <w:szCs w:val="18"/>
        </w:rPr>
        <w:t>informuje</w:t>
      </w:r>
      <w:r w:rsidR="00D26ED6" w:rsidRPr="00C24BF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24BF3">
        <w:rPr>
          <w:rFonts w:ascii="Verdana" w:hAnsi="Verdana"/>
          <w:sz w:val="18"/>
          <w:szCs w:val="18"/>
        </w:rPr>
        <w:t>najkorzystniejsz</w:t>
      </w:r>
      <w:r w:rsidR="00D26ED6" w:rsidRPr="00C24BF3">
        <w:rPr>
          <w:rFonts w:ascii="Verdana" w:hAnsi="Verdana"/>
          <w:sz w:val="18"/>
          <w:szCs w:val="18"/>
        </w:rPr>
        <w:t xml:space="preserve">a wybrana została </w:t>
      </w:r>
      <w:r w:rsidR="00756CDA" w:rsidRPr="00C24BF3">
        <w:rPr>
          <w:rFonts w:ascii="Verdana" w:hAnsi="Verdana"/>
          <w:sz w:val="18"/>
          <w:szCs w:val="18"/>
        </w:rPr>
        <w:t>ofer</w:t>
      </w:r>
      <w:r w:rsidR="00D26ED6" w:rsidRPr="00C24BF3">
        <w:rPr>
          <w:rFonts w:ascii="Verdana" w:hAnsi="Verdana"/>
          <w:sz w:val="18"/>
          <w:szCs w:val="18"/>
        </w:rPr>
        <w:t>t</w:t>
      </w:r>
      <w:r w:rsidR="009F0E5C" w:rsidRPr="00C24BF3">
        <w:rPr>
          <w:rFonts w:ascii="Verdana" w:hAnsi="Verdana"/>
          <w:sz w:val="18"/>
          <w:szCs w:val="18"/>
        </w:rPr>
        <w:t>a</w:t>
      </w:r>
      <w:r w:rsidR="00D26ED6" w:rsidRPr="00C24BF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01221" w:rsidRPr="00C24BF3" w14:paraId="6F9B368D" w14:textId="77777777" w:rsidTr="006F1FF6">
        <w:trPr>
          <w:cantSplit/>
        </w:trPr>
        <w:tc>
          <w:tcPr>
            <w:tcW w:w="10150" w:type="dxa"/>
          </w:tcPr>
          <w:p w14:paraId="42C689A5" w14:textId="3F39B969" w:rsidR="00233610" w:rsidRPr="00C24BF3" w:rsidRDefault="00233610" w:rsidP="0023361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4BF3">
              <w:rPr>
                <w:rFonts w:ascii="Verdana" w:hAnsi="Verdana"/>
                <w:b/>
                <w:sz w:val="18"/>
                <w:szCs w:val="18"/>
              </w:rPr>
              <w:t>STORIO Sp. z o. o. Sp. k.</w:t>
            </w:r>
          </w:p>
          <w:p w14:paraId="559B666B" w14:textId="77777777" w:rsidR="00233610" w:rsidRPr="00C24BF3" w:rsidRDefault="00233610" w:rsidP="0023361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4BF3">
              <w:rPr>
                <w:rFonts w:ascii="Verdana" w:hAnsi="Verdana"/>
                <w:bCs/>
                <w:sz w:val="18"/>
                <w:szCs w:val="18"/>
              </w:rPr>
              <w:t xml:space="preserve">Ul. Reformacka 25 </w:t>
            </w:r>
          </w:p>
          <w:p w14:paraId="45B4EACA" w14:textId="77777777" w:rsidR="00233610" w:rsidRPr="00C24BF3" w:rsidRDefault="00233610" w:rsidP="0023361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4BF3">
              <w:rPr>
                <w:rFonts w:ascii="Verdana" w:hAnsi="Verdana"/>
                <w:bCs/>
                <w:sz w:val="18"/>
                <w:szCs w:val="18"/>
              </w:rPr>
              <w:t>32-020 Wieliczka</w:t>
            </w:r>
          </w:p>
          <w:p w14:paraId="48A03201" w14:textId="77777777" w:rsidR="00233610" w:rsidRPr="00C24BF3" w:rsidRDefault="00233610" w:rsidP="0023361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4BF3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C24BF3">
              <w:rPr>
                <w:rFonts w:ascii="Verdana" w:hAnsi="Verdana"/>
                <w:b/>
                <w:sz w:val="18"/>
                <w:szCs w:val="18"/>
              </w:rPr>
              <w:t>197 983.26 zł</w:t>
            </w:r>
            <w:r w:rsidRPr="00C24BF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8765B58" w14:textId="44AB3C69" w:rsidR="00901221" w:rsidRPr="00C24BF3" w:rsidRDefault="00233610" w:rsidP="0023361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4BF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24BF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4BF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</w:tbl>
    <w:p w14:paraId="3088BB88" w14:textId="77777777" w:rsidR="003A0AFC" w:rsidRPr="00C24BF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24BF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851"/>
        <w:gridCol w:w="1134"/>
        <w:gridCol w:w="992"/>
      </w:tblGrid>
      <w:tr w:rsidR="00C24BF3" w:rsidRPr="00C24BF3" w14:paraId="05E19D2E" w14:textId="77777777" w:rsidTr="006F1FF6">
        <w:trPr>
          <w:trHeight w:val="510"/>
        </w:trPr>
        <w:tc>
          <w:tcPr>
            <w:tcW w:w="851" w:type="dxa"/>
            <w:vAlign w:val="center"/>
          </w:tcPr>
          <w:p w14:paraId="3F488B05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24BF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5D0A0506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646F9896" w14:textId="77777777" w:rsidR="00C24BF3" w:rsidRPr="00C24BF3" w:rsidRDefault="00C24BF3" w:rsidP="006F1FF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83D916E" w14:textId="77777777" w:rsidR="00C24BF3" w:rsidRPr="00C24BF3" w:rsidRDefault="00C24BF3" w:rsidP="006F1FF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5D00E1C1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24BF3" w:rsidRPr="00C24BF3" w14:paraId="75E99370" w14:textId="77777777" w:rsidTr="006F1FF6">
        <w:tc>
          <w:tcPr>
            <w:tcW w:w="851" w:type="dxa"/>
            <w:vAlign w:val="center"/>
          </w:tcPr>
          <w:p w14:paraId="3B57AF0D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2DE3482F" w14:textId="77777777" w:rsidR="00C24BF3" w:rsidRPr="00C24BF3" w:rsidRDefault="00C24BF3" w:rsidP="006F1FF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b/>
                <w:sz w:val="18"/>
                <w:szCs w:val="18"/>
              </w:rPr>
              <w:t>STORIO Sp. z o. o. Sp. k.</w:t>
            </w:r>
          </w:p>
          <w:p w14:paraId="03551157" w14:textId="77777777" w:rsidR="00C24BF3" w:rsidRPr="00C24BF3" w:rsidRDefault="00C24BF3" w:rsidP="006F1FF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bCs/>
                <w:sz w:val="18"/>
                <w:szCs w:val="18"/>
              </w:rPr>
              <w:t xml:space="preserve">Ul. Reformacka 25 </w:t>
            </w:r>
          </w:p>
          <w:p w14:paraId="7186D70C" w14:textId="77777777" w:rsidR="00C24BF3" w:rsidRPr="00C24BF3" w:rsidRDefault="00C24BF3" w:rsidP="006F1FF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bCs/>
                <w:sz w:val="18"/>
                <w:szCs w:val="18"/>
              </w:rPr>
              <w:t>32-020 Wieliczka</w:t>
            </w:r>
          </w:p>
        </w:tc>
        <w:tc>
          <w:tcPr>
            <w:tcW w:w="851" w:type="dxa"/>
            <w:vAlign w:val="center"/>
          </w:tcPr>
          <w:p w14:paraId="5CF4DA27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861DF36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1DBCFAAD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C24BF3" w:rsidRPr="00C24BF3" w14:paraId="6A917543" w14:textId="77777777" w:rsidTr="006F1FF6">
        <w:tc>
          <w:tcPr>
            <w:tcW w:w="851" w:type="dxa"/>
            <w:vAlign w:val="center"/>
          </w:tcPr>
          <w:p w14:paraId="1CCA32AA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14066AB8" w14:textId="77777777" w:rsidR="00C24BF3" w:rsidRPr="00C24BF3" w:rsidRDefault="00C24BF3" w:rsidP="006F1FF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C24BF3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ISS IT Security System s. c.</w:t>
            </w:r>
          </w:p>
          <w:p w14:paraId="5538C8D8" w14:textId="77777777" w:rsidR="00C24BF3" w:rsidRPr="00C24BF3" w:rsidRDefault="00C24BF3" w:rsidP="006F1FF6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bCs/>
                <w:sz w:val="18"/>
                <w:szCs w:val="18"/>
              </w:rPr>
              <w:t>Ul. Warszawska 40/2A</w:t>
            </w:r>
          </w:p>
          <w:p w14:paraId="7E7DE28D" w14:textId="77777777" w:rsidR="00C24BF3" w:rsidRPr="00C24BF3" w:rsidRDefault="00C24BF3" w:rsidP="006F1FF6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bCs/>
                <w:sz w:val="18"/>
                <w:szCs w:val="18"/>
              </w:rPr>
              <w:t>40-008 Katowice</w:t>
            </w:r>
          </w:p>
        </w:tc>
        <w:tc>
          <w:tcPr>
            <w:tcW w:w="851" w:type="dxa"/>
            <w:vAlign w:val="center"/>
          </w:tcPr>
          <w:p w14:paraId="3E69447E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 xml:space="preserve">  53,65</w:t>
            </w:r>
          </w:p>
        </w:tc>
        <w:tc>
          <w:tcPr>
            <w:tcW w:w="1134" w:type="dxa"/>
            <w:vAlign w:val="center"/>
          </w:tcPr>
          <w:p w14:paraId="6775669E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1DEEBB3A" w14:textId="77777777" w:rsidR="00C24BF3" w:rsidRPr="00C24BF3" w:rsidRDefault="00C24BF3" w:rsidP="006F1FF6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24BF3">
              <w:rPr>
                <w:rFonts w:ascii="Verdana" w:hAnsi="Verdana" w:cs="Times New Roman"/>
                <w:sz w:val="18"/>
                <w:szCs w:val="18"/>
              </w:rPr>
              <w:t xml:space="preserve">  93,65</w:t>
            </w:r>
          </w:p>
        </w:tc>
      </w:tr>
    </w:tbl>
    <w:p w14:paraId="694C7955" w14:textId="77777777" w:rsidR="00C24BF3" w:rsidRPr="00C24BF3" w:rsidRDefault="00C24BF3" w:rsidP="00C24BF3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5D7A498" w14:textId="77777777" w:rsidR="00C24BF3" w:rsidRPr="00C24BF3" w:rsidRDefault="00C24BF3" w:rsidP="00C24BF3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C24BF3">
        <w:rPr>
          <w:rFonts w:ascii="Verdana" w:hAnsi="Verdana"/>
          <w:color w:val="000000"/>
          <w:sz w:val="18"/>
          <w:szCs w:val="18"/>
        </w:rPr>
        <w:t>Informacja o wykonawcach, których oferty zostały odrzucone: nie dotyczy</w:t>
      </w:r>
    </w:p>
    <w:p w14:paraId="359DC356" w14:textId="77777777" w:rsidR="00015F7C" w:rsidRPr="00C24BF3" w:rsidRDefault="00015F7C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5B574009" w14:textId="77777777" w:rsidR="00E85D70" w:rsidRPr="00C24BF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D406F4A" w14:textId="77777777" w:rsidR="00F960D7" w:rsidRPr="00C24BF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BFA3170" w14:textId="77777777" w:rsidR="00F960D7" w:rsidRPr="00C24BF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24BF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50C356" w14:textId="77777777" w:rsidR="00143DF9" w:rsidRDefault="00143DF9">
      <w:r>
        <w:separator/>
      </w:r>
    </w:p>
  </w:endnote>
  <w:endnote w:type="continuationSeparator" w:id="0">
    <w:p w14:paraId="03F1F129" w14:textId="77777777" w:rsidR="00143DF9" w:rsidRDefault="00143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1B61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B7A3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DFB9FB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2BEBE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344B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B00BD" w14:textId="77777777" w:rsidR="00143DF9" w:rsidRDefault="00143DF9">
      <w:r>
        <w:separator/>
      </w:r>
    </w:p>
  </w:footnote>
  <w:footnote w:type="continuationSeparator" w:id="0">
    <w:p w14:paraId="2774C94F" w14:textId="77777777" w:rsidR="00143DF9" w:rsidRDefault="00143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895B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52D2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41D7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DF9"/>
    <w:rsid w:val="00005838"/>
    <w:rsid w:val="00015F7C"/>
    <w:rsid w:val="00022322"/>
    <w:rsid w:val="00042497"/>
    <w:rsid w:val="000C1E6F"/>
    <w:rsid w:val="000E4E56"/>
    <w:rsid w:val="00143DF9"/>
    <w:rsid w:val="001A1468"/>
    <w:rsid w:val="001B7815"/>
    <w:rsid w:val="001C31ED"/>
    <w:rsid w:val="00233610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6D66"/>
    <w:rsid w:val="008567C7"/>
    <w:rsid w:val="008642B3"/>
    <w:rsid w:val="008A6C10"/>
    <w:rsid w:val="008E5102"/>
    <w:rsid w:val="00901221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4BF3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B9255A"/>
  <w15:chartTrackingRefBased/>
  <w15:docId w15:val="{CCD9E0BC-B54D-46E2-908A-DEC0F5045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24BF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2024-11-13T08:33:00Z</dcterms:created>
  <dcterms:modified xsi:type="dcterms:W3CDTF">2024-11-13T08:34:00Z</dcterms:modified>
</cp:coreProperties>
</file>