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176B58" w14:textId="4E3A8DBC" w:rsidR="00025386" w:rsidRPr="006031AD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6031AD">
        <w:rPr>
          <w:bCs/>
          <w:i w:val="0"/>
          <w:sz w:val="20"/>
        </w:rPr>
        <w:t xml:space="preserve">Załącznik nr </w:t>
      </w:r>
      <w:r w:rsidR="006031AD" w:rsidRPr="006031AD">
        <w:rPr>
          <w:bCs/>
          <w:i w:val="0"/>
          <w:sz w:val="20"/>
        </w:rPr>
        <w:t>4</w:t>
      </w:r>
      <w:r w:rsidR="007666D6" w:rsidRPr="006031AD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6031AD" w14:paraId="25A6132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7DE42A" w14:textId="77777777" w:rsidR="008D442B" w:rsidRPr="006031A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31AD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5A6E6E3" w14:textId="77777777" w:rsidR="00053927" w:rsidRPr="006031A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31AD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031A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EF4852F" w14:textId="77777777" w:rsidR="00053927" w:rsidRPr="006031A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031A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031A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031A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031A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031A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031A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6031A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6031A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6031A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F395FAF" w14:textId="77777777" w:rsidR="00A137C9" w:rsidRPr="006031AD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031AD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031AD" w14:paraId="5B73FD64" w14:textId="77777777" w:rsidTr="004F10A0">
        <w:tc>
          <w:tcPr>
            <w:tcW w:w="2269" w:type="dxa"/>
            <w:shd w:val="clear" w:color="auto" w:fill="auto"/>
          </w:tcPr>
          <w:p w14:paraId="0718B656" w14:textId="77777777" w:rsidR="00A137C9" w:rsidRPr="006031AD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17BB29" w14:textId="77777777" w:rsidR="00A137C9" w:rsidRPr="006031AD" w:rsidRDefault="00FE343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roku 2025</w:t>
            </w:r>
            <w:r w:rsidR="00A137C9" w:rsidRPr="006031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E3431" w:rsidRPr="006031AD" w14:paraId="246D3AA7" w14:textId="77777777" w:rsidTr="00312FE7">
        <w:tc>
          <w:tcPr>
            <w:tcW w:w="2269" w:type="dxa"/>
            <w:shd w:val="clear" w:color="auto" w:fill="auto"/>
          </w:tcPr>
          <w:p w14:paraId="0BCCDBF1" w14:textId="77777777" w:rsidR="00FE3431" w:rsidRPr="006031AD" w:rsidRDefault="00FE3431" w:rsidP="00312F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1E74A2" w14:textId="77777777" w:rsidR="00FE3431" w:rsidRPr="006031AD" w:rsidRDefault="00FE3431" w:rsidP="00312F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ZP.271.34.2024</w:t>
            </w:r>
          </w:p>
        </w:tc>
      </w:tr>
    </w:tbl>
    <w:p w14:paraId="0D6FDD4E" w14:textId="77777777" w:rsidR="00A137C9" w:rsidRPr="006031AD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789BB80" w14:textId="77777777" w:rsidR="003A486D" w:rsidRPr="006031A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31AD">
        <w:rPr>
          <w:rFonts w:ascii="Times New Roman" w:hAnsi="Times New Roman"/>
          <w:sz w:val="20"/>
          <w:szCs w:val="20"/>
        </w:rPr>
        <w:t xml:space="preserve">prowadzonego przez </w:t>
      </w:r>
      <w:r w:rsidR="00FE3431" w:rsidRPr="006031AD">
        <w:rPr>
          <w:rFonts w:ascii="Times New Roman" w:hAnsi="Times New Roman"/>
          <w:b/>
          <w:sz w:val="20"/>
          <w:szCs w:val="20"/>
        </w:rPr>
        <w:t>GMINA NIEPOŁOMICE</w:t>
      </w:r>
      <w:r w:rsidRPr="006031AD">
        <w:rPr>
          <w:rFonts w:ascii="Times New Roman" w:hAnsi="Times New Roman"/>
          <w:b/>
          <w:sz w:val="20"/>
          <w:szCs w:val="20"/>
        </w:rPr>
        <w:t>,</w:t>
      </w:r>
      <w:r w:rsidRPr="006031AD">
        <w:rPr>
          <w:rFonts w:ascii="Times New Roman" w:hAnsi="Times New Roman"/>
          <w:sz w:val="20"/>
          <w:szCs w:val="20"/>
        </w:rPr>
        <w:t xml:space="preserve"> d</w:t>
      </w:r>
      <w:r w:rsidR="008D442B" w:rsidRPr="006031AD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6031AD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6031AD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9EADFE4" w14:textId="77777777" w:rsidR="00A137C9" w:rsidRPr="006031AD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6031AD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6031AD" w14:paraId="7664EB3A" w14:textId="77777777" w:rsidTr="00A137C9">
        <w:tc>
          <w:tcPr>
            <w:tcW w:w="617" w:type="dxa"/>
            <w:shd w:val="clear" w:color="auto" w:fill="auto"/>
            <w:vAlign w:val="center"/>
          </w:tcPr>
          <w:p w14:paraId="629BDEC1" w14:textId="77777777" w:rsidR="003A486D" w:rsidRPr="006031A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0BD8368" w14:textId="77777777" w:rsidR="003A486D" w:rsidRPr="006031A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166F8D5" w14:textId="77777777" w:rsidR="003A486D" w:rsidRPr="006031A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031AD" w14:paraId="26722D50" w14:textId="77777777" w:rsidTr="00A137C9">
        <w:tc>
          <w:tcPr>
            <w:tcW w:w="617" w:type="dxa"/>
            <w:shd w:val="clear" w:color="auto" w:fill="auto"/>
            <w:vAlign w:val="center"/>
          </w:tcPr>
          <w:p w14:paraId="18A106D6" w14:textId="77777777" w:rsidR="003A486D" w:rsidRPr="006031A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48FEF78" w14:textId="77777777" w:rsidR="003A486D" w:rsidRPr="006031A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0E2C37B" w14:textId="77777777" w:rsidR="003A486D" w:rsidRPr="006031A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031AD" w14:paraId="7589C0FD" w14:textId="77777777" w:rsidTr="00A137C9">
        <w:tc>
          <w:tcPr>
            <w:tcW w:w="617" w:type="dxa"/>
            <w:shd w:val="clear" w:color="auto" w:fill="auto"/>
            <w:vAlign w:val="center"/>
          </w:tcPr>
          <w:p w14:paraId="0541118F" w14:textId="77777777" w:rsidR="003A486D" w:rsidRPr="006031A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C4B56F8" w14:textId="77777777" w:rsidR="003A486D" w:rsidRPr="006031A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1542E86" w14:textId="77777777" w:rsidR="003A486D" w:rsidRPr="006031A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0BDA2D8" w14:textId="77777777" w:rsidR="00DC652A" w:rsidRPr="006031AD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031A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031A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031AD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031AD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FE3431" w:rsidRPr="006031AD">
        <w:rPr>
          <w:rFonts w:ascii="Times New Roman" w:hAnsi="Times New Roman"/>
          <w:sz w:val="20"/>
          <w:szCs w:val="20"/>
        </w:rPr>
        <w:t>(</w:t>
      </w:r>
      <w:proofErr w:type="spellStart"/>
      <w:r w:rsidR="00FE3431" w:rsidRPr="006031AD">
        <w:rPr>
          <w:rFonts w:ascii="Times New Roman" w:hAnsi="Times New Roman"/>
          <w:sz w:val="20"/>
          <w:szCs w:val="20"/>
        </w:rPr>
        <w:t>t.j</w:t>
      </w:r>
      <w:proofErr w:type="spellEnd"/>
      <w:r w:rsidR="00FE3431" w:rsidRPr="006031AD">
        <w:rPr>
          <w:rFonts w:ascii="Times New Roman" w:hAnsi="Times New Roman"/>
          <w:sz w:val="20"/>
          <w:szCs w:val="20"/>
        </w:rPr>
        <w:t>. Dz. U. z 2024 poz. 1320)</w:t>
      </w:r>
      <w:r w:rsidRPr="006031AD">
        <w:rPr>
          <w:rFonts w:ascii="Times New Roman" w:hAnsi="Times New Roman"/>
          <w:sz w:val="20"/>
          <w:szCs w:val="20"/>
        </w:rPr>
        <w:t>, że w ramach zamówienia</w:t>
      </w:r>
      <w:r w:rsidR="00A137C9" w:rsidRPr="006031AD">
        <w:rPr>
          <w:rFonts w:ascii="Times New Roman" w:hAnsi="Times New Roman"/>
          <w:sz w:val="20"/>
          <w:szCs w:val="20"/>
        </w:rPr>
        <w:t>,</w:t>
      </w:r>
      <w:r w:rsidR="00A137C9" w:rsidRPr="006031A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031AD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031A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031AD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031AD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031AD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031A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031AD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031A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6031AD" w14:paraId="5864E0FC" w14:textId="77777777" w:rsidTr="00A137C9">
        <w:tc>
          <w:tcPr>
            <w:tcW w:w="617" w:type="dxa"/>
            <w:shd w:val="clear" w:color="auto" w:fill="auto"/>
            <w:vAlign w:val="center"/>
          </w:tcPr>
          <w:p w14:paraId="461D18E7" w14:textId="77777777" w:rsidR="00B641BE" w:rsidRPr="006031A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55126FD" w14:textId="77777777" w:rsidR="00B641BE" w:rsidRPr="006031A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551A647" w14:textId="77777777" w:rsidR="00B641BE" w:rsidRPr="006031A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031AD" w14:paraId="2EDC801F" w14:textId="77777777" w:rsidTr="00A137C9">
        <w:tc>
          <w:tcPr>
            <w:tcW w:w="617" w:type="dxa"/>
            <w:shd w:val="clear" w:color="auto" w:fill="auto"/>
            <w:vAlign w:val="center"/>
          </w:tcPr>
          <w:p w14:paraId="311812AB" w14:textId="77777777" w:rsidR="00B641BE" w:rsidRPr="006031A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390EBEA" w14:textId="77777777" w:rsidR="00B641BE" w:rsidRPr="006031A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9B70F8D" w14:textId="77777777" w:rsidR="00B641BE" w:rsidRPr="006031A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031AD" w14:paraId="19FD59B1" w14:textId="77777777" w:rsidTr="00A137C9">
        <w:tc>
          <w:tcPr>
            <w:tcW w:w="617" w:type="dxa"/>
            <w:shd w:val="clear" w:color="auto" w:fill="auto"/>
            <w:vAlign w:val="center"/>
          </w:tcPr>
          <w:p w14:paraId="5C2BEE51" w14:textId="77777777" w:rsidR="00B641BE" w:rsidRPr="006031A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31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C627717" w14:textId="77777777" w:rsidR="00B641BE" w:rsidRPr="006031A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87F62C8" w14:textId="77777777" w:rsidR="00B641BE" w:rsidRPr="006031A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7669645" w14:textId="77777777" w:rsidR="007A2C38" w:rsidRPr="006031AD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59FAD0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BED7D02" w14:textId="77777777" w:rsidR="006031AD" w:rsidRPr="006031AD" w:rsidRDefault="006031A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04BE4859" w14:textId="12EA3362" w:rsidR="006031AD" w:rsidRPr="006031AD" w:rsidRDefault="006031A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6031AD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6031AD" w14:paraId="7E7B525C" w14:textId="77777777" w:rsidTr="004F10A0">
        <w:tc>
          <w:tcPr>
            <w:tcW w:w="2660" w:type="dxa"/>
            <w:shd w:val="clear" w:color="auto" w:fill="auto"/>
          </w:tcPr>
          <w:p w14:paraId="79BDEF2F" w14:textId="77777777" w:rsidR="00A137C9" w:rsidRPr="006031A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9B51111" w14:textId="43E35BBA" w:rsidR="00A137C9" w:rsidRPr="006031AD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25C69E2" w14:textId="77777777" w:rsidR="00A137C9" w:rsidRPr="006031A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008D90B" w14:textId="7E736250" w:rsidR="00A137C9" w:rsidRPr="006031AD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5C138BAE" w14:textId="77777777" w:rsidR="00A137C9" w:rsidRPr="006031AD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6031A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4A94A" w14:textId="77777777" w:rsidR="003E12CB" w:rsidRDefault="003E12CB" w:rsidP="00025386">
      <w:pPr>
        <w:spacing w:after="0" w:line="240" w:lineRule="auto"/>
      </w:pPr>
      <w:r>
        <w:separator/>
      </w:r>
    </w:p>
  </w:endnote>
  <w:endnote w:type="continuationSeparator" w:id="0">
    <w:p w14:paraId="3FA82129" w14:textId="77777777" w:rsidR="003E12CB" w:rsidRDefault="003E12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26A27" w14:textId="77777777" w:rsidR="00FE3431" w:rsidRDefault="00FE34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7CB8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AAE0FB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917131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544438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29EF6" w14:textId="77777777" w:rsidR="00FE3431" w:rsidRDefault="00FE34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9D2568" w14:textId="77777777" w:rsidR="003E12CB" w:rsidRDefault="003E12CB" w:rsidP="00025386">
      <w:pPr>
        <w:spacing w:after="0" w:line="240" w:lineRule="auto"/>
      </w:pPr>
      <w:r>
        <w:separator/>
      </w:r>
    </w:p>
  </w:footnote>
  <w:footnote w:type="continuationSeparator" w:id="0">
    <w:p w14:paraId="42222267" w14:textId="77777777" w:rsidR="003E12CB" w:rsidRDefault="003E12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C5CAC" w14:textId="77777777" w:rsidR="00FE3431" w:rsidRDefault="00FE34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C7FE5" w14:textId="77777777" w:rsidR="00FE3431" w:rsidRDefault="00FE34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0D54C" w14:textId="77777777" w:rsidR="00FE3431" w:rsidRDefault="00FE34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095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2C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E12CB"/>
    <w:rsid w:val="004374F2"/>
    <w:rsid w:val="00460705"/>
    <w:rsid w:val="00485239"/>
    <w:rsid w:val="004A0686"/>
    <w:rsid w:val="004E27D7"/>
    <w:rsid w:val="004F10A0"/>
    <w:rsid w:val="0055145C"/>
    <w:rsid w:val="005624D8"/>
    <w:rsid w:val="006031AD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E8BAF"/>
  <w15:chartTrackingRefBased/>
  <w15:docId w15:val="{206488A5-2B46-432A-B248-35A1F9CD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2024-11-06T15:19:00Z</cp:lastPrinted>
  <dcterms:created xsi:type="dcterms:W3CDTF">2024-11-06T15:19:00Z</dcterms:created>
  <dcterms:modified xsi:type="dcterms:W3CDTF">2024-11-06T15:19:00Z</dcterms:modified>
</cp:coreProperties>
</file>