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5232B0" w14:textId="3CA5ABEE" w:rsidR="00025386" w:rsidRPr="002D60C6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2D60C6">
        <w:rPr>
          <w:bCs/>
          <w:i w:val="0"/>
          <w:sz w:val="20"/>
        </w:rPr>
        <w:t xml:space="preserve">Załącznik nr </w:t>
      </w:r>
      <w:r w:rsidR="002D60C6" w:rsidRPr="002D60C6">
        <w:rPr>
          <w:bCs/>
          <w:i w:val="0"/>
          <w:sz w:val="20"/>
        </w:rPr>
        <w:t>3</w:t>
      </w:r>
      <w:r w:rsidR="007666D6" w:rsidRPr="002D60C6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2D60C6" w14:paraId="2A795191" w14:textId="77777777" w:rsidTr="00467CA2">
        <w:tc>
          <w:tcPr>
            <w:tcW w:w="2800" w:type="dxa"/>
            <w:shd w:val="clear" w:color="auto" w:fill="auto"/>
          </w:tcPr>
          <w:p w14:paraId="256F45CF" w14:textId="77777777" w:rsidR="00D520D3" w:rsidRPr="002D60C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D60C6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2D60C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8D5CEB2" w14:textId="77777777" w:rsidR="00D520D3" w:rsidRPr="002D60C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D675ADA" w14:textId="77777777" w:rsidR="00D520D3" w:rsidRPr="002D60C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D60C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155562" w14:textId="77777777" w:rsidR="00D520D3" w:rsidRPr="002D60C6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D60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2D60C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D60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2D60C6" w14:paraId="39613DBE" w14:textId="77777777" w:rsidTr="00467CA2">
        <w:tc>
          <w:tcPr>
            <w:tcW w:w="2800" w:type="dxa"/>
            <w:shd w:val="clear" w:color="auto" w:fill="auto"/>
          </w:tcPr>
          <w:p w14:paraId="0B3AEDAA" w14:textId="77777777" w:rsidR="00D520D3" w:rsidRPr="002D60C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D60C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EBC4465" w14:textId="77777777" w:rsidR="00D520D3" w:rsidRPr="002D60C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798D0A3" w14:textId="77777777" w:rsidR="00D520D3" w:rsidRPr="002D60C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D60C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88DBB3" w14:textId="77777777" w:rsidR="00D520D3" w:rsidRPr="002D60C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2D60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2D60C6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2D60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28A6216" w14:textId="77777777" w:rsidR="00B62AD0" w:rsidRPr="002D60C6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D60C6" w14:paraId="7841893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1E1CB71" w14:textId="77777777" w:rsidR="00053927" w:rsidRPr="002D60C6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60C6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7E46AC00" w14:textId="77777777" w:rsidR="00053927" w:rsidRPr="002D60C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2D60C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2D60C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2D60C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53AD223" w14:textId="77777777" w:rsidR="0071340C" w:rsidRPr="002D60C6" w:rsidRDefault="0071340C" w:rsidP="002D60C6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60C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2D60C6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2D60C6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2D60C6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2D60C6">
        <w:rPr>
          <w:rFonts w:ascii="Times New Roman" w:hAnsi="Times New Roman"/>
          <w:sz w:val="20"/>
          <w:szCs w:val="20"/>
        </w:rPr>
        <w:t xml:space="preserve"> ustawy </w:t>
      </w:r>
      <w:r w:rsidR="00EF3368" w:rsidRPr="002D60C6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60122D" w:rsidRPr="002D60C6">
        <w:rPr>
          <w:rFonts w:ascii="Times New Roman" w:hAnsi="Times New Roman"/>
          <w:sz w:val="20"/>
          <w:szCs w:val="20"/>
        </w:rPr>
        <w:t>(</w:t>
      </w:r>
      <w:proofErr w:type="spellStart"/>
      <w:r w:rsidR="0060122D" w:rsidRPr="002D60C6">
        <w:rPr>
          <w:rFonts w:ascii="Times New Roman" w:hAnsi="Times New Roman"/>
          <w:sz w:val="20"/>
          <w:szCs w:val="20"/>
        </w:rPr>
        <w:t>t.j</w:t>
      </w:r>
      <w:proofErr w:type="spellEnd"/>
      <w:r w:rsidR="0060122D" w:rsidRPr="002D60C6">
        <w:rPr>
          <w:rFonts w:ascii="Times New Roman" w:hAnsi="Times New Roman"/>
          <w:sz w:val="20"/>
          <w:szCs w:val="20"/>
        </w:rPr>
        <w:t>. Dz. U. z 2024 poz. 1320)</w:t>
      </w:r>
      <w:r w:rsidR="00E27ABB" w:rsidRPr="002D60C6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2D60C6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2D60C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2D60C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2D60C6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2D60C6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2D60C6" w14:paraId="1A28BD74" w14:textId="77777777" w:rsidTr="00467CA2">
        <w:tc>
          <w:tcPr>
            <w:tcW w:w="2269" w:type="dxa"/>
            <w:shd w:val="clear" w:color="auto" w:fill="auto"/>
          </w:tcPr>
          <w:p w14:paraId="3C9C4EA0" w14:textId="77777777" w:rsidR="00D520D3" w:rsidRPr="002D60C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D60C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38115A8" w14:textId="77777777" w:rsidR="00D520D3" w:rsidRPr="002D60C6" w:rsidRDefault="0060122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D60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Domu Kultury w Podłężu  w roku 2025</w:t>
            </w:r>
            <w:r w:rsidR="00D520D3" w:rsidRPr="002D60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60122D" w:rsidRPr="002D60C6" w14:paraId="22C5F55B" w14:textId="77777777" w:rsidTr="00312FE7">
        <w:tc>
          <w:tcPr>
            <w:tcW w:w="2269" w:type="dxa"/>
            <w:shd w:val="clear" w:color="auto" w:fill="auto"/>
          </w:tcPr>
          <w:p w14:paraId="27F8C271" w14:textId="77777777" w:rsidR="0060122D" w:rsidRPr="002D60C6" w:rsidRDefault="0060122D" w:rsidP="00312F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D60C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D481E7A" w14:textId="77777777" w:rsidR="0060122D" w:rsidRPr="002D60C6" w:rsidRDefault="0060122D" w:rsidP="00312F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D60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ZP.271.34.2024</w:t>
            </w:r>
          </w:p>
        </w:tc>
      </w:tr>
    </w:tbl>
    <w:p w14:paraId="1F625F08" w14:textId="77777777" w:rsidR="00DC652A" w:rsidRPr="002D60C6" w:rsidRDefault="0060122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60C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2D60C6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1BE46783" w14:textId="77777777" w:rsidR="00DC652A" w:rsidRPr="002D60C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60C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463C982" w14:textId="77777777" w:rsidR="0071340C" w:rsidRPr="002D60C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2D60C6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2D60C6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2D60C6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23364D8E" w14:textId="77777777" w:rsidR="0071340C" w:rsidRPr="002D60C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54A0571" w14:textId="77777777" w:rsidR="0071340C" w:rsidRPr="002D60C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60C6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33BFBD7B" w14:textId="77777777" w:rsidR="0071340C" w:rsidRPr="002D60C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60C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B370127" w14:textId="2D4F024F" w:rsidR="0071340C" w:rsidRPr="002D60C6" w:rsidRDefault="00D520D3" w:rsidP="002D60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2D60C6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2D60C6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2D60C6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833EA84" w14:textId="77777777" w:rsidR="00DC652A" w:rsidRPr="002D60C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D60C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2D60C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2D60C6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5AB8B061" w14:textId="77777777" w:rsidR="00DC652A" w:rsidRPr="002D60C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60C6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2D60C6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2D60C6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2D60C6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2D60C6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2D60C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D60C6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7A535EB0" w14:textId="77777777" w:rsidR="0093388F" w:rsidRPr="002D60C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60C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B6483E4" w14:textId="77777777" w:rsidR="0093388F" w:rsidRPr="002D60C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60C6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0A24A8B5" w14:textId="77777777" w:rsidR="0093388F" w:rsidRPr="002D60C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2D60C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B68EA5E" w14:textId="77777777" w:rsidR="00CB29AC" w:rsidRPr="002D60C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60C6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42F3DDFB" w14:textId="77777777" w:rsidR="00CB29AC" w:rsidRPr="002D60C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60C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097CB1D" w14:textId="77777777" w:rsidR="00830970" w:rsidRPr="002D60C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60C6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2D60C6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2D60C6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2D60C6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A57E4B5" w14:textId="77777777" w:rsidR="00E27ABB" w:rsidRPr="002D60C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60C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03239E20" w14:textId="22087FE5" w:rsidR="00E27ABB" w:rsidRPr="002D60C6" w:rsidRDefault="002D60C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D60C6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sectPr w:rsidR="00E27ABB" w:rsidRPr="002D60C6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39A87" w14:textId="77777777" w:rsidR="00AE1C1D" w:rsidRDefault="00AE1C1D" w:rsidP="00025386">
      <w:pPr>
        <w:spacing w:after="0" w:line="240" w:lineRule="auto"/>
      </w:pPr>
      <w:r>
        <w:separator/>
      </w:r>
    </w:p>
  </w:endnote>
  <w:endnote w:type="continuationSeparator" w:id="0">
    <w:p w14:paraId="786631B0" w14:textId="77777777" w:rsidR="00AE1C1D" w:rsidRDefault="00AE1C1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F4D28" w14:textId="77777777" w:rsidR="0060122D" w:rsidRDefault="006012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B3F2F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74AD0B" w14:textId="77777777" w:rsidR="0060122D" w:rsidRDefault="006012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23BD88" w14:textId="77777777" w:rsidR="00AE1C1D" w:rsidRDefault="00AE1C1D" w:rsidP="00025386">
      <w:pPr>
        <w:spacing w:after="0" w:line="240" w:lineRule="auto"/>
      </w:pPr>
      <w:r>
        <w:separator/>
      </w:r>
    </w:p>
  </w:footnote>
  <w:footnote w:type="continuationSeparator" w:id="0">
    <w:p w14:paraId="5B9CF565" w14:textId="77777777" w:rsidR="00AE1C1D" w:rsidRDefault="00AE1C1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57AEDD" w14:textId="77777777" w:rsidR="0060122D" w:rsidRDefault="006012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A7687" w14:textId="77777777" w:rsidR="0060122D" w:rsidRDefault="006012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ECE26A" w14:textId="77777777" w:rsidR="0060122D" w:rsidRDefault="006012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404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1C1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D60C6"/>
    <w:rsid w:val="004374F2"/>
    <w:rsid w:val="00460705"/>
    <w:rsid w:val="00467CA2"/>
    <w:rsid w:val="00485239"/>
    <w:rsid w:val="004E27D7"/>
    <w:rsid w:val="0055145C"/>
    <w:rsid w:val="005624D8"/>
    <w:rsid w:val="0060122D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E1C1D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6697DD"/>
  <w15:chartTrackingRefBased/>
  <w15:docId w15:val="{C57F5482-4B89-4794-A54B-8A0439F5E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2024-11-06T15:19:00Z</cp:lastPrinted>
  <dcterms:created xsi:type="dcterms:W3CDTF">2024-11-06T15:19:00Z</dcterms:created>
  <dcterms:modified xsi:type="dcterms:W3CDTF">2024-11-06T15:19:00Z</dcterms:modified>
</cp:coreProperties>
</file>