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277FA" w14:textId="71A7D3A9" w:rsidR="005103B9" w:rsidRPr="00FA5FDA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FA5FDA">
        <w:rPr>
          <w:bCs/>
          <w:i w:val="0"/>
          <w:sz w:val="20"/>
        </w:rPr>
        <w:t xml:space="preserve">Załącznik nr </w:t>
      </w:r>
      <w:r w:rsidR="00FA5FDA" w:rsidRPr="00FA5FDA">
        <w:rPr>
          <w:bCs/>
          <w:i w:val="0"/>
          <w:sz w:val="20"/>
        </w:rPr>
        <w:t>2</w:t>
      </w:r>
      <w:r w:rsidR="00B36ABD" w:rsidRPr="00FA5FDA">
        <w:rPr>
          <w:bCs/>
          <w:i w:val="0"/>
          <w:sz w:val="20"/>
        </w:rPr>
        <w:t xml:space="preserve"> do SWZ</w:t>
      </w:r>
    </w:p>
    <w:p w14:paraId="45719B18" w14:textId="77777777" w:rsidR="00C4103F" w:rsidRPr="00FA5FDA" w:rsidRDefault="007118F0" w:rsidP="00FA5FDA">
      <w:pPr>
        <w:spacing w:after="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FA5FDA">
        <w:rPr>
          <w:rFonts w:ascii="Times New Roman" w:hAnsi="Times New Roman"/>
          <w:b/>
          <w:sz w:val="20"/>
          <w:szCs w:val="20"/>
        </w:rPr>
        <w:t>Zamawiający</w:t>
      </w:r>
      <w:r w:rsidR="007936D6" w:rsidRPr="00FA5FDA">
        <w:rPr>
          <w:rFonts w:ascii="Times New Roman" w:hAnsi="Times New Roman"/>
          <w:b/>
          <w:sz w:val="20"/>
          <w:szCs w:val="20"/>
        </w:rPr>
        <w:t>:</w:t>
      </w:r>
    </w:p>
    <w:p w14:paraId="3257C96D" w14:textId="77777777" w:rsidR="006676AE" w:rsidRPr="00FA5FDA" w:rsidRDefault="00D105D8" w:rsidP="00FA5FDA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A5FDA">
        <w:rPr>
          <w:sz w:val="20"/>
          <w:szCs w:val="20"/>
        </w:rPr>
        <w:t>GMINA NIEPOŁOMICE</w:t>
      </w:r>
    </w:p>
    <w:p w14:paraId="6CD72F0A" w14:textId="77777777" w:rsidR="006676AE" w:rsidRPr="00FA5FDA" w:rsidRDefault="00D105D8" w:rsidP="00FA5FDA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A5FDA">
        <w:rPr>
          <w:sz w:val="20"/>
          <w:szCs w:val="20"/>
        </w:rPr>
        <w:t>Pl. Zwycięstwa</w:t>
      </w:r>
      <w:r w:rsidR="006676AE" w:rsidRPr="00FA5FDA">
        <w:rPr>
          <w:sz w:val="20"/>
          <w:szCs w:val="20"/>
        </w:rPr>
        <w:t xml:space="preserve"> </w:t>
      </w:r>
      <w:r w:rsidRPr="00FA5FDA">
        <w:rPr>
          <w:sz w:val="20"/>
          <w:szCs w:val="20"/>
        </w:rPr>
        <w:t>13</w:t>
      </w:r>
      <w:r w:rsidR="006676AE" w:rsidRPr="00FA5FDA">
        <w:rPr>
          <w:sz w:val="20"/>
          <w:szCs w:val="20"/>
        </w:rPr>
        <w:t xml:space="preserve"> </w:t>
      </w:r>
    </w:p>
    <w:p w14:paraId="163487AC" w14:textId="77777777" w:rsidR="00F90CD1" w:rsidRPr="00FA5FDA" w:rsidRDefault="00D105D8" w:rsidP="00FA5FDA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A5FDA">
        <w:rPr>
          <w:sz w:val="20"/>
          <w:szCs w:val="20"/>
        </w:rPr>
        <w:t>32-005</w:t>
      </w:r>
      <w:r w:rsidR="006676AE" w:rsidRPr="00FA5FDA">
        <w:rPr>
          <w:sz w:val="20"/>
          <w:szCs w:val="20"/>
        </w:rPr>
        <w:t xml:space="preserve"> </w:t>
      </w:r>
      <w:r w:rsidRPr="00FA5FDA">
        <w:rPr>
          <w:sz w:val="20"/>
          <w:szCs w:val="20"/>
        </w:rPr>
        <w:t>Niepołomice</w:t>
      </w:r>
    </w:p>
    <w:p w14:paraId="576F6F7F" w14:textId="77777777" w:rsidR="002578E4" w:rsidRPr="00FA5FDA" w:rsidRDefault="002578E4" w:rsidP="00FA5FDA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A5FDA" w14:paraId="303FCCCB" w14:textId="77777777" w:rsidTr="0018769E">
        <w:tc>
          <w:tcPr>
            <w:tcW w:w="2800" w:type="dxa"/>
            <w:shd w:val="clear" w:color="auto" w:fill="auto"/>
          </w:tcPr>
          <w:p w14:paraId="69154F93" w14:textId="77777777" w:rsidR="002578E4" w:rsidRPr="00FA5FDA" w:rsidRDefault="002578E4" w:rsidP="00FA5F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FA5FD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9A9E94" w14:textId="77777777" w:rsidR="002578E4" w:rsidRPr="00FA5FDA" w:rsidRDefault="002578E4" w:rsidP="00FA5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3C28E59" w14:textId="77777777" w:rsidR="002578E4" w:rsidRPr="00FA5FDA" w:rsidRDefault="002578E4" w:rsidP="00FA5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DBCC76" w14:textId="77777777" w:rsidR="002578E4" w:rsidRPr="00FA5FDA" w:rsidRDefault="002578E4" w:rsidP="00FA5FD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A5F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FA5FDA" w14:paraId="7AF82F83" w14:textId="77777777" w:rsidTr="0018769E">
        <w:tc>
          <w:tcPr>
            <w:tcW w:w="2800" w:type="dxa"/>
            <w:shd w:val="clear" w:color="auto" w:fill="auto"/>
          </w:tcPr>
          <w:p w14:paraId="1AA0603D" w14:textId="77777777" w:rsidR="002578E4" w:rsidRPr="00FA5FDA" w:rsidRDefault="002578E4" w:rsidP="00FA5FD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98CB7F" w14:textId="77777777" w:rsidR="002578E4" w:rsidRPr="00FA5FDA" w:rsidRDefault="002578E4" w:rsidP="00FA5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1C3779E" w14:textId="77777777" w:rsidR="002578E4" w:rsidRPr="00FA5FDA" w:rsidRDefault="002578E4" w:rsidP="00FA5F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D0AFE1" w14:textId="77777777" w:rsidR="002578E4" w:rsidRPr="00FA5FDA" w:rsidRDefault="002578E4" w:rsidP="00FA5FD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A5FD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E43C08F" w14:textId="77777777" w:rsidR="002578E4" w:rsidRPr="00FA5FDA" w:rsidRDefault="002578E4" w:rsidP="00FA5FDA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05D8" w:rsidRPr="00FA5FDA" w14:paraId="50857852" w14:textId="77777777" w:rsidTr="00312FE7">
        <w:tc>
          <w:tcPr>
            <w:tcW w:w="9104" w:type="dxa"/>
            <w:shd w:val="clear" w:color="auto" w:fill="D9D9D9"/>
          </w:tcPr>
          <w:p w14:paraId="283EED1E" w14:textId="77777777" w:rsidR="00D105D8" w:rsidRPr="00FA5FDA" w:rsidRDefault="00D105D8" w:rsidP="00312FE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111B5019" w14:textId="77777777" w:rsidR="00D105D8" w:rsidRPr="00FA5FDA" w:rsidRDefault="00D105D8" w:rsidP="00312FE7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FA5FD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A5FDA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FA5FD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A5FDA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FDC8B66" w14:textId="77777777" w:rsidR="00D105D8" w:rsidRPr="00FA5FDA" w:rsidRDefault="00D105D8" w:rsidP="00312FE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2ADCAA5D" w14:textId="77777777" w:rsidR="00D105D8" w:rsidRPr="00FA5FDA" w:rsidRDefault="00D105D8" w:rsidP="00312FE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6E80713F" w14:textId="77777777" w:rsidR="00D105D8" w:rsidRPr="00FA5FDA" w:rsidRDefault="00D105D8" w:rsidP="00312FE7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B65B423" w14:textId="77777777" w:rsidR="00E50194" w:rsidRPr="00FA5FDA" w:rsidRDefault="001F027E" w:rsidP="00FA5F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Na potrzeby postę</w:t>
      </w:r>
      <w:r w:rsidR="008D0487" w:rsidRPr="00FA5FD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A5FDA">
        <w:rPr>
          <w:rFonts w:ascii="Times New Roman" w:hAnsi="Times New Roman"/>
          <w:sz w:val="20"/>
          <w:szCs w:val="20"/>
        </w:rPr>
        <w:t>zamówienia publicznego</w:t>
      </w:r>
      <w:r w:rsidR="00E50194" w:rsidRPr="00FA5FDA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A5FDA" w14:paraId="11A3598C" w14:textId="77777777" w:rsidTr="0018769E">
        <w:tc>
          <w:tcPr>
            <w:tcW w:w="2269" w:type="dxa"/>
            <w:shd w:val="clear" w:color="auto" w:fill="auto"/>
          </w:tcPr>
          <w:p w14:paraId="77BC6E17" w14:textId="77777777" w:rsidR="002578E4" w:rsidRPr="00FA5FD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A5F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D85E39" w14:textId="77777777" w:rsidR="002578E4" w:rsidRPr="00FA5FDA" w:rsidRDefault="00D105D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roku 2025</w:t>
            </w:r>
            <w:r w:rsidR="002578E4" w:rsidRP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105D8" w:rsidRPr="00FA5FDA" w14:paraId="470B6BBA" w14:textId="77777777" w:rsidTr="00312FE7">
        <w:tc>
          <w:tcPr>
            <w:tcW w:w="2269" w:type="dxa"/>
            <w:shd w:val="clear" w:color="auto" w:fill="auto"/>
          </w:tcPr>
          <w:p w14:paraId="42AF031C" w14:textId="77777777" w:rsidR="00D105D8" w:rsidRPr="00FA5FDA" w:rsidRDefault="00D105D8" w:rsidP="00312F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A5F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172C4D" w14:textId="0F73C60E" w:rsidR="00D105D8" w:rsidRPr="00FA5FDA" w:rsidRDefault="00D105D8" w:rsidP="00312F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</w:t>
            </w:r>
            <w:r w:rsid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FA5F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.34.2024</w:t>
            </w:r>
          </w:p>
        </w:tc>
      </w:tr>
    </w:tbl>
    <w:p w14:paraId="1C308BAD" w14:textId="77777777" w:rsidR="002578E4" w:rsidRPr="00FA5FDA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D6B1BCE" w14:textId="77777777" w:rsidR="00F90CD1" w:rsidRPr="00FA5FD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 xml:space="preserve">prowadzonego przez </w:t>
      </w:r>
      <w:r w:rsidR="00D105D8" w:rsidRPr="00FA5FDA">
        <w:rPr>
          <w:rFonts w:ascii="Times New Roman" w:hAnsi="Times New Roman"/>
          <w:b/>
          <w:sz w:val="20"/>
          <w:szCs w:val="20"/>
        </w:rPr>
        <w:t>GMINA NIEPOŁOMICE</w:t>
      </w:r>
      <w:r w:rsidRPr="00FA5FDA">
        <w:rPr>
          <w:rFonts w:ascii="Times New Roman" w:hAnsi="Times New Roman"/>
          <w:b/>
          <w:sz w:val="20"/>
          <w:szCs w:val="20"/>
        </w:rPr>
        <w:t>,</w:t>
      </w:r>
      <w:r w:rsidR="002B2AD9" w:rsidRPr="00FA5FDA">
        <w:rPr>
          <w:rFonts w:ascii="Times New Roman" w:hAnsi="Times New Roman"/>
          <w:sz w:val="20"/>
          <w:szCs w:val="20"/>
        </w:rPr>
        <w:t xml:space="preserve"> </w:t>
      </w:r>
      <w:r w:rsidR="00E65685" w:rsidRPr="00FA5FDA">
        <w:rPr>
          <w:rFonts w:ascii="Times New Roman" w:hAnsi="Times New Roman"/>
          <w:sz w:val="20"/>
          <w:szCs w:val="20"/>
        </w:rPr>
        <w:t>oświa</w:t>
      </w:r>
      <w:r w:rsidR="00825A09" w:rsidRPr="00FA5FDA">
        <w:rPr>
          <w:rFonts w:ascii="Times New Roman" w:hAnsi="Times New Roman"/>
          <w:sz w:val="20"/>
          <w:szCs w:val="20"/>
        </w:rPr>
        <w:t>dczam</w:t>
      </w:r>
      <w:r w:rsidR="00E65685" w:rsidRPr="00FA5FDA">
        <w:rPr>
          <w:rFonts w:ascii="Times New Roman" w:hAnsi="Times New Roman"/>
          <w:sz w:val="20"/>
          <w:szCs w:val="20"/>
        </w:rPr>
        <w:t>,</w:t>
      </w:r>
      <w:r w:rsidR="002B2AD9" w:rsidRPr="00FA5FD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A5FDA" w14:paraId="340FFB2F" w14:textId="77777777" w:rsidTr="00650D6C">
        <w:tc>
          <w:tcPr>
            <w:tcW w:w="9104" w:type="dxa"/>
            <w:shd w:val="clear" w:color="auto" w:fill="D9D9D9"/>
          </w:tcPr>
          <w:p w14:paraId="61166AE7" w14:textId="77777777" w:rsidR="00E50194" w:rsidRPr="00FA5FD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423F6B0" w14:textId="77777777" w:rsidR="00C113BF" w:rsidRPr="00FA5FDA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A5FDA">
        <w:rPr>
          <w:rFonts w:ascii="Times New Roman" w:hAnsi="Times New Roman"/>
          <w:sz w:val="20"/>
          <w:szCs w:val="20"/>
        </w:rPr>
        <w:t xml:space="preserve">dstawie </w:t>
      </w:r>
      <w:r w:rsidR="002C4137" w:rsidRPr="00FA5FD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A5FDA">
        <w:rPr>
          <w:rFonts w:ascii="Times New Roman" w:hAnsi="Times New Roman"/>
          <w:sz w:val="20"/>
          <w:szCs w:val="20"/>
        </w:rPr>
        <w:t>108</w:t>
      </w:r>
      <w:r w:rsidR="002C4137" w:rsidRPr="00FA5FDA">
        <w:rPr>
          <w:rFonts w:ascii="Times New Roman" w:hAnsi="Times New Roman"/>
          <w:sz w:val="20"/>
          <w:szCs w:val="20"/>
        </w:rPr>
        <w:t xml:space="preserve"> ust 1 </w:t>
      </w:r>
      <w:r w:rsidRPr="00FA5FDA">
        <w:rPr>
          <w:rFonts w:ascii="Times New Roman" w:hAnsi="Times New Roman"/>
          <w:sz w:val="20"/>
          <w:szCs w:val="20"/>
        </w:rPr>
        <w:t>ustawy Pzp</w:t>
      </w:r>
      <w:r w:rsidR="00641874" w:rsidRPr="00FA5FDA">
        <w:rPr>
          <w:rFonts w:ascii="Times New Roman" w:hAnsi="Times New Roman"/>
          <w:sz w:val="20"/>
          <w:szCs w:val="20"/>
        </w:rPr>
        <w:t>.</w:t>
      </w:r>
    </w:p>
    <w:p w14:paraId="560C4017" w14:textId="77777777" w:rsidR="00023477" w:rsidRPr="00FA5FD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F039CD4" w14:textId="6781D323" w:rsidR="00992BD8" w:rsidRPr="00FA5FD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A5FD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FA5FDA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FA5FDA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FA5FDA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FA5FDA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8A44F20" w14:textId="7A8DCD90" w:rsidR="00023477" w:rsidRPr="00FA5FDA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FA5FDA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FA5FDA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FA5FDA">
        <w:rPr>
          <w:rFonts w:ascii="Times New Roman" w:hAnsi="Times New Roman"/>
          <w:i/>
          <w:sz w:val="20"/>
          <w:szCs w:val="20"/>
        </w:rPr>
        <w:t>)</w:t>
      </w:r>
      <w:r w:rsidRPr="00FA5FDA">
        <w:rPr>
          <w:rFonts w:ascii="Times New Roman" w:hAnsi="Times New Roman"/>
          <w:i/>
          <w:sz w:val="20"/>
          <w:szCs w:val="20"/>
        </w:rPr>
        <w:t>.</w:t>
      </w:r>
      <w:r w:rsidRPr="00FA5FDA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FA5FDA">
        <w:rPr>
          <w:rFonts w:ascii="Times New Roman" w:hAnsi="Times New Roman"/>
          <w:sz w:val="20"/>
          <w:szCs w:val="20"/>
        </w:rPr>
        <w:t>110</w:t>
      </w:r>
      <w:r w:rsidRPr="00FA5FDA">
        <w:rPr>
          <w:rFonts w:ascii="Times New Roman" w:hAnsi="Times New Roman"/>
          <w:sz w:val="20"/>
          <w:szCs w:val="20"/>
        </w:rPr>
        <w:t xml:space="preserve"> ust. </w:t>
      </w:r>
      <w:r w:rsidR="00710937" w:rsidRPr="00FA5FDA">
        <w:rPr>
          <w:rFonts w:ascii="Times New Roman" w:hAnsi="Times New Roman"/>
          <w:sz w:val="20"/>
          <w:szCs w:val="20"/>
        </w:rPr>
        <w:t>2</w:t>
      </w:r>
      <w:r w:rsidRPr="00FA5FDA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FA5FDA">
        <w:rPr>
          <w:rFonts w:ascii="Times New Roman" w:hAnsi="Times New Roman"/>
          <w:sz w:val="20"/>
          <w:szCs w:val="20"/>
        </w:rPr>
        <w:t xml:space="preserve"> i zapobiegawcze</w:t>
      </w:r>
      <w:r w:rsidRPr="00FA5FDA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FA5FDA">
        <w:rPr>
          <w:rFonts w:ascii="Times New Roman" w:hAnsi="Times New Roman"/>
          <w:sz w:val="20"/>
          <w:szCs w:val="20"/>
        </w:rPr>
        <w:t>..</w:t>
      </w:r>
      <w:r w:rsidRPr="00FA5FDA">
        <w:rPr>
          <w:rFonts w:ascii="Times New Roman" w:hAnsi="Times New Roman"/>
          <w:sz w:val="20"/>
          <w:szCs w:val="20"/>
        </w:rPr>
        <w:t>……………</w:t>
      </w:r>
      <w:r w:rsidR="00023477" w:rsidRPr="00FA5FDA">
        <w:rPr>
          <w:rFonts w:ascii="Times New Roman" w:hAnsi="Times New Roman"/>
          <w:sz w:val="20"/>
          <w:szCs w:val="20"/>
        </w:rPr>
        <w:t>…</w:t>
      </w:r>
      <w:r w:rsidRPr="00FA5FDA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FA5FDA">
        <w:rPr>
          <w:rFonts w:ascii="Times New Roman" w:hAnsi="Times New Roman"/>
          <w:sz w:val="20"/>
          <w:szCs w:val="20"/>
        </w:rPr>
        <w:t>.</w:t>
      </w:r>
      <w:r w:rsidRPr="00FA5FDA">
        <w:rPr>
          <w:rFonts w:ascii="Times New Roman" w:hAnsi="Times New Roman"/>
          <w:sz w:val="20"/>
          <w:szCs w:val="20"/>
        </w:rPr>
        <w:t>…</w:t>
      </w:r>
      <w:r w:rsidR="007A2BCB" w:rsidRPr="00FA5FDA">
        <w:rPr>
          <w:rFonts w:ascii="Times New Roman" w:hAnsi="Times New Roman"/>
          <w:sz w:val="20"/>
          <w:szCs w:val="20"/>
        </w:rPr>
        <w:t>.</w:t>
      </w:r>
    </w:p>
    <w:p w14:paraId="127C5DDD" w14:textId="77777777" w:rsidR="007A2BCB" w:rsidRPr="00FA5FDA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8299597" w14:textId="77777777" w:rsidR="0011306C" w:rsidRPr="00FA5FDA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A5FDA">
        <w:rPr>
          <w:rFonts w:ascii="Times New Roman" w:hAnsi="Times New Roman"/>
          <w:sz w:val="20"/>
          <w:szCs w:val="20"/>
        </w:rPr>
        <w:t xml:space="preserve">t.j. </w:t>
      </w:r>
      <w:r w:rsidRPr="00FA5FDA">
        <w:rPr>
          <w:rFonts w:ascii="Times New Roman" w:hAnsi="Times New Roman"/>
          <w:sz w:val="20"/>
          <w:szCs w:val="20"/>
        </w:rPr>
        <w:t xml:space="preserve">Dz. U. </w:t>
      </w:r>
      <w:r w:rsidR="000C2F90" w:rsidRPr="00FA5FDA">
        <w:rPr>
          <w:rFonts w:ascii="Times New Roman" w:hAnsi="Times New Roman"/>
          <w:sz w:val="20"/>
          <w:szCs w:val="20"/>
        </w:rPr>
        <w:t xml:space="preserve">z 2023r. </w:t>
      </w:r>
      <w:r w:rsidRPr="00FA5FDA">
        <w:rPr>
          <w:rFonts w:ascii="Times New Roman" w:hAnsi="Times New Roman"/>
          <w:sz w:val="20"/>
          <w:szCs w:val="20"/>
        </w:rPr>
        <w:t xml:space="preserve">poz. </w:t>
      </w:r>
      <w:r w:rsidR="007020E3" w:rsidRPr="00FA5FDA">
        <w:rPr>
          <w:rFonts w:ascii="Times New Roman" w:hAnsi="Times New Roman"/>
          <w:sz w:val="20"/>
          <w:szCs w:val="20"/>
        </w:rPr>
        <w:t>1497</w:t>
      </w:r>
      <w:r w:rsidRPr="00FA5FDA">
        <w:rPr>
          <w:rFonts w:ascii="Times New Roman" w:hAnsi="Times New Roman"/>
          <w:sz w:val="20"/>
          <w:szCs w:val="20"/>
        </w:rPr>
        <w:t>)</w:t>
      </w:r>
      <w:r w:rsidR="0011306C" w:rsidRPr="00FA5FD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A5FD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A5FDA" w14:paraId="43437C86" w14:textId="77777777" w:rsidTr="00CD4DD1">
        <w:tc>
          <w:tcPr>
            <w:tcW w:w="9104" w:type="dxa"/>
            <w:shd w:val="clear" w:color="auto" w:fill="D9D9D9"/>
          </w:tcPr>
          <w:p w14:paraId="7E5CA56F" w14:textId="77777777" w:rsidR="0011306C" w:rsidRPr="00FA5FD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A5FD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F0CFB6C" w14:textId="77777777" w:rsidR="00D2702A" w:rsidRPr="00FA5FDA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Oświadczam,</w:t>
      </w:r>
      <w:r w:rsidR="00313417" w:rsidRPr="00FA5FD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A5FD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A5FD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A5FD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5FDA" w14:paraId="2458CAA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1071" w14:textId="77777777" w:rsidR="00D2702A" w:rsidRPr="00FA5FD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66FC" w14:textId="77777777" w:rsidR="00D2702A" w:rsidRPr="00FA5FD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105D8" w:rsidRPr="00FA5FDA" w14:paraId="612C6F57" w14:textId="77777777" w:rsidTr="00312F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27E57" w14:textId="77777777" w:rsidR="00D105D8" w:rsidRPr="00FA5FDA" w:rsidRDefault="00D105D8" w:rsidP="00312FE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5D979" w14:textId="77777777" w:rsidR="00D105D8" w:rsidRPr="00FA5FDA" w:rsidRDefault="00D105D8" w:rsidP="00312FE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DC4D92F" w14:textId="77777777" w:rsidR="00D105D8" w:rsidRPr="00FA5FDA" w:rsidRDefault="00D105D8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14:paraId="03CCE54D" w14:textId="77777777" w:rsidR="00D105D8" w:rsidRPr="00FA5FDA" w:rsidRDefault="00D105D8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14:paraId="66856CF3" w14:textId="77777777" w:rsidR="00D105D8" w:rsidRPr="00FA5FDA" w:rsidRDefault="00D105D8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14:paraId="27B1860A" w14:textId="77777777" w:rsidR="00D105D8" w:rsidRPr="00FA5FDA" w:rsidRDefault="00D105D8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14:paraId="606FE65A" w14:textId="77777777" w:rsidR="00D105D8" w:rsidRPr="00FA5FDA" w:rsidRDefault="00D105D8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społeczno-kulturalny finansowany ze źródeł zewnętrznych, </w:t>
            </w:r>
          </w:p>
          <w:p w14:paraId="3FE4F7CB" w14:textId="77777777" w:rsidR="00D105D8" w:rsidRPr="00FA5FDA" w:rsidRDefault="00D105D8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14:paraId="4E02EC34" w14:textId="77777777" w:rsidR="00D105D8" w:rsidRPr="00FA5FDA" w:rsidRDefault="00D105D8" w:rsidP="00312F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14:paraId="14B80E87" w14:textId="1EC94CDC" w:rsidR="00FA5FDA" w:rsidRPr="00FA5FDA" w:rsidRDefault="00FA5FDA" w:rsidP="00FA5FDA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FA5FDA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7411FBD3" w14:textId="77777777" w:rsidR="00FA5FDA" w:rsidRPr="00FA5FDA" w:rsidRDefault="00FA5FDA" w:rsidP="00FA5FDA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FA5FDA">
        <w:rPr>
          <w:rFonts w:ascii="Times New Roman" w:hAnsi="Times New Roman"/>
          <w:bCs/>
          <w:sz w:val="20"/>
          <w:szCs w:val="20"/>
        </w:rPr>
        <w:t xml:space="preserve">□ </w:t>
      </w:r>
      <w:r w:rsidRPr="00FA5FDA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70F6C2FD" w14:textId="77777777" w:rsidR="00FA5FDA" w:rsidRPr="00FA5FDA" w:rsidRDefault="00FA5FDA" w:rsidP="00FA5FDA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FA5FDA">
        <w:rPr>
          <w:rFonts w:ascii="Times New Roman" w:hAnsi="Times New Roman"/>
          <w:bCs/>
          <w:sz w:val="20"/>
          <w:szCs w:val="20"/>
        </w:rPr>
        <w:t xml:space="preserve">□ </w:t>
      </w:r>
      <w:r w:rsidRPr="00FA5FDA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45A34F22" w14:textId="77777777" w:rsidR="00FA5FDA" w:rsidRPr="00FA5FDA" w:rsidRDefault="00FA5FDA" w:rsidP="00FA5FDA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A5FDA" w:rsidRPr="00FA5FDA" w14:paraId="45817642" w14:textId="77777777" w:rsidTr="00FA5F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FA27F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99F21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A8949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FA5FDA" w:rsidRPr="00FA5FDA" w14:paraId="0CCE8833" w14:textId="77777777" w:rsidTr="00FA5F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2996C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76BD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F479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5FDA" w:rsidRPr="00FA5FDA" w14:paraId="036B0544" w14:textId="77777777" w:rsidTr="00FA5F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BC685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CCC8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0725" w14:textId="77777777" w:rsidR="00FA5FDA" w:rsidRPr="00FA5FDA" w:rsidRDefault="00FA5FDA" w:rsidP="00FA5FD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0B83E64" w14:textId="77AFA7A7" w:rsidR="00E21BB4" w:rsidRPr="00FA5FDA" w:rsidRDefault="00FA5FDA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 w:rsidR="005206B5">
        <w:rPr>
          <w:rFonts w:ascii="Times New Roman" w:hAnsi="Times New Roman"/>
          <w:sz w:val="20"/>
          <w:szCs w:val="20"/>
        </w:rPr>
        <w:t>usługi</w:t>
      </w:r>
      <w:r w:rsidRPr="00FA5FDA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  <w:r w:rsidR="00257E73" w:rsidRPr="00FA5FDA">
        <w:rPr>
          <w:rFonts w:ascii="Times New Roman" w:hAnsi="Times New Roman"/>
          <w:sz w:val="20"/>
          <w:szCs w:val="20"/>
        </w:rPr>
        <w:t>_______________________________________________________________________</w:t>
      </w:r>
    </w:p>
    <w:p w14:paraId="373E3761" w14:textId="77777777" w:rsidR="00E21BB4" w:rsidRPr="00FA5FD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A5FD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FA5FDA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FA5FDA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FA5FDA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FA5FDA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8DF4ECA" w14:textId="77777777" w:rsidR="00C62F57" w:rsidRPr="00FA5FDA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59DE9CC8" w14:textId="77777777" w:rsidR="00C62F57" w:rsidRPr="00FA5FDA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C319918" w14:textId="77777777" w:rsidR="00721D87" w:rsidRPr="00FA5FDA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A5FDA">
        <w:rPr>
          <w:rFonts w:ascii="Times New Roman" w:hAnsi="Times New Roman"/>
          <w:sz w:val="20"/>
          <w:szCs w:val="20"/>
        </w:rPr>
        <w:t>ego/</w:t>
      </w:r>
      <w:r w:rsidRPr="00FA5FDA">
        <w:rPr>
          <w:rFonts w:ascii="Times New Roman" w:hAnsi="Times New Roman"/>
          <w:sz w:val="20"/>
          <w:szCs w:val="20"/>
        </w:rPr>
        <w:t xml:space="preserve">ych zasoby: </w:t>
      </w:r>
    </w:p>
    <w:p w14:paraId="25CB11E6" w14:textId="77777777" w:rsidR="00721D87" w:rsidRPr="00FA5FD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……………</w:t>
      </w:r>
      <w:r w:rsidR="00721D87" w:rsidRPr="00FA5FDA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7A7A78C5" w14:textId="77777777" w:rsidR="00721D87" w:rsidRPr="00FA5FD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A5FDA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47782410" w14:textId="77777777" w:rsidR="00721D87" w:rsidRPr="00FA5FDA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70C5573" w14:textId="77777777" w:rsidR="00E21BB4" w:rsidRPr="00FA5FD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……………</w:t>
      </w:r>
      <w:r w:rsidR="00721D87" w:rsidRPr="00FA5FDA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FA5FDA">
        <w:rPr>
          <w:rFonts w:ascii="Times New Roman" w:hAnsi="Times New Roman"/>
          <w:sz w:val="20"/>
          <w:szCs w:val="20"/>
        </w:rPr>
        <w:t>………………………….</w:t>
      </w:r>
    </w:p>
    <w:p w14:paraId="5F36FC3C" w14:textId="77777777" w:rsidR="00E21BB4" w:rsidRPr="00FA5FD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A5FDA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5B77735F" w14:textId="77777777" w:rsidR="00C62F57" w:rsidRPr="00FA5FDA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A5FDA" w14:paraId="4680FBE5" w14:textId="77777777" w:rsidTr="00CD4DD1">
        <w:tc>
          <w:tcPr>
            <w:tcW w:w="9104" w:type="dxa"/>
            <w:shd w:val="clear" w:color="auto" w:fill="D9D9D9"/>
          </w:tcPr>
          <w:p w14:paraId="1091DABB" w14:textId="77777777" w:rsidR="00BE6F04" w:rsidRPr="00FA5FD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D4C505D" w14:textId="77777777" w:rsidR="00FE4E2B" w:rsidRPr="00FA5FDA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A5FD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A5FDA" w14:paraId="37BBC943" w14:textId="77777777" w:rsidTr="00847232">
        <w:tc>
          <w:tcPr>
            <w:tcW w:w="9104" w:type="dxa"/>
            <w:shd w:val="clear" w:color="auto" w:fill="D9D9D9"/>
          </w:tcPr>
          <w:p w14:paraId="53B3E743" w14:textId="77777777" w:rsidR="00E426EB" w:rsidRPr="00FA5FD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A5FD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A24D39A" w14:textId="77777777" w:rsidR="00E426EB" w:rsidRPr="00FA5FD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D680A1" w14:textId="77777777" w:rsidR="00E426EB" w:rsidRPr="00FA5FD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D11777C" w14:textId="77777777" w:rsidR="00E426EB" w:rsidRPr="00FA5F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2217F19" w14:textId="77777777" w:rsidR="00E426EB" w:rsidRPr="00FA5FD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A5FD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A15E4FC" w14:textId="77777777" w:rsidR="00E426EB" w:rsidRPr="00FA5F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4FE579D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A5FD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4C36571" w14:textId="77777777" w:rsidR="00FA5FDA" w:rsidRPr="00FA5FDA" w:rsidRDefault="00FA5FDA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5955C8" w14:textId="631EB711" w:rsidR="00484F88" w:rsidRPr="00FA5FDA" w:rsidRDefault="00FA5FDA" w:rsidP="00FA5F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A5FDA">
        <w:rPr>
          <w:rFonts w:ascii="Times New Roman" w:hAnsi="Times New Roman"/>
          <w:i/>
          <w:sz w:val="20"/>
          <w:szCs w:val="20"/>
        </w:rPr>
        <w:t>Oświadczenie musi być podpisane kwalifikowanym podpisem  elektronicznym lub podpisem  zaufanym lub podpisem  osobistym przez osobę upoważnioną</w:t>
      </w:r>
    </w:p>
    <w:sectPr w:rsidR="00484F88" w:rsidRPr="00FA5F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5F561" w14:textId="77777777" w:rsidR="00944F9D" w:rsidRDefault="00944F9D" w:rsidP="0038231F">
      <w:pPr>
        <w:spacing w:after="0" w:line="240" w:lineRule="auto"/>
      </w:pPr>
      <w:r>
        <w:separator/>
      </w:r>
    </w:p>
  </w:endnote>
  <w:endnote w:type="continuationSeparator" w:id="0">
    <w:p w14:paraId="05E1336D" w14:textId="77777777" w:rsidR="00944F9D" w:rsidRDefault="00944F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A6D79" w14:textId="77777777" w:rsidR="00D105D8" w:rsidRDefault="00D105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3F7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A292D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CEC30" w14:textId="77777777" w:rsidR="00D105D8" w:rsidRDefault="00D105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CEE61" w14:textId="77777777" w:rsidR="00944F9D" w:rsidRDefault="00944F9D" w:rsidP="0038231F">
      <w:pPr>
        <w:spacing w:after="0" w:line="240" w:lineRule="auto"/>
      </w:pPr>
      <w:r>
        <w:separator/>
      </w:r>
    </w:p>
  </w:footnote>
  <w:footnote w:type="continuationSeparator" w:id="0">
    <w:p w14:paraId="116413D6" w14:textId="77777777" w:rsidR="00944F9D" w:rsidRDefault="00944F9D" w:rsidP="0038231F">
      <w:pPr>
        <w:spacing w:after="0" w:line="240" w:lineRule="auto"/>
      </w:pPr>
      <w:r>
        <w:continuationSeparator/>
      </w:r>
    </w:p>
  </w:footnote>
  <w:footnote w:id="1">
    <w:p w14:paraId="14D44B9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654F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9E313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D2616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C7906" w14:textId="77777777" w:rsidR="00D105D8" w:rsidRDefault="00D105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1A667" w14:textId="77777777" w:rsidR="00D105D8" w:rsidRDefault="00D105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11000" w14:textId="77777777" w:rsidR="00D105D8" w:rsidRDefault="00D10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347697">
    <w:abstractNumId w:val="11"/>
  </w:num>
  <w:num w:numId="2" w16cid:durableId="1705255869">
    <w:abstractNumId w:val="0"/>
  </w:num>
  <w:num w:numId="3" w16cid:durableId="1185903299">
    <w:abstractNumId w:val="10"/>
  </w:num>
  <w:num w:numId="4" w16cid:durableId="1820730196">
    <w:abstractNumId w:val="13"/>
  </w:num>
  <w:num w:numId="5" w16cid:durableId="44257189">
    <w:abstractNumId w:val="12"/>
  </w:num>
  <w:num w:numId="6" w16cid:durableId="917983178">
    <w:abstractNumId w:val="9"/>
  </w:num>
  <w:num w:numId="7" w16cid:durableId="1240823645">
    <w:abstractNumId w:val="1"/>
  </w:num>
  <w:num w:numId="8" w16cid:durableId="209272449">
    <w:abstractNumId w:val="6"/>
  </w:num>
  <w:num w:numId="9" w16cid:durableId="234631803">
    <w:abstractNumId w:val="4"/>
  </w:num>
  <w:num w:numId="10" w16cid:durableId="1154418155">
    <w:abstractNumId w:val="7"/>
  </w:num>
  <w:num w:numId="11" w16cid:durableId="869495877">
    <w:abstractNumId w:val="5"/>
  </w:num>
  <w:num w:numId="12" w16cid:durableId="991064022">
    <w:abstractNumId w:val="8"/>
  </w:num>
  <w:num w:numId="13" w16cid:durableId="811561356">
    <w:abstractNumId w:val="3"/>
  </w:num>
  <w:num w:numId="14" w16cid:durableId="179019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F9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6B5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07E8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4F9D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02E4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05D8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5FDA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DFEED"/>
  <w15:docId w15:val="{5D16EC07-DF45-498D-8F18-D5AEBA15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801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2024-11-12T14:46:00Z</cp:lastPrinted>
  <dcterms:created xsi:type="dcterms:W3CDTF">2024-11-12T14:46:00Z</dcterms:created>
  <dcterms:modified xsi:type="dcterms:W3CDTF">2024-11-12T14:46:00Z</dcterms:modified>
</cp:coreProperties>
</file>