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415A1F" w14:textId="222CB7CE" w:rsidR="009475A8" w:rsidRPr="002C14B0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2C14B0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DA0B4E" w:rsidRPr="002C14B0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45CA6A70" w14:textId="77777777" w:rsidR="002C14B0" w:rsidRDefault="002C14B0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4F2B5F8E" w14:textId="57F0A3D8" w:rsidR="008F3D36" w:rsidRPr="002C14B0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DFDB402" w14:textId="77777777" w:rsidR="008F3D36" w:rsidRPr="002C14B0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18EFA05F" w14:textId="77777777" w:rsidR="008F3D36" w:rsidRPr="002C14B0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3BE828B7" w14:textId="77777777" w:rsidR="008F3D36" w:rsidRPr="002C14B0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546EC3E7" w14:textId="77777777" w:rsidR="008F3D36" w:rsidRPr="002C14B0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385E6370" w14:textId="77777777" w:rsidR="008F3D36" w:rsidRPr="002C14B0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18199675" w14:textId="77777777" w:rsidR="008F3D36" w:rsidRPr="002C14B0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28ADC705" w14:textId="77777777" w:rsidR="008F3D36" w:rsidRPr="002C14B0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2C14B0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2C14B0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2DB8CD5B" w14:textId="77777777" w:rsidR="008F3D36" w:rsidRPr="002C14B0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25AADAED" w14:textId="77777777" w:rsidR="008F3D36" w:rsidRPr="002C14B0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269D78C9" w14:textId="77777777" w:rsidR="008F3D36" w:rsidRPr="002C14B0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022F83D3" w14:textId="77777777" w:rsidR="008F3D36" w:rsidRPr="002C14B0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2C14B0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73E0F018" w14:textId="77777777" w:rsidR="008F3D36" w:rsidRPr="002C14B0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767BCA3" w14:textId="77777777" w:rsidR="008F3D36" w:rsidRPr="002C14B0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2C14B0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2C14B0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01BC839F" w14:textId="77777777" w:rsidR="008F3D36" w:rsidRPr="002C14B0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2C14B0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38122C66" w14:textId="7726A091" w:rsidR="008F3D36" w:rsidRPr="002C14B0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6048B9" w:rsidRPr="002C14B0">
        <w:rPr>
          <w:rFonts w:ascii="Verdana" w:eastAsia="Times New Roman" w:hAnsi="Verdana" w:cs="Calibri"/>
          <w:b/>
          <w:sz w:val="18"/>
          <w:szCs w:val="18"/>
          <w:lang w:eastAsia="pl-PL"/>
        </w:rPr>
        <w:t>dostawa materiałów eksploatacyjnych do drukarek, kserokopiarek i faksów dla potrzeb AGH - DE-dzp.272-</w:t>
      </w:r>
      <w:r w:rsidR="00B11BA9">
        <w:rPr>
          <w:rFonts w:ascii="Verdana" w:eastAsia="Times New Roman" w:hAnsi="Verdana" w:cs="Calibri"/>
          <w:b/>
          <w:sz w:val="18"/>
          <w:szCs w:val="18"/>
          <w:lang w:eastAsia="pl-PL"/>
        </w:rPr>
        <w:t>642</w:t>
      </w:r>
      <w:r w:rsidR="006048B9" w:rsidRPr="002C14B0">
        <w:rPr>
          <w:rFonts w:ascii="Verdana" w:eastAsia="Times New Roman" w:hAnsi="Verdana" w:cs="Calibri"/>
          <w:b/>
          <w:sz w:val="18"/>
          <w:szCs w:val="18"/>
          <w:lang w:eastAsia="pl-PL"/>
        </w:rPr>
        <w:t>/24</w:t>
      </w: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2C14B0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2C14B0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2C3E2365" w14:textId="77777777" w:rsidR="008F3D36" w:rsidRPr="002C14B0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66E0981B" w14:textId="77777777" w:rsidR="008F3D36" w:rsidRPr="002C14B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1382969" w14:textId="77777777" w:rsidR="008F3D36" w:rsidRPr="002C14B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2C14B0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29986AB" w14:textId="77777777" w:rsidR="008F3D36" w:rsidRPr="002C14B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2C14B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2C14B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2C14B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06D0530C" w14:textId="77777777" w:rsidR="008F3D36" w:rsidRPr="002C14B0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10EAFD5" w14:textId="77777777" w:rsidR="008F3D36" w:rsidRPr="002C14B0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2B7C21E6" w14:textId="77777777" w:rsidR="008F3D36" w:rsidRPr="002C14B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42D2BC7" w14:textId="77777777" w:rsidR="008F3D36" w:rsidRPr="002C14B0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63F5519D" w14:textId="77777777" w:rsidR="008F3D36" w:rsidRPr="002C14B0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548CDCC" w14:textId="77777777" w:rsidR="008F3D36" w:rsidRPr="002C14B0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650BFC2D" w14:textId="77777777" w:rsidR="008F3D36" w:rsidRPr="002C14B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2C14B0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0DC3F0C7" w14:textId="28942E48" w:rsidR="005103B9" w:rsidRPr="002C14B0" w:rsidRDefault="008F3D36" w:rsidP="00DA0B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2C14B0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2C14B0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B802B5" w14:textId="77777777" w:rsidR="00A03D84" w:rsidRDefault="00A03D84" w:rsidP="0038231F">
      <w:pPr>
        <w:spacing w:after="0" w:line="240" w:lineRule="auto"/>
      </w:pPr>
      <w:r>
        <w:separator/>
      </w:r>
    </w:p>
  </w:endnote>
  <w:endnote w:type="continuationSeparator" w:id="0">
    <w:p w14:paraId="3525BBD3" w14:textId="77777777" w:rsidR="00A03D84" w:rsidRDefault="00A03D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CE97C" w14:textId="77777777" w:rsidR="006048B9" w:rsidRDefault="006048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47BF3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77F22D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766718" w14:textId="77777777" w:rsidR="006048B9" w:rsidRDefault="006048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8062F8" w14:textId="77777777" w:rsidR="00A03D84" w:rsidRDefault="00A03D84" w:rsidP="0038231F">
      <w:pPr>
        <w:spacing w:after="0" w:line="240" w:lineRule="auto"/>
      </w:pPr>
      <w:r>
        <w:separator/>
      </w:r>
    </w:p>
  </w:footnote>
  <w:footnote w:type="continuationSeparator" w:id="0">
    <w:p w14:paraId="190C5881" w14:textId="77777777" w:rsidR="00A03D84" w:rsidRDefault="00A03D84" w:rsidP="0038231F">
      <w:pPr>
        <w:spacing w:after="0" w:line="240" w:lineRule="auto"/>
      </w:pPr>
      <w:r>
        <w:continuationSeparator/>
      </w:r>
    </w:p>
  </w:footnote>
  <w:footnote w:id="1">
    <w:p w14:paraId="4601AB51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9160A95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DFD1C6" w14:textId="77777777" w:rsidR="006048B9" w:rsidRDefault="006048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4964F0" w14:textId="77777777" w:rsidR="006048B9" w:rsidRDefault="006048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5D6A1D" w14:textId="77777777" w:rsidR="006048B9" w:rsidRDefault="006048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176786">
    <w:abstractNumId w:val="7"/>
  </w:num>
  <w:num w:numId="2" w16cid:durableId="2081173041">
    <w:abstractNumId w:val="0"/>
  </w:num>
  <w:num w:numId="3" w16cid:durableId="1110658928">
    <w:abstractNumId w:val="6"/>
  </w:num>
  <w:num w:numId="4" w16cid:durableId="797063853">
    <w:abstractNumId w:val="9"/>
  </w:num>
  <w:num w:numId="5" w16cid:durableId="1106190342">
    <w:abstractNumId w:val="8"/>
  </w:num>
  <w:num w:numId="6" w16cid:durableId="779762598">
    <w:abstractNumId w:val="5"/>
  </w:num>
  <w:num w:numId="7" w16cid:durableId="2087141221">
    <w:abstractNumId w:val="1"/>
  </w:num>
  <w:num w:numId="8" w16cid:durableId="982540534">
    <w:abstractNumId w:val="3"/>
  </w:num>
  <w:num w:numId="9" w16cid:durableId="2038195534">
    <w:abstractNumId w:val="2"/>
  </w:num>
  <w:num w:numId="10" w16cid:durableId="855579682">
    <w:abstractNumId w:val="4"/>
  </w:num>
  <w:num w:numId="11" w16cid:durableId="20758160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3D8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4B0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208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48B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03D84"/>
    <w:rsid w:val="00A15F7E"/>
    <w:rsid w:val="00A166B0"/>
    <w:rsid w:val="00A22DCF"/>
    <w:rsid w:val="00A24C2D"/>
    <w:rsid w:val="00A276E4"/>
    <w:rsid w:val="00A3062E"/>
    <w:rsid w:val="00A347DE"/>
    <w:rsid w:val="00A46BF4"/>
    <w:rsid w:val="00AE6FF2"/>
    <w:rsid w:val="00B0088C"/>
    <w:rsid w:val="00B11BA9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97A0E"/>
    <w:rsid w:val="00DA0B4E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81A3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FD1301"/>
  <w15:chartTrackingRefBased/>
  <w15:docId w15:val="{2F9CA445-D260-4029-A510-A2A4D5F3C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2024-11-06T08:14:00Z</dcterms:created>
  <dcterms:modified xsi:type="dcterms:W3CDTF">2024-11-06T08:14:00Z</dcterms:modified>
</cp:coreProperties>
</file>