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91D05" w14:textId="6DE65D1B" w:rsidR="008D2AB8" w:rsidRPr="000A651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 xml:space="preserve">Załącznik nr </w:t>
      </w:r>
      <w:r w:rsidR="00012286" w:rsidRPr="000A6515">
        <w:rPr>
          <w:rFonts w:ascii="Verdana" w:hAnsi="Verdana"/>
          <w:sz w:val="18"/>
          <w:szCs w:val="18"/>
        </w:rPr>
        <w:t>1</w:t>
      </w:r>
    </w:p>
    <w:p w14:paraId="02FB48B9" w14:textId="77777777" w:rsidR="008D2AB8" w:rsidRPr="000A65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D219714" w14:textId="77777777" w:rsidR="008D2AB8" w:rsidRPr="000A65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FORMULARZ OFERTY</w:t>
      </w:r>
    </w:p>
    <w:p w14:paraId="2A2A090B" w14:textId="29919A7B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………………………………………………..</w:t>
      </w:r>
    </w:p>
    <w:p w14:paraId="29A9A78A" w14:textId="5E9EF1B3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</w:t>
      </w:r>
    </w:p>
    <w:p w14:paraId="6C8D29FA" w14:textId="412FE37B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…………………………………………………..</w:t>
      </w:r>
    </w:p>
    <w:p w14:paraId="7E905BA5" w14:textId="64DC8942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A6515">
        <w:rPr>
          <w:rFonts w:ascii="Verdana" w:hAnsi="Verdana"/>
          <w:sz w:val="18"/>
          <w:szCs w:val="18"/>
        </w:rPr>
        <w:t>........</w:t>
      </w:r>
    </w:p>
    <w:p w14:paraId="0318C4A7" w14:textId="39D1A867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3CE9F2" w14:textId="50537389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03E7DA5D" w14:textId="263EAFC0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0B0C60C" w14:textId="3D913671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A6515">
        <w:rPr>
          <w:rFonts w:ascii="Verdana" w:hAnsi="Verdana"/>
          <w:sz w:val="18"/>
          <w:szCs w:val="18"/>
        </w:rPr>
        <w:t>........................................</w:t>
      </w:r>
    </w:p>
    <w:p w14:paraId="0CADCB1D" w14:textId="2D36C180" w:rsidR="008D2AB8" w:rsidRPr="000A6515" w:rsidRDefault="0062251D" w:rsidP="0062251D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……………………………………………….</w:t>
      </w:r>
    </w:p>
    <w:p w14:paraId="4BFB16DA" w14:textId="77777777" w:rsidR="0062251D" w:rsidRPr="000A6515" w:rsidRDefault="0062251D" w:rsidP="0062251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FCAD982" w14:textId="77777777" w:rsidR="008D2AB8" w:rsidRPr="000A651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Do: Nazwa i siedziba Zamawiającego:</w:t>
      </w:r>
    </w:p>
    <w:p w14:paraId="54074FD4" w14:textId="77777777" w:rsidR="00236585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Akademia Górniczo - Hutnicza</w:t>
      </w:r>
    </w:p>
    <w:p w14:paraId="378E5EBE" w14:textId="77777777" w:rsidR="00236585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im. Stanisława Staszica w Krakowie</w:t>
      </w:r>
    </w:p>
    <w:p w14:paraId="6BD579FC" w14:textId="77777777" w:rsidR="008D2AB8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Dział Zamówień Publicznych</w:t>
      </w:r>
      <w:r w:rsidR="008D2AB8" w:rsidRPr="000A6515">
        <w:rPr>
          <w:rFonts w:ascii="Verdana" w:hAnsi="Verdana"/>
          <w:b/>
          <w:sz w:val="18"/>
          <w:szCs w:val="18"/>
        </w:rPr>
        <w:t xml:space="preserve">  </w:t>
      </w:r>
    </w:p>
    <w:p w14:paraId="77B5A604" w14:textId="77777777" w:rsidR="008D2AB8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Al. Mickiewicza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30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</w:p>
    <w:p w14:paraId="0EAECFD5" w14:textId="77777777" w:rsidR="008D2AB8" w:rsidRPr="000A6515" w:rsidRDefault="00236585" w:rsidP="008D2AB8">
      <w:pPr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30-059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Kraków</w:t>
      </w:r>
      <w:r w:rsidR="008D2AB8" w:rsidRPr="000A6515">
        <w:rPr>
          <w:rFonts w:ascii="Verdana" w:hAnsi="Verdana"/>
          <w:b/>
          <w:sz w:val="18"/>
          <w:szCs w:val="18"/>
        </w:rPr>
        <w:t xml:space="preserve">,  </w:t>
      </w:r>
    </w:p>
    <w:p w14:paraId="6367D2E7" w14:textId="77777777" w:rsidR="008D2AB8" w:rsidRPr="000A651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112CE6C" w14:textId="4708801F" w:rsidR="008D2AB8" w:rsidRPr="000A651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36585" w:rsidRPr="000A6515">
        <w:rPr>
          <w:rFonts w:ascii="Verdana" w:hAnsi="Verdana"/>
          <w:b/>
          <w:sz w:val="18"/>
          <w:szCs w:val="18"/>
        </w:rPr>
        <w:t>dostawa materiałów eksploatacyjnych do drukarek, kserokopiarek i faksów dla potrzeb AGH - DE-dzp.272-</w:t>
      </w:r>
      <w:r w:rsidR="002744E9">
        <w:rPr>
          <w:rFonts w:ascii="Verdana" w:hAnsi="Verdana"/>
          <w:b/>
          <w:sz w:val="18"/>
          <w:szCs w:val="18"/>
        </w:rPr>
        <w:t>642</w:t>
      </w:r>
      <w:r w:rsidR="00236585" w:rsidRPr="000A6515">
        <w:rPr>
          <w:rFonts w:ascii="Verdana" w:hAnsi="Verdana"/>
          <w:b/>
          <w:sz w:val="18"/>
          <w:szCs w:val="18"/>
        </w:rPr>
        <w:t>/24</w:t>
      </w:r>
      <w:r w:rsidRPr="000A6515">
        <w:rPr>
          <w:rFonts w:ascii="Verdana" w:hAnsi="Verdana"/>
          <w:b/>
          <w:sz w:val="18"/>
          <w:szCs w:val="18"/>
        </w:rPr>
        <w:t xml:space="preserve">, </w:t>
      </w:r>
      <w:r w:rsidRPr="000A6515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6985CB4A" w14:textId="77777777" w:rsidR="008D2AB8" w:rsidRPr="000A651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939C3" w14:textId="28AA1635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Wartość netto:   .........................................................................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 xml:space="preserve">PLN </w:t>
      </w:r>
    </w:p>
    <w:p w14:paraId="66E9B399" w14:textId="77777777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E9BD28B" w14:textId="2022A667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Wartość brutto: .........................................................................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PLN</w:t>
      </w:r>
    </w:p>
    <w:p w14:paraId="2AE8EFCB" w14:textId="77777777" w:rsidR="00A1518E" w:rsidRPr="000A6515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5441BA8" w14:textId="0BB8DB57" w:rsidR="00A1518E" w:rsidRPr="000A6515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0E5DEDC" w14:textId="5B279252" w:rsidR="00A1518E" w:rsidRPr="000A6515" w:rsidRDefault="00A1518E" w:rsidP="00A1518E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Powyższa cena zawiera podatek VAT w wysokości 23 % tj.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…………………….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PLN</w:t>
      </w:r>
    </w:p>
    <w:p w14:paraId="6DA38E29" w14:textId="77777777" w:rsidR="00A1518E" w:rsidRPr="000A6515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 xml:space="preserve">Termin dostawy zamówień cząstkowych: </w:t>
      </w:r>
      <w:r w:rsidRPr="002744E9">
        <w:rPr>
          <w:rFonts w:ascii="Verdana" w:hAnsi="Verdana"/>
          <w:bCs/>
          <w:sz w:val="18"/>
          <w:szCs w:val="18"/>
        </w:rPr>
        <w:t xml:space="preserve">……. </w:t>
      </w:r>
      <w:r w:rsidRPr="000A6515">
        <w:rPr>
          <w:rFonts w:ascii="Verdana" w:hAnsi="Verdana"/>
          <w:sz w:val="18"/>
          <w:szCs w:val="18"/>
        </w:rPr>
        <w:t xml:space="preserve">dni roboczych od daty złożenia zamówienia </w:t>
      </w:r>
      <w:r w:rsidRPr="000A6515">
        <w:rPr>
          <w:rFonts w:ascii="Verdana" w:hAnsi="Verdana"/>
          <w:b/>
          <w:color w:val="FF0000"/>
          <w:sz w:val="18"/>
          <w:szCs w:val="18"/>
        </w:rPr>
        <w:t>/kryterium oceny ofert/</w:t>
      </w:r>
    </w:p>
    <w:p w14:paraId="3691BED8" w14:textId="09DACAD6" w:rsidR="00A1518E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Termin realizacji umowy: sukcesywnie od daty podpisania umowy przez okres 12 miesięcy.</w:t>
      </w:r>
    </w:p>
    <w:p w14:paraId="27948356" w14:textId="31A4D38C" w:rsidR="007348D9" w:rsidRPr="000A6515" w:rsidRDefault="007348D9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gwarancji na zaoferowane materiały eksploatacyjne wynosi: </w:t>
      </w:r>
      <w:r w:rsidRPr="007348D9">
        <w:rPr>
          <w:rFonts w:ascii="Verdana" w:hAnsi="Verdana"/>
          <w:bCs/>
          <w:sz w:val="18"/>
          <w:szCs w:val="18"/>
        </w:rPr>
        <w:t xml:space="preserve">…………… </w:t>
      </w:r>
      <w:r>
        <w:rPr>
          <w:rFonts w:ascii="Verdana" w:hAnsi="Verdana"/>
          <w:b/>
          <w:sz w:val="18"/>
          <w:szCs w:val="18"/>
        </w:rPr>
        <w:t>miesięcy</w:t>
      </w:r>
      <w:r w:rsidR="003B1964">
        <w:rPr>
          <w:rFonts w:ascii="Verdana" w:hAnsi="Verdana"/>
          <w:b/>
          <w:sz w:val="18"/>
          <w:szCs w:val="18"/>
        </w:rPr>
        <w:t xml:space="preserve"> </w:t>
      </w:r>
      <w:r w:rsidR="003B1964" w:rsidRPr="003B1964">
        <w:rPr>
          <w:rFonts w:ascii="Verdana" w:hAnsi="Verdana" w:cs="Arial"/>
          <w:b/>
          <w:bCs/>
          <w:sz w:val="18"/>
          <w:szCs w:val="18"/>
          <w:lang w:eastAsia="zh-CN"/>
        </w:rPr>
        <w:t>od dnia dostawy.</w:t>
      </w:r>
    </w:p>
    <w:p w14:paraId="1053395E" w14:textId="77777777" w:rsidR="00A1518E" w:rsidRPr="000A6515" w:rsidRDefault="00A1518E" w:rsidP="00A1518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6515">
        <w:rPr>
          <w:rFonts w:ascii="Verdana" w:hAnsi="Verdana"/>
          <w:b/>
          <w:sz w:val="18"/>
          <w:szCs w:val="18"/>
        </w:rPr>
        <w:t xml:space="preserve"> TAK/NIE</w:t>
      </w:r>
    </w:p>
    <w:p w14:paraId="63CC76E8" w14:textId="77777777" w:rsidR="00A1518E" w:rsidRPr="000A6515" w:rsidRDefault="00A1518E" w:rsidP="00A1518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 xml:space="preserve">Termin płatności: </w:t>
      </w:r>
      <w:r w:rsidRPr="000A6515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FA7F1E" w14:textId="77777777" w:rsidR="00A1518E" w:rsidRPr="000A6515" w:rsidRDefault="00A1518E" w:rsidP="00A1518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EB7DC2" w14:textId="77777777" w:rsidR="00A1518E" w:rsidRDefault="00A1518E" w:rsidP="00A1518E">
      <w:pPr>
        <w:rPr>
          <w:rFonts w:ascii="Verdana" w:hAnsi="Verdana"/>
          <w:b/>
          <w:sz w:val="18"/>
          <w:szCs w:val="18"/>
          <w:u w:val="single"/>
        </w:rPr>
      </w:pPr>
    </w:p>
    <w:p w14:paraId="5219B440" w14:textId="77777777" w:rsidR="000A6515" w:rsidRPr="000A6515" w:rsidRDefault="000A6515" w:rsidP="00A1518E">
      <w:pPr>
        <w:rPr>
          <w:rFonts w:ascii="Verdana" w:hAnsi="Verdana"/>
          <w:b/>
          <w:sz w:val="18"/>
          <w:szCs w:val="18"/>
          <w:u w:val="single"/>
        </w:rPr>
      </w:pPr>
    </w:p>
    <w:p w14:paraId="16446FD8" w14:textId="77777777" w:rsidR="00A1518E" w:rsidRPr="000A6515" w:rsidRDefault="00A1518E" w:rsidP="00A1518E">
      <w:pPr>
        <w:rPr>
          <w:rFonts w:ascii="Verdana" w:hAnsi="Verdana"/>
          <w:b/>
          <w:sz w:val="18"/>
          <w:szCs w:val="18"/>
          <w:u w:val="single"/>
        </w:rPr>
      </w:pPr>
      <w:r w:rsidRPr="000A651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A836851" w14:textId="77777777" w:rsidR="00A1518E" w:rsidRPr="000A6515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651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E45C3C3" w14:textId="69BEF74E" w:rsidR="00A1518E" w:rsidRPr="000A6515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651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651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57415F6" w14:textId="77777777" w:rsidR="00A1518E" w:rsidRPr="000A6515" w:rsidRDefault="00A1518E" w:rsidP="000A6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0A6515">
        <w:rPr>
          <w:rFonts w:ascii="Verdana" w:hAnsi="Verdana"/>
          <w:b/>
          <w:color w:val="000000"/>
          <w:sz w:val="18"/>
          <w:szCs w:val="18"/>
        </w:rPr>
        <w:t>Oświadczamy, że oferowane materiały eksploatacyjne są projektowane i produkowane zgodnie z normami ISO 9001 i ISO 14001 lub równoważnymi,</w:t>
      </w:r>
    </w:p>
    <w:p w14:paraId="617B5D99" w14:textId="14F76459" w:rsidR="00A1518E" w:rsidRPr="000A6515" w:rsidRDefault="00A1518E" w:rsidP="000A6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0A6515">
        <w:rPr>
          <w:rFonts w:ascii="Verdana" w:hAnsi="Verdana"/>
          <w:b/>
          <w:color w:val="000000"/>
          <w:sz w:val="18"/>
          <w:szCs w:val="18"/>
        </w:rPr>
        <w:t xml:space="preserve">Oświadczamy, że uruchomimy platformę internetową za pomocą, której dokonywane będą zamówienia zgodnie z wymogami wskazanymi w pkt. 4.1 SWZ, w ciągu 1 dnia </w:t>
      </w:r>
      <w:r w:rsidR="000547D4">
        <w:rPr>
          <w:rFonts w:ascii="Verdana" w:hAnsi="Verdana"/>
          <w:b/>
          <w:color w:val="000000"/>
          <w:sz w:val="18"/>
          <w:szCs w:val="18"/>
        </w:rPr>
        <w:t xml:space="preserve">roboczego </w:t>
      </w:r>
      <w:r w:rsidRPr="000A6515">
        <w:rPr>
          <w:rFonts w:ascii="Verdana" w:hAnsi="Verdana"/>
          <w:b/>
          <w:color w:val="000000"/>
          <w:sz w:val="18"/>
          <w:szCs w:val="18"/>
        </w:rPr>
        <w:t>od podpisania umowy.</w:t>
      </w:r>
    </w:p>
    <w:p w14:paraId="54C2B19D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24B79D" w14:textId="77777777" w:rsidR="00A1518E" w:rsidRPr="000A6515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651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A4EB3C" w14:textId="77777777" w:rsidR="00A1518E" w:rsidRPr="000A6515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651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1C5B55" w14:textId="77777777" w:rsidR="00A1518E" w:rsidRPr="000A6515" w:rsidRDefault="00A1518E" w:rsidP="00A1518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1518E" w:rsidRPr="000A6515" w14:paraId="392A2038" w14:textId="77777777" w:rsidTr="00A151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8C08C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F674B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E9A7712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6CAAD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Nazwa podwykonawcy</w:t>
            </w:r>
            <w:r w:rsidRPr="000A651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1518E" w:rsidRPr="000A6515" w14:paraId="431F45C4" w14:textId="77777777" w:rsidTr="00A151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2E83A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B16A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2020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1518E" w:rsidRPr="000A6515" w14:paraId="2EB24354" w14:textId="77777777" w:rsidTr="00A151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3763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D99DE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4CFBC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88CE78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3965982D" w14:textId="77777777" w:rsidR="00A1518E" w:rsidRPr="000A6515" w:rsidRDefault="00A1518E" w:rsidP="00A1518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651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98BD43D" w14:textId="77777777" w:rsidR="00A1518E" w:rsidRPr="000A6515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6515">
        <w:rPr>
          <w:rFonts w:ascii="Verdana" w:hAnsi="Verdana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ab/>
        <w:t xml:space="preserve"> </w:t>
      </w:r>
    </w:p>
    <w:p w14:paraId="5459CC20" w14:textId="77777777" w:rsidR="00A1518E" w:rsidRPr="000A6515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6515">
        <w:rPr>
          <w:rFonts w:ascii="Verdana" w:hAnsi="Verdana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ab/>
        <w:t xml:space="preserve"> .</w:t>
      </w:r>
    </w:p>
    <w:p w14:paraId="13F8C8A9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Umocowanie dla powyżej wskazanych osób wynika z następującego (ych) dokumentu(ów)</w:t>
      </w:r>
    </w:p>
    <w:p w14:paraId="4A36B77D" w14:textId="77777777" w:rsidR="00A1518E" w:rsidRPr="000A6515" w:rsidRDefault="00A1518E" w:rsidP="00A1518E">
      <w:p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02A03D0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załącznikami do niniejszej oferty są:</w:t>
      </w:r>
    </w:p>
    <w:p w14:paraId="56E10E64" w14:textId="77777777" w:rsidR="00A1518E" w:rsidRPr="000A6515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F1E547" w14:textId="77777777" w:rsidR="00A1518E" w:rsidRPr="000A6515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F58B30" w14:textId="29A42CD7" w:rsidR="00A1518E" w:rsidRPr="000A6515" w:rsidRDefault="00A1518E" w:rsidP="00A1518E">
      <w:pPr>
        <w:jc w:val="both"/>
        <w:rPr>
          <w:rFonts w:ascii="Verdana" w:hAnsi="Verdana"/>
          <w:sz w:val="18"/>
          <w:szCs w:val="18"/>
        </w:rPr>
      </w:pPr>
    </w:p>
    <w:p w14:paraId="55D249E3" w14:textId="77777777" w:rsidR="000A6515" w:rsidRPr="000A6515" w:rsidRDefault="000A6515" w:rsidP="000A651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48D26" w14:textId="77777777" w:rsidR="00FE545C" w:rsidRPr="000A6515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0A6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462F6" w14:textId="77777777" w:rsidR="00304CF2" w:rsidRDefault="00304CF2">
      <w:r>
        <w:separator/>
      </w:r>
    </w:p>
  </w:endnote>
  <w:endnote w:type="continuationSeparator" w:id="0">
    <w:p w14:paraId="2B2C3528" w14:textId="77777777" w:rsidR="00304CF2" w:rsidRDefault="0030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C04D6" w14:textId="77777777" w:rsidR="00236585" w:rsidRDefault="00236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C9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D83C9" w14:textId="77777777" w:rsidR="00236585" w:rsidRDefault="00236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E7D1A" w14:textId="77777777" w:rsidR="00304CF2" w:rsidRDefault="00304CF2">
      <w:r>
        <w:separator/>
      </w:r>
    </w:p>
  </w:footnote>
  <w:footnote w:type="continuationSeparator" w:id="0">
    <w:p w14:paraId="7D9090A7" w14:textId="77777777" w:rsidR="00304CF2" w:rsidRDefault="00304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D139B" w14:textId="77777777" w:rsidR="00236585" w:rsidRDefault="00236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128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5AFB0" w14:textId="77777777" w:rsidR="00236585" w:rsidRDefault="00236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664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5827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696602">
    <w:abstractNumId w:val="0"/>
  </w:num>
  <w:num w:numId="4" w16cid:durableId="1477649823">
    <w:abstractNumId w:val="2"/>
  </w:num>
  <w:num w:numId="5" w16cid:durableId="1807772237">
    <w:abstractNumId w:val="0"/>
  </w:num>
  <w:num w:numId="6" w16cid:durableId="1196044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CF2"/>
    <w:rsid w:val="00012286"/>
    <w:rsid w:val="000547D4"/>
    <w:rsid w:val="000704FC"/>
    <w:rsid w:val="00071CCC"/>
    <w:rsid w:val="000A651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6585"/>
    <w:rsid w:val="002723B0"/>
    <w:rsid w:val="002744E9"/>
    <w:rsid w:val="00304CF2"/>
    <w:rsid w:val="00315A4A"/>
    <w:rsid w:val="003B1964"/>
    <w:rsid w:val="0042208C"/>
    <w:rsid w:val="004B7300"/>
    <w:rsid w:val="004C6753"/>
    <w:rsid w:val="00595C87"/>
    <w:rsid w:val="005D2C65"/>
    <w:rsid w:val="005E6D94"/>
    <w:rsid w:val="0062251D"/>
    <w:rsid w:val="0063384F"/>
    <w:rsid w:val="00643C6F"/>
    <w:rsid w:val="00646202"/>
    <w:rsid w:val="0065290F"/>
    <w:rsid w:val="006815F6"/>
    <w:rsid w:val="007348D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518E"/>
    <w:rsid w:val="00A346FE"/>
    <w:rsid w:val="00A46BF4"/>
    <w:rsid w:val="00A47B4D"/>
    <w:rsid w:val="00A51F7E"/>
    <w:rsid w:val="00A83018"/>
    <w:rsid w:val="00AF4D22"/>
    <w:rsid w:val="00B774DC"/>
    <w:rsid w:val="00BD5A3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50A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9DEC2"/>
  <w15:chartTrackingRefBased/>
  <w15:docId w15:val="{BE2E5713-F4FA-49A7-8E2A-998C63BF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24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611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2024-11-06T08:14:00Z</dcterms:created>
  <dcterms:modified xsi:type="dcterms:W3CDTF">2024-11-12T09:38:00Z</dcterms:modified>
</cp:coreProperties>
</file>