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F22FE7E" w14:textId="4C502611" w:rsidR="00522AD7" w:rsidRDefault="00647572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47572">
        <w:rPr>
          <w:rFonts w:ascii="Times New Roman" w:eastAsia="Times New Roman" w:hAnsi="Times New Roman"/>
          <w:b/>
          <w:sz w:val="24"/>
          <w:szCs w:val="24"/>
          <w:lang w:eastAsia="pl-PL"/>
        </w:rPr>
        <w:t>Dostawa laptopa - 1 szt. dla WI - DE-dzp.272-620/24</w:t>
      </w:r>
    </w:p>
    <w:p w14:paraId="267FC426" w14:textId="7886D659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522AD7">
        <w:rPr>
          <w:rFonts w:ascii="Times New Roman" w:hAnsi="Times New Roman"/>
          <w:sz w:val="24"/>
          <w:szCs w:val="24"/>
        </w:rPr>
        <w:t>1320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25EAD12B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522AD7">
        <w:rPr>
          <w:rFonts w:ascii="Times New Roman" w:hAnsi="Times New Roman"/>
          <w:sz w:val="24"/>
          <w:szCs w:val="24"/>
        </w:rPr>
        <w:t>320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5995B4C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522AD7">
        <w:rPr>
          <w:rFonts w:ascii="Times New Roman" w:hAnsi="Times New Roman"/>
          <w:sz w:val="24"/>
          <w:szCs w:val="24"/>
        </w:rPr>
        <w:t>4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</w:t>
      </w:r>
      <w:r w:rsidR="00522AD7">
        <w:rPr>
          <w:rFonts w:ascii="Times New Roman" w:hAnsi="Times New Roman"/>
          <w:sz w:val="24"/>
          <w:szCs w:val="24"/>
        </w:rPr>
        <w:t>320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2B0BED" w14:textId="77777777" w:rsidR="00475CAA" w:rsidRDefault="00475CAA">
      <w:pPr>
        <w:spacing w:after="0" w:line="240" w:lineRule="auto"/>
      </w:pPr>
      <w:r>
        <w:separator/>
      </w:r>
    </w:p>
  </w:endnote>
  <w:endnote w:type="continuationSeparator" w:id="0">
    <w:p w14:paraId="70B4B245" w14:textId="77777777" w:rsidR="00475CAA" w:rsidRDefault="00475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E0C97" w14:textId="77777777" w:rsidR="0030674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06741" w:rsidRDefault="0030674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E63AC9" w14:textId="77777777" w:rsidR="00306741" w:rsidRDefault="00306741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306741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30674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8F661C" w14:textId="77777777" w:rsidR="00475CAA" w:rsidRDefault="00475CAA">
      <w:pPr>
        <w:spacing w:after="0" w:line="240" w:lineRule="auto"/>
      </w:pPr>
      <w:r>
        <w:separator/>
      </w:r>
    </w:p>
  </w:footnote>
  <w:footnote w:type="continuationSeparator" w:id="0">
    <w:p w14:paraId="4761BCF8" w14:textId="77777777" w:rsidR="00475CAA" w:rsidRDefault="00475CAA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92743"/>
    <w:rsid w:val="000E6C60"/>
    <w:rsid w:val="00135A8D"/>
    <w:rsid w:val="001F381E"/>
    <w:rsid w:val="001F4E82"/>
    <w:rsid w:val="00237270"/>
    <w:rsid w:val="00282BC9"/>
    <w:rsid w:val="00285E58"/>
    <w:rsid w:val="002E42D6"/>
    <w:rsid w:val="00306741"/>
    <w:rsid w:val="00354DD6"/>
    <w:rsid w:val="003632B1"/>
    <w:rsid w:val="003D1274"/>
    <w:rsid w:val="00430A9F"/>
    <w:rsid w:val="00463E7E"/>
    <w:rsid w:val="00475CAA"/>
    <w:rsid w:val="004D33D4"/>
    <w:rsid w:val="00506283"/>
    <w:rsid w:val="00522AD7"/>
    <w:rsid w:val="005741C5"/>
    <w:rsid w:val="005E5BD1"/>
    <w:rsid w:val="005F2E7C"/>
    <w:rsid w:val="00623F70"/>
    <w:rsid w:val="00647572"/>
    <w:rsid w:val="006C04BD"/>
    <w:rsid w:val="00705C2A"/>
    <w:rsid w:val="00884B7C"/>
    <w:rsid w:val="00927537"/>
    <w:rsid w:val="0093180B"/>
    <w:rsid w:val="00A0735B"/>
    <w:rsid w:val="00A52CCD"/>
    <w:rsid w:val="00AA38F3"/>
    <w:rsid w:val="00BC579B"/>
    <w:rsid w:val="00C80027"/>
    <w:rsid w:val="00D137A1"/>
    <w:rsid w:val="00D70839"/>
    <w:rsid w:val="00E32780"/>
    <w:rsid w:val="00E66DB4"/>
    <w:rsid w:val="00E67EFE"/>
    <w:rsid w:val="00F16B4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2024-10-16T10:14:00Z</cp:lastPrinted>
  <dcterms:created xsi:type="dcterms:W3CDTF">2024-10-24T12:00:00Z</dcterms:created>
  <dcterms:modified xsi:type="dcterms:W3CDTF">2024-10-24T12:00:00Z</dcterms:modified>
</cp:coreProperties>
</file>