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AC5BF" w14:textId="4DDDD2B2" w:rsidR="008D2AB8" w:rsidRPr="00632787" w:rsidRDefault="008D2AB8" w:rsidP="00632787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b w:val="0"/>
          <w:sz w:val="20"/>
          <w:szCs w:val="20"/>
        </w:rPr>
        <w:tab/>
      </w:r>
      <w:r w:rsidRPr="00632787">
        <w:rPr>
          <w:rFonts w:ascii="Verdana" w:hAnsi="Verdana"/>
          <w:b w:val="0"/>
          <w:sz w:val="20"/>
          <w:szCs w:val="20"/>
        </w:rPr>
        <w:tab/>
      </w:r>
      <w:r w:rsidRPr="00632787">
        <w:rPr>
          <w:rFonts w:ascii="Verdana" w:hAnsi="Verdana"/>
          <w:b w:val="0"/>
          <w:sz w:val="20"/>
          <w:szCs w:val="20"/>
        </w:rPr>
        <w:tab/>
      </w:r>
      <w:r w:rsidRPr="00632787">
        <w:rPr>
          <w:rFonts w:ascii="Verdana" w:hAnsi="Verdana"/>
          <w:b w:val="0"/>
          <w:sz w:val="20"/>
          <w:szCs w:val="20"/>
        </w:rPr>
        <w:tab/>
      </w:r>
      <w:r w:rsidRPr="00632787">
        <w:rPr>
          <w:rFonts w:ascii="Verdana" w:hAnsi="Verdana"/>
          <w:b w:val="0"/>
          <w:sz w:val="20"/>
          <w:szCs w:val="20"/>
        </w:rPr>
        <w:tab/>
      </w:r>
      <w:r w:rsidRPr="00632787">
        <w:rPr>
          <w:rFonts w:ascii="Verdana" w:hAnsi="Verdana"/>
          <w:b w:val="0"/>
          <w:sz w:val="20"/>
          <w:szCs w:val="20"/>
        </w:rPr>
        <w:tab/>
      </w:r>
      <w:r w:rsidRPr="00632787">
        <w:rPr>
          <w:rFonts w:ascii="Verdana" w:hAnsi="Verdana"/>
          <w:b w:val="0"/>
          <w:sz w:val="20"/>
          <w:szCs w:val="20"/>
        </w:rPr>
        <w:tab/>
      </w:r>
      <w:r w:rsidRPr="00632787">
        <w:rPr>
          <w:rFonts w:ascii="Verdana" w:hAnsi="Verdana"/>
          <w:sz w:val="20"/>
          <w:szCs w:val="20"/>
        </w:rPr>
        <w:t xml:space="preserve">Załącznik nr </w:t>
      </w:r>
      <w:r w:rsidR="00012286" w:rsidRPr="00632787">
        <w:rPr>
          <w:rFonts w:ascii="Verdana" w:hAnsi="Verdana"/>
          <w:sz w:val="20"/>
          <w:szCs w:val="20"/>
        </w:rPr>
        <w:t>1</w:t>
      </w:r>
    </w:p>
    <w:p w14:paraId="28410C7A" w14:textId="77777777" w:rsidR="008D2AB8" w:rsidRPr="00632787" w:rsidRDefault="008D2AB8" w:rsidP="0063278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28860DC" w14:textId="77777777" w:rsidR="008D2AB8" w:rsidRPr="00632787" w:rsidRDefault="008D2AB8" w:rsidP="0063278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32787">
        <w:rPr>
          <w:rFonts w:ascii="Verdana" w:hAnsi="Verdana"/>
          <w:b/>
          <w:sz w:val="20"/>
          <w:szCs w:val="20"/>
        </w:rPr>
        <w:t>FORMULARZ OFERTY</w:t>
      </w:r>
    </w:p>
    <w:p w14:paraId="24F8CF22" w14:textId="77777777" w:rsidR="008D2AB8" w:rsidRPr="00632787" w:rsidRDefault="008D2AB8" w:rsidP="0063278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82F24D0" w14:textId="77777777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3A43B1F" w14:textId="04505144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FORMA PROWADZONEJ DZIAŁALNOŚCI: ............................................................</w:t>
      </w:r>
    </w:p>
    <w:p w14:paraId="0E7CDBF9" w14:textId="77777777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70F8C69" w14:textId="77777777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A8A97BF" w14:textId="77777777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32787">
        <w:rPr>
          <w:rFonts w:ascii="Verdana" w:hAnsi="Verdana"/>
          <w:sz w:val="20"/>
          <w:szCs w:val="20"/>
          <w:lang w:val="de-DE"/>
        </w:rPr>
        <w:t>TEL.</w:t>
      </w:r>
      <w:r w:rsidRPr="0063278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1EC610B" w14:textId="77777777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32787">
        <w:rPr>
          <w:rFonts w:ascii="Verdana" w:hAnsi="Verdana"/>
          <w:sz w:val="20"/>
          <w:szCs w:val="20"/>
          <w:lang w:val="de-DE"/>
        </w:rPr>
        <w:t xml:space="preserve">FAX </w:t>
      </w:r>
      <w:r w:rsidRPr="0063278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45390A1" w14:textId="77777777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3278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4E03BB8" w14:textId="77777777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63278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95FC368" w14:textId="77777777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9D84425" w14:textId="77777777" w:rsidR="008D2AB8" w:rsidRPr="00632787" w:rsidRDefault="008D2AB8" w:rsidP="00632787">
      <w:pPr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Do: Nazwa i siedziba Zamawiającego:</w:t>
      </w:r>
    </w:p>
    <w:p w14:paraId="00E24A7D" w14:textId="77777777" w:rsidR="00632787" w:rsidRDefault="00632787" w:rsidP="00632787">
      <w:pPr>
        <w:ind w:right="-110"/>
        <w:rPr>
          <w:rFonts w:ascii="Verdana" w:hAnsi="Verdana"/>
          <w:b/>
          <w:sz w:val="20"/>
          <w:szCs w:val="20"/>
        </w:rPr>
      </w:pPr>
    </w:p>
    <w:p w14:paraId="2154BC53" w14:textId="60358954" w:rsidR="00EE6803" w:rsidRPr="00632787" w:rsidRDefault="00EE6803" w:rsidP="00632787">
      <w:pPr>
        <w:ind w:right="-110"/>
        <w:rPr>
          <w:rFonts w:ascii="Verdana" w:hAnsi="Verdana"/>
          <w:b/>
          <w:sz w:val="20"/>
          <w:szCs w:val="20"/>
        </w:rPr>
      </w:pPr>
      <w:r w:rsidRPr="00632787">
        <w:rPr>
          <w:rFonts w:ascii="Verdana" w:hAnsi="Verdana"/>
          <w:b/>
          <w:sz w:val="20"/>
          <w:szCs w:val="20"/>
        </w:rPr>
        <w:t xml:space="preserve">Akademia Górniczo </w:t>
      </w:r>
      <w:r w:rsidR="0072015F" w:rsidRPr="00632787">
        <w:rPr>
          <w:rFonts w:ascii="Verdana" w:hAnsi="Verdana"/>
          <w:b/>
          <w:sz w:val="20"/>
          <w:szCs w:val="20"/>
        </w:rPr>
        <w:t>–</w:t>
      </w:r>
      <w:r w:rsidRPr="00632787">
        <w:rPr>
          <w:rFonts w:ascii="Verdana" w:hAnsi="Verdana"/>
          <w:b/>
          <w:sz w:val="20"/>
          <w:szCs w:val="20"/>
        </w:rPr>
        <w:t xml:space="preserve"> Hutnicza</w:t>
      </w:r>
      <w:r w:rsidR="0072015F" w:rsidRPr="00632787">
        <w:rPr>
          <w:rFonts w:ascii="Verdana" w:hAnsi="Verdana"/>
          <w:b/>
          <w:sz w:val="20"/>
          <w:szCs w:val="20"/>
        </w:rPr>
        <w:t xml:space="preserve"> </w:t>
      </w:r>
      <w:r w:rsidRPr="00632787">
        <w:rPr>
          <w:rFonts w:ascii="Verdana" w:hAnsi="Verdana"/>
          <w:b/>
          <w:sz w:val="20"/>
          <w:szCs w:val="20"/>
        </w:rPr>
        <w:t>im. Stanisława Staszica w Krakowie</w:t>
      </w:r>
    </w:p>
    <w:p w14:paraId="4AC97E04" w14:textId="77777777" w:rsidR="008D2AB8" w:rsidRPr="00632787" w:rsidRDefault="00EE6803" w:rsidP="00632787">
      <w:pPr>
        <w:ind w:right="-110"/>
        <w:rPr>
          <w:rFonts w:ascii="Verdana" w:hAnsi="Verdana"/>
          <w:b/>
          <w:sz w:val="20"/>
          <w:szCs w:val="20"/>
        </w:rPr>
      </w:pPr>
      <w:r w:rsidRPr="00632787">
        <w:rPr>
          <w:rFonts w:ascii="Verdana" w:hAnsi="Verdana"/>
          <w:b/>
          <w:sz w:val="20"/>
          <w:szCs w:val="20"/>
        </w:rPr>
        <w:t>Dział Zamówień Publicznych</w:t>
      </w:r>
      <w:r w:rsidR="008D2AB8" w:rsidRPr="00632787">
        <w:rPr>
          <w:rFonts w:ascii="Verdana" w:hAnsi="Verdana"/>
          <w:b/>
          <w:sz w:val="20"/>
          <w:szCs w:val="20"/>
        </w:rPr>
        <w:t xml:space="preserve">  </w:t>
      </w:r>
    </w:p>
    <w:p w14:paraId="68557A4A" w14:textId="7649EE0C" w:rsidR="008D2AB8" w:rsidRPr="00632787" w:rsidRDefault="00EE6803" w:rsidP="00632787">
      <w:pPr>
        <w:ind w:right="-110"/>
        <w:rPr>
          <w:rFonts w:ascii="Verdana" w:hAnsi="Verdana"/>
          <w:b/>
          <w:sz w:val="20"/>
          <w:szCs w:val="20"/>
        </w:rPr>
      </w:pPr>
      <w:r w:rsidRPr="00632787">
        <w:rPr>
          <w:rFonts w:ascii="Verdana" w:hAnsi="Verdana"/>
          <w:b/>
          <w:sz w:val="20"/>
          <w:szCs w:val="20"/>
        </w:rPr>
        <w:t>Al. Mickiewicza</w:t>
      </w:r>
      <w:r w:rsidR="008D2AB8" w:rsidRPr="00632787">
        <w:rPr>
          <w:rFonts w:ascii="Verdana" w:hAnsi="Verdana"/>
          <w:b/>
          <w:sz w:val="20"/>
          <w:szCs w:val="20"/>
        </w:rPr>
        <w:t xml:space="preserve"> </w:t>
      </w:r>
      <w:r w:rsidRPr="00632787">
        <w:rPr>
          <w:rFonts w:ascii="Verdana" w:hAnsi="Verdana"/>
          <w:b/>
          <w:sz w:val="20"/>
          <w:szCs w:val="20"/>
        </w:rPr>
        <w:t>30</w:t>
      </w:r>
      <w:r w:rsidR="0072015F" w:rsidRPr="00632787">
        <w:rPr>
          <w:rFonts w:ascii="Verdana" w:hAnsi="Verdana"/>
          <w:b/>
          <w:sz w:val="20"/>
          <w:szCs w:val="20"/>
        </w:rPr>
        <w:t xml:space="preserve">, </w:t>
      </w:r>
      <w:r w:rsidRPr="00632787">
        <w:rPr>
          <w:rFonts w:ascii="Verdana" w:hAnsi="Verdana"/>
          <w:b/>
          <w:sz w:val="20"/>
          <w:szCs w:val="20"/>
        </w:rPr>
        <w:t>30-059</w:t>
      </w:r>
      <w:r w:rsidR="008D2AB8" w:rsidRPr="00632787">
        <w:rPr>
          <w:rFonts w:ascii="Verdana" w:hAnsi="Verdana"/>
          <w:b/>
          <w:sz w:val="20"/>
          <w:szCs w:val="20"/>
        </w:rPr>
        <w:t xml:space="preserve"> </w:t>
      </w:r>
      <w:r w:rsidRPr="00632787">
        <w:rPr>
          <w:rFonts w:ascii="Verdana" w:hAnsi="Verdana"/>
          <w:b/>
          <w:sz w:val="20"/>
          <w:szCs w:val="20"/>
        </w:rPr>
        <w:t>Kraków</w:t>
      </w:r>
      <w:r w:rsidR="008D2AB8" w:rsidRPr="00632787">
        <w:rPr>
          <w:rFonts w:ascii="Verdana" w:hAnsi="Verdana"/>
          <w:b/>
          <w:sz w:val="20"/>
          <w:szCs w:val="20"/>
        </w:rPr>
        <w:t xml:space="preserve">,  </w:t>
      </w:r>
    </w:p>
    <w:p w14:paraId="324158AD" w14:textId="77777777" w:rsidR="008D2AB8" w:rsidRPr="00632787" w:rsidRDefault="008D2AB8" w:rsidP="00632787">
      <w:pPr>
        <w:ind w:firstLine="3969"/>
        <w:rPr>
          <w:rFonts w:ascii="Verdana" w:hAnsi="Verdana"/>
          <w:b/>
          <w:sz w:val="20"/>
          <w:szCs w:val="20"/>
        </w:rPr>
      </w:pPr>
    </w:p>
    <w:p w14:paraId="0FF3BEFD" w14:textId="5F11DBA1" w:rsidR="008D2AB8" w:rsidRPr="00632787" w:rsidRDefault="008D2AB8" w:rsidP="0063278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72015F" w:rsidRPr="00632787">
        <w:rPr>
          <w:rFonts w:ascii="Verdana" w:hAnsi="Verdana"/>
          <w:b/>
          <w:sz w:val="20"/>
          <w:szCs w:val="20"/>
        </w:rPr>
        <w:t>d</w:t>
      </w:r>
      <w:r w:rsidR="00EE6803" w:rsidRPr="00632787">
        <w:rPr>
          <w:rFonts w:ascii="Verdana" w:hAnsi="Verdana"/>
          <w:b/>
          <w:sz w:val="20"/>
          <w:szCs w:val="20"/>
        </w:rPr>
        <w:t>ostawa laptopa - 1 szt. dla WI - DE-dzp.272-620/24</w:t>
      </w:r>
      <w:r w:rsidRPr="00632787">
        <w:rPr>
          <w:rFonts w:ascii="Verdana" w:hAnsi="Verdana"/>
          <w:b/>
          <w:sz w:val="20"/>
          <w:szCs w:val="20"/>
        </w:rPr>
        <w:t xml:space="preserve">, </w:t>
      </w:r>
      <w:r w:rsidRPr="00632787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14F2B718" w14:textId="77777777" w:rsidR="008D2AB8" w:rsidRPr="00632787" w:rsidRDefault="008D2AB8" w:rsidP="0063278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72015F" w:rsidRPr="00632787" w14:paraId="19013981" w14:textId="77777777" w:rsidTr="0072015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F4BABF" w14:textId="77777777" w:rsidR="0072015F" w:rsidRPr="00632787" w:rsidRDefault="0072015F" w:rsidP="0063278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ACFD70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83998A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A61387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Ilość</w:t>
            </w:r>
          </w:p>
          <w:p w14:paraId="2F481E6D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C40327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 xml:space="preserve">Cena jednostkowa netto </w:t>
            </w:r>
            <w:r w:rsidRPr="00632787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B9DAEB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Wartość netto</w:t>
            </w:r>
          </w:p>
          <w:p w14:paraId="231024A4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D5A750E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VAT</w:t>
            </w:r>
          </w:p>
          <w:p w14:paraId="52496CE2" w14:textId="77777777" w:rsidR="0072015F" w:rsidRPr="00632787" w:rsidRDefault="0072015F" w:rsidP="0063278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5E2E8ED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 xml:space="preserve">Wartość brutto </w:t>
            </w:r>
          </w:p>
          <w:p w14:paraId="4D0EA93C" w14:textId="77777777" w:rsidR="0072015F" w:rsidRPr="00632787" w:rsidRDefault="0072015F" w:rsidP="0063278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[PLN]</w:t>
            </w:r>
          </w:p>
          <w:p w14:paraId="467F342B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 xml:space="preserve"> (z doliczonym </w:t>
            </w: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VAT)</w:t>
            </w:r>
          </w:p>
        </w:tc>
      </w:tr>
      <w:tr w:rsidR="0072015F" w:rsidRPr="00632787" w14:paraId="478AC176" w14:textId="77777777" w:rsidTr="0072015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07C235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B25BDF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7B5414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55437B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0A92B7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AB1F78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E2FFC9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7B842F" w14:textId="77777777" w:rsidR="0072015F" w:rsidRPr="00632787" w:rsidRDefault="0072015F" w:rsidP="00632787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8</w:t>
            </w:r>
          </w:p>
        </w:tc>
      </w:tr>
      <w:tr w:rsidR="0072015F" w:rsidRPr="00632787" w14:paraId="710DBF2C" w14:textId="77777777" w:rsidTr="0072015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A329" w14:textId="77777777" w:rsidR="0072015F" w:rsidRPr="00632787" w:rsidRDefault="0072015F" w:rsidP="0063278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C26D3" w14:textId="77777777" w:rsidR="0072015F" w:rsidRPr="00632787" w:rsidRDefault="0072015F" w:rsidP="00632787">
            <w:pPr>
              <w:suppressAutoHyphens/>
              <w:rPr>
                <w:rFonts w:ascii="Verdana" w:hAnsi="Verdana"/>
                <w:b/>
                <w:bCs/>
                <w:sz w:val="20"/>
                <w:szCs w:val="20"/>
                <w:lang w:eastAsia="zh-CN"/>
              </w:rPr>
            </w:pPr>
            <w:r w:rsidRPr="00632787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38B4" w14:textId="77777777" w:rsidR="0072015F" w:rsidRPr="00632787" w:rsidRDefault="0072015F" w:rsidP="00632787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4D8E393E" w14:textId="77777777" w:rsidR="0072015F" w:rsidRPr="00632787" w:rsidRDefault="0072015F" w:rsidP="00632787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632787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  <w:p w14:paraId="6436D012" w14:textId="77777777" w:rsidR="0072015F" w:rsidRPr="00632787" w:rsidRDefault="0072015F" w:rsidP="00632787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632787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267F" w14:textId="2FC51141" w:rsidR="0072015F" w:rsidRPr="00632787" w:rsidRDefault="0072015F" w:rsidP="00632787">
            <w:pPr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9574" w14:textId="77777777" w:rsidR="0072015F" w:rsidRPr="00632787" w:rsidRDefault="0072015F" w:rsidP="0063278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947" w14:textId="77777777" w:rsidR="0072015F" w:rsidRPr="00632787" w:rsidRDefault="0072015F" w:rsidP="0063278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C7DCDE" w14:textId="77777777" w:rsidR="0072015F" w:rsidRPr="00632787" w:rsidRDefault="0072015F" w:rsidP="00632787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7113B4" w14:textId="77777777" w:rsidR="0072015F" w:rsidRPr="00632787" w:rsidRDefault="0072015F" w:rsidP="00632787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723655" w:rsidRPr="00632787" w14:paraId="226AC3DE" w14:textId="77777777" w:rsidTr="0072015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6055E1" w14:textId="74E8DCD5" w:rsidR="00723655" w:rsidRPr="00632787" w:rsidRDefault="00723655" w:rsidP="0072365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907A" w14:textId="5CFBA63D" w:rsidR="00723655" w:rsidRPr="00632787" w:rsidRDefault="00723655" w:rsidP="00723655">
            <w:pPr>
              <w:suppressAutoHyphens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Mysz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8C8B" w14:textId="77777777" w:rsidR="00723655" w:rsidRPr="00632787" w:rsidRDefault="00723655" w:rsidP="00723655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14:paraId="4EA4797A" w14:textId="77777777" w:rsidR="00723655" w:rsidRPr="00632787" w:rsidRDefault="00723655" w:rsidP="00723655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632787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  <w:p w14:paraId="307255D6" w14:textId="16D51404" w:rsidR="00723655" w:rsidRPr="00632787" w:rsidRDefault="00723655" w:rsidP="00723655">
            <w:pPr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632787">
              <w:rPr>
                <w:rFonts w:ascii="Verdana" w:hAnsi="Verdana"/>
                <w:b/>
                <w:sz w:val="20"/>
                <w:szCs w:val="20"/>
                <w:lang w:eastAsia="zh-CN"/>
              </w:rPr>
              <w:t>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D174" w14:textId="076D9700" w:rsidR="00723655" w:rsidRPr="00632787" w:rsidRDefault="00723655" w:rsidP="00723655">
            <w:pPr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1966" w14:textId="77777777" w:rsidR="00723655" w:rsidRPr="00632787" w:rsidRDefault="00723655" w:rsidP="0072365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11C1" w14:textId="77777777" w:rsidR="00723655" w:rsidRPr="00632787" w:rsidRDefault="00723655" w:rsidP="0072365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D3FFB1" w14:textId="77777777" w:rsidR="00723655" w:rsidRPr="00632787" w:rsidRDefault="00723655" w:rsidP="0072365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04F653" w14:textId="77777777" w:rsidR="00723655" w:rsidRPr="00632787" w:rsidRDefault="00723655" w:rsidP="0072365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723655" w:rsidRPr="00632787" w14:paraId="5D7AB233" w14:textId="77777777" w:rsidTr="0072015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BF292" w14:textId="77777777" w:rsidR="00723655" w:rsidRPr="00632787" w:rsidRDefault="00723655" w:rsidP="00723655">
            <w:pPr>
              <w:ind w:right="425"/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 xml:space="preserve">    </w:t>
            </w:r>
          </w:p>
          <w:p w14:paraId="4345A0FB" w14:textId="77777777" w:rsidR="00723655" w:rsidRPr="00632787" w:rsidRDefault="00723655" w:rsidP="00723655">
            <w:pPr>
              <w:ind w:right="425"/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632787"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A422" w14:textId="77777777" w:rsidR="00723655" w:rsidRPr="00632787" w:rsidRDefault="00723655" w:rsidP="0072365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CE9C39" w14:textId="77777777" w:rsidR="00723655" w:rsidRPr="00632787" w:rsidRDefault="00723655" w:rsidP="0072365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4BF173" w14:textId="77777777" w:rsidR="00723655" w:rsidRPr="00632787" w:rsidRDefault="00723655" w:rsidP="0072365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723655" w:rsidRPr="00632787" w14:paraId="55DF69CD" w14:textId="77777777" w:rsidTr="0072015F">
        <w:trPr>
          <w:trHeight w:val="163"/>
        </w:trPr>
        <w:tc>
          <w:tcPr>
            <w:tcW w:w="9975" w:type="dxa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D902DD" w14:textId="77777777" w:rsidR="00723655" w:rsidRPr="00632787" w:rsidRDefault="00723655" w:rsidP="00723655">
            <w:pPr>
              <w:rPr>
                <w:rFonts w:ascii="Verdana" w:hAnsi="Verdana"/>
                <w:sz w:val="20"/>
                <w:szCs w:val="20"/>
              </w:rPr>
            </w:pPr>
          </w:p>
          <w:p w14:paraId="1E4FA072" w14:textId="3633BC36" w:rsidR="00723655" w:rsidRPr="00632787" w:rsidRDefault="00723655" w:rsidP="00723655">
            <w:pPr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Cena brutto /słownie: ……………………………………………………………/</w:t>
            </w:r>
          </w:p>
          <w:p w14:paraId="6FCAE5D1" w14:textId="77777777" w:rsidR="00723655" w:rsidRPr="00632787" w:rsidRDefault="00723655" w:rsidP="0072365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6EAC672" w14:textId="77777777" w:rsidR="0072015F" w:rsidRPr="00632787" w:rsidRDefault="0072015F" w:rsidP="00632787">
      <w:pPr>
        <w:tabs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27CBEF9D" w14:textId="77777777" w:rsidR="0072015F" w:rsidRPr="00632787" w:rsidRDefault="0072015F" w:rsidP="00632787">
      <w:pPr>
        <w:tabs>
          <w:tab w:val="right" w:pos="9000"/>
        </w:tabs>
        <w:rPr>
          <w:rFonts w:ascii="Verdana" w:hAnsi="Verdana"/>
          <w:b/>
          <w:bCs/>
          <w:sz w:val="20"/>
          <w:szCs w:val="20"/>
        </w:rPr>
      </w:pPr>
      <w:r w:rsidRPr="00632787">
        <w:rPr>
          <w:rFonts w:ascii="Verdana" w:hAnsi="Verdana"/>
          <w:b/>
          <w:sz w:val="20"/>
          <w:szCs w:val="20"/>
        </w:rPr>
        <w:t>Termin realizacji zamówienia</w:t>
      </w:r>
      <w:r w:rsidRPr="00632787">
        <w:rPr>
          <w:rFonts w:ascii="Verdana" w:hAnsi="Verdana"/>
          <w:b/>
          <w:bCs/>
          <w:sz w:val="20"/>
          <w:szCs w:val="20"/>
        </w:rPr>
        <w:t xml:space="preserve">  </w:t>
      </w:r>
      <w:r w:rsidRPr="00632787">
        <w:rPr>
          <w:rFonts w:ascii="Verdana" w:hAnsi="Verdana"/>
          <w:sz w:val="20"/>
          <w:szCs w:val="20"/>
        </w:rPr>
        <w:t xml:space="preserve">do …………………… dni od daty podpisania umowy </w:t>
      </w:r>
      <w:r w:rsidRPr="00632787">
        <w:rPr>
          <w:rFonts w:ascii="Verdana" w:hAnsi="Verdana"/>
          <w:color w:val="FF0000"/>
          <w:sz w:val="20"/>
          <w:szCs w:val="20"/>
        </w:rPr>
        <w:t>(kryterium oceny ofert)</w:t>
      </w:r>
    </w:p>
    <w:p w14:paraId="55B41899" w14:textId="77777777" w:rsidR="0072015F" w:rsidRPr="00632787" w:rsidRDefault="0072015F" w:rsidP="00632787">
      <w:pPr>
        <w:tabs>
          <w:tab w:val="right" w:pos="9000"/>
        </w:tabs>
        <w:rPr>
          <w:rFonts w:ascii="Verdana" w:hAnsi="Verdana"/>
          <w:b/>
          <w:bCs/>
          <w:sz w:val="20"/>
          <w:szCs w:val="20"/>
        </w:rPr>
      </w:pPr>
    </w:p>
    <w:p w14:paraId="7920991E" w14:textId="79C83609" w:rsidR="0072015F" w:rsidRPr="00632787" w:rsidRDefault="0072015F" w:rsidP="0063278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b/>
          <w:sz w:val="20"/>
          <w:szCs w:val="20"/>
        </w:rPr>
        <w:t>Okres udzielonej gwarancji wynosi:</w:t>
      </w:r>
      <w:r w:rsidRPr="00632787">
        <w:rPr>
          <w:rFonts w:ascii="Verdana" w:hAnsi="Verdana"/>
          <w:sz w:val="20"/>
          <w:szCs w:val="20"/>
        </w:rPr>
        <w:t xml:space="preserve"> …………………. miesięcy </w:t>
      </w:r>
    </w:p>
    <w:p w14:paraId="729F178B" w14:textId="77777777" w:rsidR="0072015F" w:rsidRPr="00632787" w:rsidRDefault="0072015F" w:rsidP="0063278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C57353E" w14:textId="77777777" w:rsidR="0072015F" w:rsidRPr="00632787" w:rsidRDefault="0072015F" w:rsidP="0063278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8A26E35" w14:textId="77777777" w:rsidR="0072015F" w:rsidRPr="00632787" w:rsidRDefault="0072015F" w:rsidP="0063278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A6AA333" w14:textId="77777777" w:rsidR="0072015F" w:rsidRPr="00632787" w:rsidRDefault="0072015F" w:rsidP="0063278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632787">
        <w:rPr>
          <w:rFonts w:ascii="Verdana" w:hAnsi="Verdana"/>
          <w:b/>
          <w:sz w:val="20"/>
          <w:szCs w:val="20"/>
        </w:rPr>
        <w:t xml:space="preserve"> TAK/NIE</w:t>
      </w:r>
    </w:p>
    <w:p w14:paraId="58039AFE" w14:textId="77777777" w:rsidR="0072015F" w:rsidRPr="00632787" w:rsidRDefault="0072015F" w:rsidP="00632787">
      <w:pPr>
        <w:rPr>
          <w:rFonts w:ascii="Verdana" w:hAnsi="Verdana"/>
          <w:b/>
          <w:sz w:val="20"/>
          <w:szCs w:val="20"/>
        </w:rPr>
      </w:pPr>
    </w:p>
    <w:p w14:paraId="1D5DD658" w14:textId="77777777" w:rsidR="0072015F" w:rsidRPr="00632787" w:rsidRDefault="0072015F" w:rsidP="00632787">
      <w:pPr>
        <w:rPr>
          <w:rFonts w:ascii="Verdana" w:hAnsi="Verdana"/>
          <w:b/>
          <w:sz w:val="20"/>
          <w:szCs w:val="20"/>
          <w:u w:val="single"/>
        </w:rPr>
      </w:pPr>
      <w:r w:rsidRPr="00632787">
        <w:rPr>
          <w:rFonts w:ascii="Verdana" w:hAnsi="Verdana"/>
          <w:b/>
          <w:sz w:val="20"/>
          <w:szCs w:val="20"/>
        </w:rPr>
        <w:t xml:space="preserve">Termin płatności: </w:t>
      </w:r>
      <w:r w:rsidRPr="00632787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33F4C02B" w14:textId="77777777" w:rsidR="0072015F" w:rsidRPr="00632787" w:rsidRDefault="0072015F" w:rsidP="00632787">
      <w:pPr>
        <w:rPr>
          <w:rFonts w:ascii="Verdana" w:hAnsi="Verdana"/>
          <w:b/>
          <w:sz w:val="20"/>
          <w:szCs w:val="20"/>
          <w:u w:val="single"/>
        </w:rPr>
      </w:pPr>
    </w:p>
    <w:p w14:paraId="4F7CEF10" w14:textId="77777777" w:rsidR="0072015F" w:rsidRPr="00632787" w:rsidRDefault="0072015F" w:rsidP="00632787">
      <w:pPr>
        <w:rPr>
          <w:rFonts w:ascii="Verdana" w:hAnsi="Verdana"/>
          <w:b/>
          <w:sz w:val="20"/>
          <w:szCs w:val="20"/>
          <w:u w:val="single"/>
        </w:rPr>
      </w:pPr>
      <w:r w:rsidRPr="0063278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6EC108F" w14:textId="77777777" w:rsidR="0072015F" w:rsidRPr="00632787" w:rsidRDefault="0072015F" w:rsidP="0063278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3278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943E5F6" w14:textId="1BC6748A" w:rsidR="0072015F" w:rsidRPr="00632787" w:rsidRDefault="0072015F" w:rsidP="0063278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32787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</w:t>
      </w:r>
      <w:r w:rsidR="00632787"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632787">
        <w:rPr>
          <w:rFonts w:ascii="Verdana" w:hAnsi="Verdana"/>
          <w:color w:val="000000"/>
          <w:sz w:val="20"/>
          <w:szCs w:val="20"/>
          <w:lang w:eastAsia="ar-SA"/>
        </w:rPr>
        <w:t>Specyfikacji Warunków Zamówienia, akceptujemy je i zobowiązujemy się, w</w:t>
      </w:r>
      <w:r w:rsidR="00632787"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632787">
        <w:rPr>
          <w:rFonts w:ascii="Verdana" w:hAnsi="Verdana"/>
          <w:color w:val="000000"/>
          <w:sz w:val="20"/>
          <w:szCs w:val="20"/>
          <w:lang w:eastAsia="ar-SA"/>
        </w:rPr>
        <w:t>przypadku wyboru naszej oferty, do zawarcia umowy zgodnej z niniejszą ofertą, na warunkach określonych w Specyfikacji Warunków Zamówienia, w miejscu i terminie wyznaczonym przez zamawiającego</w:t>
      </w:r>
      <w:r w:rsidRPr="00632787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2CD9E80F" w14:textId="4C9D7B1F" w:rsidR="0072015F" w:rsidRPr="00632787" w:rsidRDefault="0072015F" w:rsidP="0063278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Oświadczam, że wypełniłem obowiązki informacyjne przewidziane w art. 13 lub art. 14 RODO* wobec osób fizycznych, od których dane osobowe bezpośrednio lub pośrednio pozyskałem w celu ubiegania się o udzielenie zamówienia publicznego w</w:t>
      </w:r>
      <w:r w:rsidR="00632787">
        <w:rPr>
          <w:rFonts w:ascii="Verdana" w:hAnsi="Verdana"/>
          <w:sz w:val="20"/>
          <w:szCs w:val="20"/>
        </w:rPr>
        <w:t> </w:t>
      </w:r>
      <w:r w:rsidRPr="00632787">
        <w:rPr>
          <w:rFonts w:ascii="Verdana" w:hAnsi="Verdana"/>
          <w:sz w:val="20"/>
          <w:szCs w:val="20"/>
        </w:rPr>
        <w:t xml:space="preserve">niniejszym postępowaniu.* * </w:t>
      </w:r>
    </w:p>
    <w:p w14:paraId="3EA84B2F" w14:textId="77777777" w:rsidR="0072015F" w:rsidRPr="00632787" w:rsidRDefault="0072015F" w:rsidP="0063278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32787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592BB4" w14:textId="77777777" w:rsidR="0072015F" w:rsidRPr="00632787" w:rsidRDefault="0072015F" w:rsidP="0063278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32787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EE8C3B" w14:textId="77777777" w:rsidR="0072015F" w:rsidRPr="00632787" w:rsidRDefault="0072015F" w:rsidP="0063278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2015F" w:rsidRPr="00632787" w14:paraId="73B5BA29" w14:textId="77777777" w:rsidTr="0072015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6863A" w14:textId="77777777" w:rsidR="0072015F" w:rsidRPr="00632787" w:rsidRDefault="0072015F" w:rsidP="0063278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D85443" w14:textId="77777777" w:rsidR="0072015F" w:rsidRPr="00632787" w:rsidRDefault="0072015F" w:rsidP="0063278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325451E" w14:textId="77777777" w:rsidR="0072015F" w:rsidRPr="00632787" w:rsidRDefault="0072015F" w:rsidP="0063278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93AE8" w14:textId="77777777" w:rsidR="0072015F" w:rsidRPr="00632787" w:rsidRDefault="0072015F" w:rsidP="0063278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32787">
              <w:rPr>
                <w:rFonts w:ascii="Verdana" w:hAnsi="Verdana"/>
                <w:sz w:val="20"/>
                <w:szCs w:val="20"/>
              </w:rPr>
              <w:t>Nazwa podwykonawcy</w:t>
            </w:r>
            <w:r w:rsidRPr="00632787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72015F" w:rsidRPr="00632787" w14:paraId="07E0E498" w14:textId="77777777" w:rsidTr="0072015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3AC9C" w14:textId="77777777" w:rsidR="0072015F" w:rsidRPr="00632787" w:rsidRDefault="0072015F" w:rsidP="0063278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19DF0" w14:textId="77777777" w:rsidR="0072015F" w:rsidRPr="00632787" w:rsidRDefault="0072015F" w:rsidP="0063278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4BBAF" w14:textId="77777777" w:rsidR="0072015F" w:rsidRPr="00632787" w:rsidRDefault="0072015F" w:rsidP="0063278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2015F" w:rsidRPr="00632787" w14:paraId="3B311861" w14:textId="77777777" w:rsidTr="0072015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E61A6" w14:textId="77777777" w:rsidR="0072015F" w:rsidRPr="00632787" w:rsidRDefault="0072015F" w:rsidP="0063278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5139F" w14:textId="77777777" w:rsidR="0072015F" w:rsidRPr="00632787" w:rsidRDefault="0072015F" w:rsidP="0063278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E66F9" w14:textId="77777777" w:rsidR="0072015F" w:rsidRPr="00632787" w:rsidRDefault="0072015F" w:rsidP="0063278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581045F" w14:textId="77777777" w:rsidR="0072015F" w:rsidRPr="00632787" w:rsidRDefault="0072015F" w:rsidP="0063278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2191A720" w14:textId="77777777" w:rsidR="0072015F" w:rsidRPr="00632787" w:rsidRDefault="0072015F" w:rsidP="00632787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632787">
        <w:rPr>
          <w:rFonts w:ascii="Verdana" w:hAnsi="Verdana" w:cs="Times New Roman"/>
          <w:sz w:val="20"/>
          <w:szCs w:val="20"/>
        </w:rPr>
        <w:tab/>
        <w:t>Imię i Nazwisko</w:t>
      </w:r>
      <w:r w:rsidRPr="00632787">
        <w:rPr>
          <w:rFonts w:ascii="Verdana" w:hAnsi="Verdana" w:cs="Times New Roman"/>
          <w:sz w:val="20"/>
          <w:szCs w:val="20"/>
        </w:rPr>
        <w:tab/>
      </w:r>
      <w:r w:rsidRPr="00632787">
        <w:rPr>
          <w:rFonts w:ascii="Verdana" w:hAnsi="Verdana" w:cs="Times New Roman"/>
          <w:sz w:val="20"/>
          <w:szCs w:val="20"/>
        </w:rPr>
        <w:tab/>
      </w:r>
      <w:r w:rsidRPr="00632787">
        <w:rPr>
          <w:rFonts w:ascii="Verdana" w:hAnsi="Verdana" w:cs="Times New Roman"/>
          <w:sz w:val="20"/>
          <w:szCs w:val="20"/>
        </w:rPr>
        <w:tab/>
      </w:r>
      <w:r w:rsidRPr="00632787">
        <w:rPr>
          <w:rFonts w:ascii="Verdana" w:hAnsi="Verdana" w:cs="Times New Roman"/>
          <w:sz w:val="20"/>
          <w:szCs w:val="20"/>
        </w:rPr>
        <w:tab/>
      </w:r>
      <w:r w:rsidRPr="00632787">
        <w:rPr>
          <w:rFonts w:ascii="Verdana" w:hAnsi="Verdana" w:cs="Times New Roman"/>
          <w:sz w:val="20"/>
          <w:szCs w:val="20"/>
        </w:rPr>
        <w:tab/>
      </w:r>
      <w:r w:rsidRPr="00632787">
        <w:rPr>
          <w:rFonts w:ascii="Verdana" w:hAnsi="Verdana" w:cs="Times New Roman"/>
          <w:sz w:val="20"/>
          <w:szCs w:val="20"/>
        </w:rPr>
        <w:tab/>
      </w:r>
      <w:r w:rsidRPr="00632787">
        <w:rPr>
          <w:rFonts w:ascii="Verdana" w:hAnsi="Verdana" w:cs="Times New Roman"/>
          <w:sz w:val="20"/>
          <w:szCs w:val="20"/>
        </w:rPr>
        <w:tab/>
      </w:r>
    </w:p>
    <w:p w14:paraId="6BC53EB4" w14:textId="77777777" w:rsidR="0072015F" w:rsidRPr="00632787" w:rsidRDefault="0072015F" w:rsidP="0063278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..............................................................................................................</w:t>
      </w:r>
      <w:r w:rsidRPr="00632787">
        <w:rPr>
          <w:rFonts w:ascii="Verdana" w:hAnsi="Verdana"/>
          <w:sz w:val="20"/>
          <w:szCs w:val="20"/>
        </w:rPr>
        <w:tab/>
        <w:t xml:space="preserve"> .</w:t>
      </w:r>
    </w:p>
    <w:p w14:paraId="0903758E" w14:textId="77777777" w:rsidR="0072015F" w:rsidRPr="00632787" w:rsidRDefault="0072015F" w:rsidP="0063278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632787">
        <w:rPr>
          <w:rFonts w:ascii="Verdana" w:hAnsi="Verdana"/>
          <w:sz w:val="20"/>
          <w:szCs w:val="20"/>
        </w:rPr>
        <w:t>ych</w:t>
      </w:r>
      <w:proofErr w:type="spellEnd"/>
      <w:r w:rsidRPr="00632787">
        <w:rPr>
          <w:rFonts w:ascii="Verdana" w:hAnsi="Verdana"/>
          <w:sz w:val="20"/>
          <w:szCs w:val="20"/>
        </w:rPr>
        <w:t>) dokumentu(ów)</w:t>
      </w:r>
    </w:p>
    <w:p w14:paraId="64C18D4B" w14:textId="77777777" w:rsidR="0072015F" w:rsidRPr="00632787" w:rsidRDefault="0072015F" w:rsidP="00632787">
      <w:pPr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05665BD" w14:textId="77777777" w:rsidR="0072015F" w:rsidRPr="00632787" w:rsidRDefault="0072015F" w:rsidP="0063278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załącznikami do niniejszej oferty są:</w:t>
      </w:r>
    </w:p>
    <w:p w14:paraId="3D89E84A" w14:textId="77777777" w:rsidR="0072015F" w:rsidRPr="00632787" w:rsidRDefault="0072015F" w:rsidP="0063278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EA1369F" w14:textId="77777777" w:rsidR="0072015F" w:rsidRPr="00632787" w:rsidRDefault="0072015F" w:rsidP="0063278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39B96680" w14:textId="77777777" w:rsidR="0072015F" w:rsidRPr="00632787" w:rsidRDefault="0072015F" w:rsidP="00632787">
      <w:pPr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189E1657" w14:textId="77777777" w:rsidR="0072015F" w:rsidRPr="00632787" w:rsidRDefault="0072015F" w:rsidP="00632787">
      <w:pPr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03CBD948" w14:textId="77777777" w:rsidR="0072015F" w:rsidRPr="00632787" w:rsidRDefault="0072015F" w:rsidP="00632787">
      <w:pPr>
        <w:jc w:val="both"/>
        <w:rPr>
          <w:rFonts w:ascii="Verdana" w:hAnsi="Verdana"/>
          <w:sz w:val="20"/>
          <w:szCs w:val="20"/>
        </w:rPr>
      </w:pPr>
      <w:r w:rsidRPr="00632787">
        <w:rPr>
          <w:rFonts w:ascii="Verdana" w:hAnsi="Verdana"/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p w14:paraId="3E5B522F" w14:textId="77777777" w:rsidR="0072015F" w:rsidRPr="00632787" w:rsidRDefault="0072015F" w:rsidP="00632787">
      <w:pPr>
        <w:rPr>
          <w:rFonts w:ascii="Verdana" w:hAnsi="Verdana"/>
          <w:sz w:val="20"/>
          <w:szCs w:val="20"/>
        </w:rPr>
      </w:pPr>
    </w:p>
    <w:p w14:paraId="1438F245" w14:textId="77777777" w:rsidR="00FE545C" w:rsidRPr="00632787" w:rsidRDefault="00FE545C" w:rsidP="00632787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632787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5CCFF" w14:textId="77777777" w:rsidR="00D01903" w:rsidRDefault="00D01903">
      <w:r>
        <w:separator/>
      </w:r>
    </w:p>
  </w:endnote>
  <w:endnote w:type="continuationSeparator" w:id="0">
    <w:p w14:paraId="5B50449B" w14:textId="77777777" w:rsidR="00D01903" w:rsidRDefault="00D01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4E8F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7B6E32" w14:textId="77777777" w:rsidR="00D01903" w:rsidRDefault="00D01903">
      <w:r>
        <w:separator/>
      </w:r>
    </w:p>
  </w:footnote>
  <w:footnote w:type="continuationSeparator" w:id="0">
    <w:p w14:paraId="7BEB362E" w14:textId="77777777" w:rsidR="00D01903" w:rsidRDefault="00D01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35558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4569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6673256">
    <w:abstractNumId w:val="0"/>
  </w:num>
  <w:num w:numId="4" w16cid:durableId="13045815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190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33A9"/>
    <w:rsid w:val="002723B0"/>
    <w:rsid w:val="00315A4A"/>
    <w:rsid w:val="004B7300"/>
    <w:rsid w:val="004C6753"/>
    <w:rsid w:val="00595C87"/>
    <w:rsid w:val="005C11AE"/>
    <w:rsid w:val="005D2C65"/>
    <w:rsid w:val="005E6D94"/>
    <w:rsid w:val="00632787"/>
    <w:rsid w:val="0063384F"/>
    <w:rsid w:val="00643C6F"/>
    <w:rsid w:val="00646202"/>
    <w:rsid w:val="0065290F"/>
    <w:rsid w:val="006815F6"/>
    <w:rsid w:val="0072015F"/>
    <w:rsid w:val="00723655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199D"/>
    <w:rsid w:val="00C969A6"/>
    <w:rsid w:val="00CA7D36"/>
    <w:rsid w:val="00D01903"/>
    <w:rsid w:val="00D24208"/>
    <w:rsid w:val="00D60C38"/>
    <w:rsid w:val="00D66893"/>
    <w:rsid w:val="00D90ACB"/>
    <w:rsid w:val="00DC1500"/>
    <w:rsid w:val="00E44371"/>
    <w:rsid w:val="00E949B0"/>
    <w:rsid w:val="00EC0BEA"/>
    <w:rsid w:val="00EE680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49406"/>
  <w15:chartTrackingRefBased/>
  <w15:docId w15:val="{3F9DC273-A409-44DA-B37A-699B53BE2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537</Words>
  <Characters>3874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2024-10-25T08:09:00Z</cp:lastPrinted>
  <dcterms:created xsi:type="dcterms:W3CDTF">2024-10-25T08:09:00Z</dcterms:created>
  <dcterms:modified xsi:type="dcterms:W3CDTF">2024-10-25T08:09:00Z</dcterms:modified>
</cp:coreProperties>
</file>