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225402" w14:textId="77777777" w:rsidR="00D665F5" w:rsidRDefault="003C0C8C" w:rsidP="00D665F5">
      <w:pPr>
        <w:spacing w:after="240"/>
        <w:jc w:val="right"/>
        <w:rPr>
          <w:sz w:val="22"/>
          <w:szCs w:val="22"/>
        </w:rPr>
      </w:pPr>
      <w:r w:rsidRPr="003C0C8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C0C8C">
        <w:rPr>
          <w:sz w:val="22"/>
          <w:szCs w:val="22"/>
        </w:rPr>
        <w:t>2024-11-12</w:t>
      </w:r>
    </w:p>
    <w:p w14:paraId="70FDC27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21A4518" w14:textId="77777777" w:rsidR="003C0C8C" w:rsidRPr="003C0C8C" w:rsidRDefault="003C0C8C" w:rsidP="00577BC6">
      <w:pPr>
        <w:spacing w:after="40"/>
        <w:rPr>
          <w:b/>
          <w:bCs/>
          <w:sz w:val="22"/>
          <w:szCs w:val="22"/>
        </w:rPr>
      </w:pPr>
      <w:r w:rsidRPr="003C0C8C">
        <w:rPr>
          <w:b/>
          <w:bCs/>
          <w:sz w:val="22"/>
          <w:szCs w:val="22"/>
        </w:rPr>
        <w:t>Akademia Górniczo - Hutnicza</w:t>
      </w:r>
    </w:p>
    <w:p w14:paraId="54D978EB" w14:textId="77777777" w:rsidR="003C0C8C" w:rsidRPr="003C0C8C" w:rsidRDefault="003C0C8C" w:rsidP="00577BC6">
      <w:pPr>
        <w:spacing w:after="40"/>
        <w:rPr>
          <w:b/>
          <w:bCs/>
          <w:sz w:val="22"/>
          <w:szCs w:val="22"/>
        </w:rPr>
      </w:pPr>
      <w:r w:rsidRPr="003C0C8C">
        <w:rPr>
          <w:b/>
          <w:bCs/>
          <w:sz w:val="22"/>
          <w:szCs w:val="22"/>
        </w:rPr>
        <w:t>im. Stanisława Staszica w Krakowie</w:t>
      </w:r>
    </w:p>
    <w:p w14:paraId="3600A8FC" w14:textId="77777777" w:rsidR="00D665F5" w:rsidRPr="00D91931" w:rsidRDefault="003C0C8C" w:rsidP="00577BC6">
      <w:pPr>
        <w:spacing w:after="40"/>
        <w:rPr>
          <w:b/>
          <w:bCs/>
          <w:sz w:val="22"/>
          <w:szCs w:val="22"/>
        </w:rPr>
      </w:pPr>
      <w:r w:rsidRPr="003C0C8C">
        <w:rPr>
          <w:b/>
          <w:bCs/>
          <w:sz w:val="22"/>
          <w:szCs w:val="22"/>
        </w:rPr>
        <w:t>Dział Zamówień Publicznych</w:t>
      </w:r>
    </w:p>
    <w:p w14:paraId="525FAEAD" w14:textId="77777777" w:rsidR="00D665F5" w:rsidRPr="00BD5546" w:rsidRDefault="003C0C8C" w:rsidP="00D665F5">
      <w:pPr>
        <w:rPr>
          <w:sz w:val="22"/>
          <w:szCs w:val="22"/>
        </w:rPr>
      </w:pPr>
      <w:r w:rsidRPr="003C0C8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C0C8C">
        <w:rPr>
          <w:sz w:val="22"/>
          <w:szCs w:val="22"/>
        </w:rPr>
        <w:t>30</w:t>
      </w:r>
    </w:p>
    <w:p w14:paraId="3BBD089A" w14:textId="77777777" w:rsidR="00D665F5" w:rsidRPr="00BD5546" w:rsidRDefault="003C0C8C" w:rsidP="00D665F5">
      <w:pPr>
        <w:rPr>
          <w:sz w:val="22"/>
          <w:szCs w:val="22"/>
        </w:rPr>
      </w:pPr>
      <w:r w:rsidRPr="003C0C8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C0C8C">
        <w:rPr>
          <w:sz w:val="22"/>
          <w:szCs w:val="22"/>
        </w:rPr>
        <w:t>Kraków</w:t>
      </w:r>
    </w:p>
    <w:p w14:paraId="5DFFC90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0C8C" w:rsidRPr="003C0C8C">
        <w:rPr>
          <w:b/>
          <w:sz w:val="22"/>
          <w:szCs w:val="22"/>
        </w:rPr>
        <w:t>DE-dzp.272-559/24</w:t>
      </w:r>
      <w:r w:rsidR="00A80738">
        <w:rPr>
          <w:sz w:val="24"/>
        </w:rPr>
        <w:tab/>
        <w:t xml:space="preserve"> </w:t>
      </w:r>
    </w:p>
    <w:p w14:paraId="38D0A7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BD7B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2F2E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06B21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7EA0E1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92A7E7D" w14:textId="1183A9E6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C0C8C" w:rsidRPr="003C0C8C">
        <w:rPr>
          <w:sz w:val="22"/>
          <w:szCs w:val="22"/>
        </w:rPr>
        <w:t>przetarg</w:t>
      </w:r>
      <w:r w:rsidR="00152AE4">
        <w:rPr>
          <w:sz w:val="22"/>
          <w:szCs w:val="22"/>
        </w:rPr>
        <w:t xml:space="preserve">u </w:t>
      </w:r>
      <w:r w:rsidR="003C0C8C" w:rsidRPr="003C0C8C">
        <w:rPr>
          <w:sz w:val="22"/>
          <w:szCs w:val="22"/>
        </w:rPr>
        <w:t>nieograniczon</w:t>
      </w:r>
      <w:r w:rsidR="00152AE4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E4352DC" w14:textId="77777777" w:rsidR="00A80738" w:rsidRPr="00577BC6" w:rsidRDefault="003C0C8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C0C8C">
        <w:rPr>
          <w:b/>
          <w:sz w:val="22"/>
          <w:szCs w:val="22"/>
        </w:rPr>
        <w:t xml:space="preserve">Dostawa komputera stacjonarnego - stacji roboczej na potrzeby </w:t>
      </w:r>
      <w:proofErr w:type="spellStart"/>
      <w:r w:rsidRPr="003C0C8C">
        <w:rPr>
          <w:b/>
          <w:sz w:val="22"/>
          <w:szCs w:val="22"/>
        </w:rPr>
        <w:t>WGGiIŚ</w:t>
      </w:r>
      <w:proofErr w:type="spellEnd"/>
    </w:p>
    <w:p w14:paraId="67CE866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9071E5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C0C8C" w:rsidRPr="003C0C8C">
        <w:rPr>
          <w:sz w:val="22"/>
          <w:szCs w:val="22"/>
        </w:rPr>
        <w:t>12/11/2024</w:t>
      </w:r>
      <w:r w:rsidR="00FF4AB1" w:rsidRPr="00577BC6">
        <w:rPr>
          <w:sz w:val="22"/>
          <w:szCs w:val="22"/>
        </w:rPr>
        <w:t xml:space="preserve"> o godz. </w:t>
      </w:r>
      <w:r w:rsidR="003C0C8C" w:rsidRPr="003C0C8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9B6E031" w14:textId="77777777" w:rsidTr="003F57CD">
        <w:tc>
          <w:tcPr>
            <w:tcW w:w="993" w:type="dxa"/>
            <w:shd w:val="clear" w:color="auto" w:fill="auto"/>
            <w:vAlign w:val="center"/>
          </w:tcPr>
          <w:p w14:paraId="2124ED2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0AA549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7D29B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C0C8C" w:rsidRPr="00493F8C" w14:paraId="0C622852" w14:textId="77777777" w:rsidTr="00CE4BB3">
        <w:tc>
          <w:tcPr>
            <w:tcW w:w="993" w:type="dxa"/>
            <w:shd w:val="clear" w:color="auto" w:fill="auto"/>
            <w:vAlign w:val="center"/>
          </w:tcPr>
          <w:p w14:paraId="77C3C244" w14:textId="77777777" w:rsidR="003C0C8C" w:rsidRPr="00490DC0" w:rsidRDefault="003C0C8C" w:rsidP="00CE4BB3">
            <w:pPr>
              <w:spacing w:before="120" w:after="120"/>
              <w:jc w:val="center"/>
            </w:pPr>
            <w:r w:rsidRPr="003C0C8C">
              <w:t>1</w:t>
            </w:r>
          </w:p>
        </w:tc>
        <w:tc>
          <w:tcPr>
            <w:tcW w:w="5244" w:type="dxa"/>
            <w:shd w:val="clear" w:color="auto" w:fill="auto"/>
          </w:tcPr>
          <w:p w14:paraId="2C009E52" w14:textId="77777777" w:rsidR="003C0C8C" w:rsidRPr="00490DC0" w:rsidRDefault="003C0C8C" w:rsidP="00CE4BB3">
            <w:pPr>
              <w:spacing w:before="40"/>
            </w:pPr>
            <w:r w:rsidRPr="003C0C8C">
              <w:t>i-FITO Kamil Walenciak</w:t>
            </w:r>
          </w:p>
          <w:p w14:paraId="2EC66DC2" w14:textId="77777777" w:rsidR="003C0C8C" w:rsidRPr="00490DC0" w:rsidRDefault="003C0C8C" w:rsidP="00CE4BB3">
            <w:proofErr w:type="spellStart"/>
            <w:r w:rsidRPr="003C0C8C">
              <w:t>Żapniowska</w:t>
            </w:r>
            <w:proofErr w:type="spellEnd"/>
            <w:r w:rsidRPr="00490DC0">
              <w:t xml:space="preserve"> </w:t>
            </w:r>
            <w:r w:rsidRPr="003C0C8C">
              <w:t>28</w:t>
            </w:r>
            <w:r w:rsidRPr="00490DC0">
              <w:t xml:space="preserve"> </w:t>
            </w:r>
          </w:p>
          <w:p w14:paraId="0D6D6746" w14:textId="77777777" w:rsidR="003C0C8C" w:rsidRPr="00490DC0" w:rsidRDefault="003C0C8C" w:rsidP="00CE4BB3">
            <w:pPr>
              <w:spacing w:after="40"/>
              <w:jc w:val="both"/>
            </w:pPr>
            <w:r w:rsidRPr="003C0C8C">
              <w:t>28-230</w:t>
            </w:r>
            <w:r w:rsidRPr="00490DC0">
              <w:t xml:space="preserve"> </w:t>
            </w:r>
            <w:r w:rsidRPr="003C0C8C">
              <w:t>Połaniec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1F99F5" w14:textId="77777777" w:rsidR="003C0C8C" w:rsidRPr="00490DC0" w:rsidRDefault="003C0C8C" w:rsidP="00CE4BB3">
            <w:pPr>
              <w:spacing w:before="120" w:after="120"/>
              <w:jc w:val="both"/>
            </w:pPr>
            <w:r w:rsidRPr="003C0C8C">
              <w:t>28 909.92 zł</w:t>
            </w:r>
          </w:p>
        </w:tc>
      </w:tr>
      <w:tr w:rsidR="003C0C8C" w:rsidRPr="00493F8C" w14:paraId="470CFF83" w14:textId="77777777" w:rsidTr="00CE4BB3">
        <w:tc>
          <w:tcPr>
            <w:tcW w:w="993" w:type="dxa"/>
            <w:shd w:val="clear" w:color="auto" w:fill="auto"/>
            <w:vAlign w:val="center"/>
          </w:tcPr>
          <w:p w14:paraId="2CB17CE0" w14:textId="77777777" w:rsidR="003C0C8C" w:rsidRPr="00490DC0" w:rsidRDefault="003C0C8C" w:rsidP="00CE4BB3">
            <w:pPr>
              <w:spacing w:before="120" w:after="120"/>
              <w:jc w:val="center"/>
            </w:pPr>
            <w:r w:rsidRPr="003C0C8C">
              <w:t>2</w:t>
            </w:r>
          </w:p>
        </w:tc>
        <w:tc>
          <w:tcPr>
            <w:tcW w:w="5244" w:type="dxa"/>
            <w:shd w:val="clear" w:color="auto" w:fill="auto"/>
          </w:tcPr>
          <w:p w14:paraId="301061DC" w14:textId="77777777" w:rsidR="003C0C8C" w:rsidRPr="00490DC0" w:rsidRDefault="003C0C8C" w:rsidP="00CE4BB3">
            <w:pPr>
              <w:spacing w:before="40"/>
            </w:pPr>
            <w:r w:rsidRPr="003C0C8C">
              <w:t>PIXEL Centrum Komputerowe Tomasz Dziedzic</w:t>
            </w:r>
          </w:p>
          <w:p w14:paraId="7F870F82" w14:textId="77777777" w:rsidR="003C0C8C" w:rsidRPr="00490DC0" w:rsidRDefault="003C0C8C" w:rsidP="00CE4BB3">
            <w:r w:rsidRPr="003C0C8C">
              <w:t>Wolica</w:t>
            </w:r>
            <w:r w:rsidRPr="00490DC0">
              <w:t xml:space="preserve"> </w:t>
            </w:r>
            <w:r w:rsidRPr="003C0C8C">
              <w:t>60</w:t>
            </w:r>
            <w:r w:rsidRPr="00490DC0">
              <w:t xml:space="preserve"> </w:t>
            </w:r>
          </w:p>
          <w:p w14:paraId="7B6ADF37" w14:textId="77777777" w:rsidR="003C0C8C" w:rsidRPr="00490DC0" w:rsidRDefault="003C0C8C" w:rsidP="00CE4BB3">
            <w:pPr>
              <w:spacing w:after="40"/>
              <w:jc w:val="both"/>
            </w:pPr>
            <w:r w:rsidRPr="003C0C8C">
              <w:t>28-232</w:t>
            </w:r>
            <w:r w:rsidRPr="00490DC0">
              <w:t xml:space="preserve"> </w:t>
            </w:r>
            <w:r w:rsidRPr="003C0C8C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023DE3" w14:textId="77777777" w:rsidR="003C0C8C" w:rsidRPr="00490DC0" w:rsidRDefault="003C0C8C" w:rsidP="00CE4BB3">
            <w:pPr>
              <w:spacing w:before="120" w:after="120"/>
              <w:jc w:val="both"/>
            </w:pPr>
            <w:r w:rsidRPr="003C0C8C">
              <w:t>23 976.39 zł</w:t>
            </w:r>
          </w:p>
        </w:tc>
      </w:tr>
      <w:tr w:rsidR="003C0C8C" w:rsidRPr="00493F8C" w14:paraId="25200ECD" w14:textId="77777777" w:rsidTr="00CE4BB3">
        <w:tc>
          <w:tcPr>
            <w:tcW w:w="993" w:type="dxa"/>
            <w:shd w:val="clear" w:color="auto" w:fill="auto"/>
            <w:vAlign w:val="center"/>
          </w:tcPr>
          <w:p w14:paraId="58B31A75" w14:textId="77777777" w:rsidR="003C0C8C" w:rsidRPr="00490DC0" w:rsidRDefault="003C0C8C" w:rsidP="00CE4BB3">
            <w:pPr>
              <w:spacing w:before="120" w:after="120"/>
              <w:jc w:val="center"/>
            </w:pPr>
            <w:r w:rsidRPr="003C0C8C">
              <w:t>3</w:t>
            </w:r>
          </w:p>
        </w:tc>
        <w:tc>
          <w:tcPr>
            <w:tcW w:w="5244" w:type="dxa"/>
            <w:shd w:val="clear" w:color="auto" w:fill="auto"/>
          </w:tcPr>
          <w:p w14:paraId="6A0ADA7C" w14:textId="77777777" w:rsidR="003C0C8C" w:rsidRPr="00490DC0" w:rsidRDefault="003C0C8C" w:rsidP="00CE4BB3">
            <w:pPr>
              <w:spacing w:before="40"/>
            </w:pPr>
            <w:r w:rsidRPr="003C0C8C">
              <w:t>BINO COMPUTERS S. Bobek, B. Bielak, S. Bara sp. jawna</w:t>
            </w:r>
          </w:p>
          <w:p w14:paraId="3D6CBB09" w14:textId="77777777" w:rsidR="003C0C8C" w:rsidRPr="00490DC0" w:rsidRDefault="003C0C8C" w:rsidP="00CE4BB3">
            <w:r w:rsidRPr="003C0C8C">
              <w:t>ul. Urocza</w:t>
            </w:r>
            <w:r w:rsidRPr="00490DC0">
              <w:t xml:space="preserve"> </w:t>
            </w:r>
            <w:r w:rsidRPr="003C0C8C">
              <w:t>27</w:t>
            </w:r>
            <w:r w:rsidRPr="00490DC0">
              <w:t xml:space="preserve"> </w:t>
            </w:r>
          </w:p>
          <w:p w14:paraId="0F502901" w14:textId="081604CE" w:rsidR="003C0C8C" w:rsidRPr="00490DC0" w:rsidRDefault="003C0C8C" w:rsidP="00CE4BB3">
            <w:pPr>
              <w:spacing w:after="40"/>
              <w:jc w:val="both"/>
            </w:pPr>
            <w:r w:rsidRPr="003C0C8C">
              <w:t>32-040</w:t>
            </w:r>
            <w:r w:rsidRPr="00490DC0">
              <w:t xml:space="preserve"> </w:t>
            </w:r>
            <w:r w:rsidR="00152AE4" w:rsidRPr="003C0C8C">
              <w:t>Wrząsowice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41D1F3" w14:textId="77777777" w:rsidR="003C0C8C" w:rsidRPr="00490DC0" w:rsidRDefault="003C0C8C" w:rsidP="00CE4BB3">
            <w:pPr>
              <w:spacing w:before="120" w:after="120"/>
              <w:jc w:val="both"/>
            </w:pPr>
            <w:r w:rsidRPr="003C0C8C">
              <w:t>34 440.00 zł</w:t>
            </w:r>
          </w:p>
        </w:tc>
      </w:tr>
      <w:tr w:rsidR="003C0C8C" w:rsidRPr="00493F8C" w14:paraId="2D566D6F" w14:textId="77777777" w:rsidTr="00CE4BB3">
        <w:tc>
          <w:tcPr>
            <w:tcW w:w="993" w:type="dxa"/>
            <w:shd w:val="clear" w:color="auto" w:fill="auto"/>
            <w:vAlign w:val="center"/>
          </w:tcPr>
          <w:p w14:paraId="59E498CD" w14:textId="77777777" w:rsidR="003C0C8C" w:rsidRPr="00490DC0" w:rsidRDefault="003C0C8C" w:rsidP="00CE4BB3">
            <w:pPr>
              <w:spacing w:before="120" w:after="120"/>
              <w:jc w:val="center"/>
            </w:pPr>
            <w:r w:rsidRPr="003C0C8C">
              <w:t>4</w:t>
            </w:r>
          </w:p>
        </w:tc>
        <w:tc>
          <w:tcPr>
            <w:tcW w:w="5244" w:type="dxa"/>
            <w:shd w:val="clear" w:color="auto" w:fill="auto"/>
          </w:tcPr>
          <w:p w14:paraId="31C6D182" w14:textId="4C47A8FC" w:rsidR="003C0C8C" w:rsidRPr="00490DC0" w:rsidRDefault="003C0C8C" w:rsidP="00CE4BB3">
            <w:pPr>
              <w:spacing w:before="40"/>
            </w:pPr>
            <w:r w:rsidRPr="003C0C8C">
              <w:t xml:space="preserve">NKK SYSTEM Spółka </w:t>
            </w:r>
            <w:r w:rsidR="00D43750">
              <w:t>z .o.o.</w:t>
            </w:r>
          </w:p>
          <w:p w14:paraId="33602452" w14:textId="77777777" w:rsidR="003C0C8C" w:rsidRPr="00490DC0" w:rsidRDefault="003C0C8C" w:rsidP="00CE4BB3">
            <w:r w:rsidRPr="003C0C8C">
              <w:t>ul. Tatarska</w:t>
            </w:r>
            <w:r w:rsidRPr="00490DC0">
              <w:t xml:space="preserve"> </w:t>
            </w:r>
            <w:r w:rsidRPr="003C0C8C">
              <w:t>5</w:t>
            </w:r>
            <w:r w:rsidRPr="00490DC0">
              <w:t xml:space="preserve"> </w:t>
            </w:r>
          </w:p>
          <w:p w14:paraId="0A5E2B32" w14:textId="77777777" w:rsidR="003C0C8C" w:rsidRPr="00490DC0" w:rsidRDefault="003C0C8C" w:rsidP="00CE4BB3">
            <w:pPr>
              <w:spacing w:after="40"/>
              <w:jc w:val="both"/>
            </w:pPr>
            <w:r w:rsidRPr="003C0C8C">
              <w:t>30-103</w:t>
            </w:r>
            <w:r w:rsidRPr="00490DC0">
              <w:t xml:space="preserve"> </w:t>
            </w:r>
            <w:r w:rsidRPr="003C0C8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ABC2A1" w14:textId="77777777" w:rsidR="003C0C8C" w:rsidRPr="00490DC0" w:rsidRDefault="003C0C8C" w:rsidP="00CE4BB3">
            <w:pPr>
              <w:spacing w:before="120" w:after="120"/>
              <w:jc w:val="both"/>
            </w:pPr>
            <w:r w:rsidRPr="003C0C8C">
              <w:t>26 491.74 zł</w:t>
            </w:r>
          </w:p>
        </w:tc>
      </w:tr>
      <w:tr w:rsidR="003C0C8C" w:rsidRPr="00493F8C" w14:paraId="7BF7963C" w14:textId="77777777" w:rsidTr="00CE4BB3">
        <w:tc>
          <w:tcPr>
            <w:tcW w:w="993" w:type="dxa"/>
            <w:shd w:val="clear" w:color="auto" w:fill="auto"/>
            <w:vAlign w:val="center"/>
          </w:tcPr>
          <w:p w14:paraId="67B11815" w14:textId="77777777" w:rsidR="003C0C8C" w:rsidRPr="00490DC0" w:rsidRDefault="003C0C8C" w:rsidP="00CE4BB3">
            <w:pPr>
              <w:spacing w:before="120" w:after="120"/>
              <w:jc w:val="center"/>
            </w:pPr>
            <w:r w:rsidRPr="003C0C8C">
              <w:t>5</w:t>
            </w:r>
          </w:p>
        </w:tc>
        <w:tc>
          <w:tcPr>
            <w:tcW w:w="5244" w:type="dxa"/>
            <w:shd w:val="clear" w:color="auto" w:fill="auto"/>
          </w:tcPr>
          <w:p w14:paraId="0FF5D8E4" w14:textId="77777777" w:rsidR="003C0C8C" w:rsidRPr="00490DC0" w:rsidRDefault="003C0C8C" w:rsidP="00CE4BB3">
            <w:pPr>
              <w:spacing w:before="40"/>
            </w:pPr>
            <w:r w:rsidRPr="003C0C8C">
              <w:t>PROGRESS Systemy Komputerowe Sp. z o.o.</w:t>
            </w:r>
          </w:p>
          <w:p w14:paraId="658E4E96" w14:textId="77777777" w:rsidR="003C0C8C" w:rsidRPr="00490DC0" w:rsidRDefault="003C0C8C" w:rsidP="00CE4BB3">
            <w:r w:rsidRPr="003C0C8C">
              <w:t>Al. Mickiewicza</w:t>
            </w:r>
            <w:r w:rsidRPr="00490DC0">
              <w:t xml:space="preserve"> </w:t>
            </w:r>
            <w:r w:rsidRPr="003C0C8C">
              <w:t>27</w:t>
            </w:r>
            <w:r w:rsidRPr="00490DC0">
              <w:t xml:space="preserve"> </w:t>
            </w:r>
          </w:p>
          <w:p w14:paraId="1F69AD55" w14:textId="77777777" w:rsidR="003C0C8C" w:rsidRPr="00490DC0" w:rsidRDefault="003C0C8C" w:rsidP="00CE4BB3">
            <w:pPr>
              <w:spacing w:after="40"/>
              <w:jc w:val="both"/>
            </w:pPr>
            <w:r w:rsidRPr="003C0C8C">
              <w:t>31-120</w:t>
            </w:r>
            <w:r w:rsidRPr="00490DC0">
              <w:t xml:space="preserve"> </w:t>
            </w:r>
            <w:r w:rsidRPr="003C0C8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2B4B61" w14:textId="77777777" w:rsidR="003C0C8C" w:rsidRPr="00490DC0" w:rsidRDefault="003C0C8C" w:rsidP="00CE4BB3">
            <w:pPr>
              <w:spacing w:before="120" w:after="120"/>
              <w:jc w:val="both"/>
            </w:pPr>
            <w:r w:rsidRPr="003C0C8C">
              <w:t>25 830.02 zł</w:t>
            </w:r>
          </w:p>
        </w:tc>
      </w:tr>
    </w:tbl>
    <w:p w14:paraId="644B7F5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67308D" w14:textId="77777777" w:rsidR="00E81EFD" w:rsidRDefault="00E81EFD">
      <w:r>
        <w:separator/>
      </w:r>
    </w:p>
  </w:endnote>
  <w:endnote w:type="continuationSeparator" w:id="0">
    <w:p w14:paraId="5745FDA7" w14:textId="77777777" w:rsidR="00E81EFD" w:rsidRDefault="00E81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A96F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5DF2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7F1CB" w14:textId="77777777" w:rsidR="009F189D" w:rsidRDefault="00D4375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2A8C70">
        <v:line id="_x0000_s1025" style="position:absolute;left:0;text-align:left;z-index:251657728" from="-3.85pt,8.7pt" to="455.15pt,8.7pt"/>
      </w:pict>
    </w:r>
  </w:p>
  <w:p w14:paraId="4EA3C2D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FC9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039969" w14:textId="77777777" w:rsidR="009F189D" w:rsidRDefault="009F189D">
    <w:pPr>
      <w:pStyle w:val="Stopka"/>
      <w:tabs>
        <w:tab w:val="clear" w:pos="4536"/>
      </w:tabs>
      <w:jc w:val="center"/>
    </w:pPr>
  </w:p>
  <w:p w14:paraId="712128B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1807C5" w14:textId="77777777" w:rsidR="00E81EFD" w:rsidRDefault="00E81EFD">
      <w:r>
        <w:separator/>
      </w:r>
    </w:p>
  </w:footnote>
  <w:footnote w:type="continuationSeparator" w:id="0">
    <w:p w14:paraId="0AEE7D1D" w14:textId="77777777" w:rsidR="00E81EFD" w:rsidRDefault="00E81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F5F9D9" w14:textId="77777777" w:rsidR="003C0C8C" w:rsidRDefault="003C0C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700DC" w14:textId="77777777" w:rsidR="003C0C8C" w:rsidRDefault="003C0C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4C59C" w14:textId="77777777" w:rsidR="003C0C8C" w:rsidRDefault="003C0C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1EF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52AE4"/>
    <w:rsid w:val="00173B20"/>
    <w:rsid w:val="001C69FF"/>
    <w:rsid w:val="0023318D"/>
    <w:rsid w:val="003B6B36"/>
    <w:rsid w:val="003C0C8C"/>
    <w:rsid w:val="003D72FD"/>
    <w:rsid w:val="003F079D"/>
    <w:rsid w:val="003F57CD"/>
    <w:rsid w:val="00423179"/>
    <w:rsid w:val="00433189"/>
    <w:rsid w:val="00490DC0"/>
    <w:rsid w:val="00493F8C"/>
    <w:rsid w:val="004B64B5"/>
    <w:rsid w:val="004C7E9B"/>
    <w:rsid w:val="005324A5"/>
    <w:rsid w:val="00572531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43750"/>
    <w:rsid w:val="00D665F5"/>
    <w:rsid w:val="00D7128F"/>
    <w:rsid w:val="00E81EFD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7A7638"/>
  <w15:chartTrackingRefBased/>
  <w15:docId w15:val="{B4C1D3A9-A443-4998-A553-21A59FDB6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2024-11-12T11:18:00Z</cp:lastPrinted>
  <dcterms:created xsi:type="dcterms:W3CDTF">2024-11-12T11:35:00Z</dcterms:created>
  <dcterms:modified xsi:type="dcterms:W3CDTF">2024-11-12T11:35:00Z</dcterms:modified>
</cp:coreProperties>
</file>