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516FB768" w:rsidR="000A31B4" w:rsidRPr="000A31B4" w:rsidRDefault="000A31B4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37D95" w:rsidRPr="00E37D95">
        <w:rPr>
          <w:rFonts w:ascii="Verdana" w:hAnsi="Verdana"/>
          <w:b/>
          <w:sz w:val="18"/>
          <w:szCs w:val="18"/>
        </w:rPr>
        <w:t xml:space="preserve">dostawa  </w:t>
      </w:r>
      <w:r w:rsidR="00FD70C5">
        <w:rPr>
          <w:rFonts w:ascii="Verdana" w:hAnsi="Verdana"/>
          <w:b/>
          <w:sz w:val="18"/>
          <w:szCs w:val="18"/>
        </w:rPr>
        <w:t xml:space="preserve">laptopa na potrzeby </w:t>
      </w:r>
      <w:proofErr w:type="spellStart"/>
      <w:r w:rsidR="00FD70C5">
        <w:rPr>
          <w:rFonts w:ascii="Verdana" w:hAnsi="Verdana"/>
          <w:b/>
          <w:sz w:val="18"/>
          <w:szCs w:val="18"/>
        </w:rPr>
        <w:t>WFiIS</w:t>
      </w:r>
      <w:proofErr w:type="spellEnd"/>
      <w:r w:rsidR="00E37D95" w:rsidRPr="00E37D95">
        <w:rPr>
          <w:rFonts w:ascii="Verdana" w:hAnsi="Verdana"/>
          <w:b/>
          <w:sz w:val="18"/>
          <w:szCs w:val="18"/>
        </w:rPr>
        <w:t>- DE-dzp.272-6</w:t>
      </w:r>
      <w:r w:rsidR="00FD70C5">
        <w:rPr>
          <w:rFonts w:ascii="Verdana" w:hAnsi="Verdana"/>
          <w:b/>
          <w:sz w:val="18"/>
          <w:szCs w:val="18"/>
        </w:rPr>
        <w:t>46</w:t>
      </w:r>
      <w:r w:rsidR="00E37D95" w:rsidRPr="00E37D95">
        <w:rPr>
          <w:rFonts w:ascii="Verdana" w:hAnsi="Verdana"/>
          <w:b/>
          <w:sz w:val="18"/>
          <w:szCs w:val="18"/>
        </w:rPr>
        <w:t>/24</w:t>
      </w:r>
      <w:r w:rsidR="00E37D95">
        <w:rPr>
          <w:rFonts w:ascii="Verdana" w:hAnsi="Verdana"/>
          <w:b/>
          <w:sz w:val="18"/>
          <w:szCs w:val="18"/>
        </w:rPr>
        <w:t xml:space="preserve">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0A31B4" w:rsidRPr="000A31B4" w14:paraId="2E677CD8" w14:textId="77777777" w:rsidTr="00726B3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726B3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0A31B4" w:rsidRPr="000A31B4" w14:paraId="36647ED5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DCE" w14:textId="7DB342E3" w:rsidR="000A31B4" w:rsidRPr="000A31B4" w:rsidRDefault="00FD70C5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Laptop </w:t>
            </w:r>
            <w:r w:rsidR="00E37D9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3754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634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313D7816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1E34ACC0" w14:textId="77777777" w:rsidR="000A31B4" w:rsidRPr="000A31B4" w:rsidRDefault="000A31B4" w:rsidP="000A31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0DED625B" w:rsidR="000A31B4" w:rsidRPr="000A31B4" w:rsidRDefault="008D504C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</w:t>
            </w:r>
            <w:r w:rsidR="0023754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0A31B4" w:rsidRPr="000A31B4">
              <w:rPr>
                <w:rFonts w:ascii="Verdana" w:hAnsi="Verdana"/>
                <w:b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13832451" w14:textId="77777777" w:rsidTr="00726B3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0A31B4" w:rsidRPr="000A31B4" w:rsidRDefault="000A31B4" w:rsidP="000A31B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0CD1915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67E58AF1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</w:p>
    <w:p w14:paraId="2AF08109" w14:textId="6EBCBC92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B2C1A1" w14:textId="10752A16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FD70C5">
        <w:rPr>
          <w:i/>
          <w:sz w:val="22"/>
          <w:szCs w:val="22"/>
        </w:rPr>
        <w:t>12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5E0D230D" w14:textId="77777777" w:rsidR="005D4273" w:rsidRDefault="005D4273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2F362643" w14:textId="77777777" w:rsidR="005D4273" w:rsidRPr="000A31B4" w:rsidRDefault="005D4273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C26D5"/>
    <w:rsid w:val="003E60FF"/>
    <w:rsid w:val="003F045F"/>
    <w:rsid w:val="003F0B13"/>
    <w:rsid w:val="003F2313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6051FA"/>
    <w:rsid w:val="006142B0"/>
    <w:rsid w:val="006275CB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2</Pages>
  <Words>557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15</cp:revision>
  <cp:lastPrinted>2024-10-17T07:06:00Z</cp:lastPrinted>
  <dcterms:created xsi:type="dcterms:W3CDTF">2024-09-12T14:34:00Z</dcterms:created>
  <dcterms:modified xsi:type="dcterms:W3CDTF">2024-11-06T05:29:00Z</dcterms:modified>
</cp:coreProperties>
</file>