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32250FC8" w:rsidR="00C9110A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C23556" w:rsidRPr="00C23556">
        <w:rPr>
          <w:b/>
          <w:sz w:val="22"/>
          <w:szCs w:val="22"/>
        </w:rPr>
        <w:t xml:space="preserve">Dostawa 2 </w:t>
      </w:r>
      <w:proofErr w:type="spellStart"/>
      <w:r w:rsidR="00C23556" w:rsidRPr="00C23556">
        <w:rPr>
          <w:b/>
          <w:sz w:val="22"/>
          <w:szCs w:val="22"/>
        </w:rPr>
        <w:t>szt</w:t>
      </w:r>
      <w:proofErr w:type="spellEnd"/>
      <w:r w:rsidR="00C23556" w:rsidRPr="00C23556">
        <w:rPr>
          <w:b/>
          <w:sz w:val="22"/>
          <w:szCs w:val="22"/>
        </w:rPr>
        <w:t xml:space="preserve"> mieszadeł magnetycznych z czujnikami dla WO  DE-dzp.272-629/24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1A25E5C9" w14:textId="77777777" w:rsidR="00C23556" w:rsidRPr="00E65464" w:rsidRDefault="00C23556" w:rsidP="00C9110A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1843"/>
        <w:gridCol w:w="709"/>
        <w:gridCol w:w="1134"/>
        <w:gridCol w:w="1134"/>
        <w:gridCol w:w="715"/>
        <w:gridCol w:w="1418"/>
      </w:tblGrid>
      <w:tr w:rsidR="00C23556" w:rsidRPr="00EE4755" w14:paraId="6A68AE0D" w14:textId="77777777" w:rsidTr="00EE475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534ED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C648E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  <w:p w14:paraId="074A6A31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D87BAB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Producent</w:t>
            </w:r>
          </w:p>
          <w:p w14:paraId="280D2CDC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/model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7EB051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3ED656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EE4755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B182F2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20F978B9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991FE2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1668F04E" w14:textId="3B2565E1" w:rsidR="00C23556" w:rsidRPr="00EE4755" w:rsidRDefault="00C235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E4755">
              <w:rPr>
                <w:rFonts w:ascii="Verdana" w:hAnsi="Verdana"/>
                <w:sz w:val="16"/>
                <w:szCs w:val="16"/>
              </w:rPr>
              <w:t>[23%]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D79396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3345C4A0" w14:textId="77777777" w:rsidR="00C23556" w:rsidRPr="00EE4755" w:rsidRDefault="00C2355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E4755">
              <w:rPr>
                <w:rFonts w:ascii="Verdana" w:hAnsi="Verdana"/>
                <w:sz w:val="16"/>
                <w:szCs w:val="16"/>
              </w:rPr>
              <w:t>[PLN]</w:t>
            </w:r>
          </w:p>
          <w:p w14:paraId="1694ED84" w14:textId="77777777" w:rsidR="00C23556" w:rsidRPr="00EE4755" w:rsidRDefault="00C2355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E4755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EE4755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C23556" w14:paraId="129E456A" w14:textId="77777777" w:rsidTr="00EE475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EA2567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A9C3D9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CB3719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0D76B4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F88D8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819BD1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436721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D864C3" w14:textId="77777777" w:rsidR="00C23556" w:rsidRDefault="00C2355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C23556" w14:paraId="3C90374D" w14:textId="77777777" w:rsidTr="00EE4755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9AC4D" w14:textId="77777777" w:rsidR="00C23556" w:rsidRDefault="00C23556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FA0A" w14:textId="77777777" w:rsidR="00C23556" w:rsidRDefault="00C23556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  <w:p w14:paraId="048C12F9" w14:textId="77777777" w:rsidR="00C23556" w:rsidRDefault="00C23556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Mieszadło magnetyczne z czujnikiem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9CEC" w14:textId="77777777" w:rsidR="00C23556" w:rsidRDefault="00C23556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5450C1A1" w14:textId="77777777" w:rsidR="00C23556" w:rsidRDefault="00C23556">
            <w:pPr>
              <w:ind w:right="7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39212AA9" w14:textId="77777777" w:rsidR="00C23556" w:rsidRDefault="00C2355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A956" w14:textId="77777777" w:rsidR="00EE4755" w:rsidRDefault="00EE475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35AEF404" w14:textId="77777777" w:rsidR="00EE4755" w:rsidRDefault="00EE4755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486E61D2" w14:textId="2A9F2082" w:rsidR="00C23556" w:rsidRDefault="00C23556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999E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248E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54337A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7ABA2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23556" w14:paraId="552FCCF3" w14:textId="77777777" w:rsidTr="00EE4755">
        <w:trPr>
          <w:trHeight w:val="70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A64976" w14:textId="77777777" w:rsidR="00C23556" w:rsidRDefault="00C23556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1D5CE818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040AB5A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1BFA4BE0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C3DA258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1389FF3C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5E9D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678142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D67AC0" w14:textId="77777777" w:rsidR="00C23556" w:rsidRDefault="00C2355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3CA39B92" w14:textId="77777777" w:rsidR="00FB2F2A" w:rsidRDefault="00FB2F2A" w:rsidP="007E0E0B">
      <w:pPr>
        <w:pStyle w:val="Tekstpodstawowy"/>
        <w:rPr>
          <w:b w:val="0"/>
          <w:sz w:val="22"/>
          <w:szCs w:val="22"/>
        </w:rPr>
      </w:pPr>
    </w:p>
    <w:p w14:paraId="68C5E7E3" w14:textId="311AA228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</w:t>
      </w:r>
      <w:r w:rsidR="00773B3A" w:rsidRPr="00E65464">
        <w:rPr>
          <w:b/>
          <w:sz w:val="22"/>
          <w:szCs w:val="22"/>
        </w:rPr>
        <w:t xml:space="preserve"> </w:t>
      </w:r>
      <w:r w:rsidR="00081341"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 w:rsidR="007E0E0B"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r w:rsidRPr="007E0E0B">
        <w:rPr>
          <w:bCs/>
          <w:i/>
          <w:iCs/>
          <w:sz w:val="22"/>
          <w:szCs w:val="22"/>
          <w:highlight w:val="yellow"/>
        </w:rPr>
        <w:t>.</w:t>
      </w:r>
      <w:r w:rsidR="007E0E0B" w:rsidRPr="007E0E0B">
        <w:rPr>
          <w:i/>
          <w:iCs/>
          <w:highlight w:val="yellow"/>
        </w:rPr>
        <w:t xml:space="preserve"> </w:t>
      </w:r>
      <w:r w:rsidR="007E0E0B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7E0E0B">
        <w:rPr>
          <w:bCs/>
          <w:i/>
          <w:iCs/>
          <w:sz w:val="22"/>
          <w:szCs w:val="22"/>
        </w:rPr>
        <w:t>).</w:t>
      </w:r>
    </w:p>
    <w:p w14:paraId="602325C0" w14:textId="77777777" w:rsidR="005A5322" w:rsidRPr="004A4F37" w:rsidRDefault="005A5322" w:rsidP="005A5322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3F6C1935" w14:textId="79D78545" w:rsidR="005A5322" w:rsidRPr="004A4F37" w:rsidRDefault="005A5322" w:rsidP="005A5322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5A5322">
        <w:rPr>
          <w:bCs/>
          <w:sz w:val="22"/>
          <w:szCs w:val="22"/>
        </w:rPr>
        <w:t>*</w:t>
      </w:r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</w:p>
    <w:p w14:paraId="310FD3A8" w14:textId="615277FC" w:rsidR="005A5322" w:rsidRPr="004A4F37" w:rsidRDefault="005A5322" w:rsidP="005A5322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sz w:val="22"/>
          <w:szCs w:val="22"/>
        </w:rPr>
        <w:t>12</w:t>
      </w:r>
      <w:r w:rsidRPr="004A4F37">
        <w:rPr>
          <w:i/>
          <w:sz w:val="22"/>
          <w:szCs w:val="22"/>
        </w:rPr>
        <w:t xml:space="preserve">miesięcy 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8F7CB" w14:textId="77777777" w:rsidR="003078A2" w:rsidRDefault="003078A2">
      <w:r>
        <w:separator/>
      </w:r>
    </w:p>
  </w:endnote>
  <w:endnote w:type="continuationSeparator" w:id="0">
    <w:p w14:paraId="770D3E99" w14:textId="77777777" w:rsidR="003078A2" w:rsidRDefault="0030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52196" w14:textId="77777777" w:rsidR="003078A2" w:rsidRDefault="003078A2">
      <w:r>
        <w:separator/>
      </w:r>
    </w:p>
  </w:footnote>
  <w:footnote w:type="continuationSeparator" w:id="0">
    <w:p w14:paraId="4EC25189" w14:textId="77777777" w:rsidR="003078A2" w:rsidRDefault="00307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57A7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64B09"/>
    <w:rsid w:val="001801DD"/>
    <w:rsid w:val="0018064E"/>
    <w:rsid w:val="001C0AF0"/>
    <w:rsid w:val="001D4612"/>
    <w:rsid w:val="00207E98"/>
    <w:rsid w:val="0021193A"/>
    <w:rsid w:val="002723B0"/>
    <w:rsid w:val="00291A94"/>
    <w:rsid w:val="002A772B"/>
    <w:rsid w:val="002C5B9B"/>
    <w:rsid w:val="002E362C"/>
    <w:rsid w:val="003078A2"/>
    <w:rsid w:val="00315A4A"/>
    <w:rsid w:val="00351DCD"/>
    <w:rsid w:val="003556A2"/>
    <w:rsid w:val="003831B5"/>
    <w:rsid w:val="003B130C"/>
    <w:rsid w:val="003B3EC3"/>
    <w:rsid w:val="003C2643"/>
    <w:rsid w:val="003D4E15"/>
    <w:rsid w:val="00410116"/>
    <w:rsid w:val="00417C3D"/>
    <w:rsid w:val="00422B23"/>
    <w:rsid w:val="00427698"/>
    <w:rsid w:val="00427FE6"/>
    <w:rsid w:val="0048318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1158C"/>
    <w:rsid w:val="00734025"/>
    <w:rsid w:val="00773B3A"/>
    <w:rsid w:val="007748F0"/>
    <w:rsid w:val="0078125D"/>
    <w:rsid w:val="0078277E"/>
    <w:rsid w:val="007A4321"/>
    <w:rsid w:val="007B2D91"/>
    <w:rsid w:val="007B42CD"/>
    <w:rsid w:val="007D501F"/>
    <w:rsid w:val="007E0E0B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A2FDB"/>
    <w:rsid w:val="00AB0FCA"/>
    <w:rsid w:val="00AB6E39"/>
    <w:rsid w:val="00AD63E6"/>
    <w:rsid w:val="00AE10DF"/>
    <w:rsid w:val="00B33EE5"/>
    <w:rsid w:val="00B718A7"/>
    <w:rsid w:val="00B774DC"/>
    <w:rsid w:val="00B92379"/>
    <w:rsid w:val="00BB2AC8"/>
    <w:rsid w:val="00BD4AE2"/>
    <w:rsid w:val="00C16C38"/>
    <w:rsid w:val="00C23556"/>
    <w:rsid w:val="00C43C78"/>
    <w:rsid w:val="00C460D4"/>
    <w:rsid w:val="00C9110A"/>
    <w:rsid w:val="00C969A6"/>
    <w:rsid w:val="00CA7D36"/>
    <w:rsid w:val="00CC70FB"/>
    <w:rsid w:val="00CC750A"/>
    <w:rsid w:val="00CD6853"/>
    <w:rsid w:val="00CF5F1A"/>
    <w:rsid w:val="00D202F6"/>
    <w:rsid w:val="00D24208"/>
    <w:rsid w:val="00D34E03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A1159"/>
    <w:rsid w:val="00EC0BEA"/>
    <w:rsid w:val="00EE4755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2024-07-04T11:03:00Z</cp:lastPrinted>
  <dcterms:created xsi:type="dcterms:W3CDTF">2024-11-05T12:01:00Z</dcterms:created>
  <dcterms:modified xsi:type="dcterms:W3CDTF">2024-11-05T12:06:00Z</dcterms:modified>
</cp:coreProperties>
</file>