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286D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E31DA7" w:rsidRPr="00E31DA7" w:rsidRDefault="00E31DA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1DA7">
        <w:rPr>
          <w:rFonts w:ascii="Arial" w:hAnsi="Arial" w:cs="Arial"/>
        </w:rPr>
        <w:t xml:space="preserve">Szpital Miejski Specjalistyczny </w:t>
      </w:r>
    </w:p>
    <w:p w:rsidR="00B95C96" w:rsidRPr="0012157F" w:rsidRDefault="00E31DA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1DA7">
        <w:rPr>
          <w:rFonts w:ascii="Arial" w:hAnsi="Arial" w:cs="Arial"/>
        </w:rPr>
        <w:t>im. Gabriela Narutowicza w Krakowie</w:t>
      </w:r>
    </w:p>
    <w:p w:rsidR="00B95C96" w:rsidRPr="0012157F" w:rsidRDefault="00E31DA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31DA7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E31DA7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:rsidR="00B95C96" w:rsidRPr="0086286D" w:rsidRDefault="00E31DA7" w:rsidP="0086286D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31DA7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E31DA7">
        <w:rPr>
          <w:rFonts w:ascii="Arial" w:hAnsi="Arial" w:cs="Arial"/>
        </w:rPr>
        <w:t>Kraków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1DA7" w:rsidRPr="0012157F" w:rsidTr="000B7DC7">
        <w:tc>
          <w:tcPr>
            <w:tcW w:w="9104" w:type="dxa"/>
            <w:shd w:val="clear" w:color="auto" w:fill="D9D9D9"/>
          </w:tcPr>
          <w:p w:rsidR="00E31DA7" w:rsidRPr="0012157F" w:rsidRDefault="00E31DA7" w:rsidP="000B7DC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31DA7" w:rsidRPr="00094F76" w:rsidRDefault="00E31DA7" w:rsidP="000B7DC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31DA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31DA7" w:rsidRPr="0017574D" w:rsidRDefault="00E31DA7" w:rsidP="000B7DC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E31DA7" w:rsidRDefault="00E31DA7" w:rsidP="000B7DC7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31DA7" w:rsidRPr="002C3302" w:rsidRDefault="00E31DA7" w:rsidP="000B7D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E31DA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1D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wyrobów medycznych dla Apteki Szpitala III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1DA7" w:rsidRPr="00A2540E" w:rsidTr="000B7DC7">
        <w:tc>
          <w:tcPr>
            <w:tcW w:w="2269" w:type="dxa"/>
            <w:shd w:val="clear" w:color="auto" w:fill="auto"/>
          </w:tcPr>
          <w:p w:rsidR="00E31DA7" w:rsidRPr="00A2540E" w:rsidRDefault="00E31DA7" w:rsidP="000B7D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1DA7" w:rsidRPr="00A2540E" w:rsidRDefault="00E31DA7" w:rsidP="000B7D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1DA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ZP/63/2024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Pr="0086286D" w:rsidRDefault="00B95C96" w:rsidP="00B95C9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E31DA7" w:rsidRPr="00E31DA7">
        <w:rPr>
          <w:rFonts w:ascii="Arial" w:hAnsi="Arial" w:cs="Arial"/>
          <w:b/>
          <w:sz w:val="24"/>
          <w:szCs w:val="24"/>
        </w:rPr>
        <w:t xml:space="preserve">Szpital Miejski Specjalistyczny im. Gabriela Narutowicza </w:t>
      </w:r>
      <w:r w:rsidR="0086286D">
        <w:rPr>
          <w:rFonts w:ascii="Arial" w:hAnsi="Arial" w:cs="Arial"/>
          <w:b/>
          <w:sz w:val="24"/>
          <w:szCs w:val="24"/>
        </w:rPr>
        <w:br/>
      </w:r>
      <w:r w:rsidR="00E31DA7" w:rsidRPr="00E31DA7">
        <w:rPr>
          <w:rFonts w:ascii="Arial" w:hAnsi="Arial" w:cs="Arial"/>
          <w:b/>
          <w:sz w:val="24"/>
          <w:szCs w:val="24"/>
        </w:rPr>
        <w:t>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E31DA7" w:rsidRPr="007104AC" w:rsidRDefault="00E31DA7" w:rsidP="00E31DA7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E31DA7" w:rsidRDefault="00E31DA7" w:rsidP="00E31DA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31DA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F5B66" w:rsidRDefault="001F5B66" w:rsidP="0038231F">
      <w:pPr>
        <w:spacing w:after="0" w:line="240" w:lineRule="auto"/>
      </w:pPr>
      <w:r>
        <w:separator/>
      </w:r>
    </w:p>
  </w:endnote>
  <w:endnote w:type="continuationSeparator" w:id="0">
    <w:p w:rsidR="001F5B66" w:rsidRDefault="001F5B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31DA7" w:rsidRDefault="00E31D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31DA7" w:rsidRDefault="00E31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F5B66" w:rsidRDefault="001F5B66" w:rsidP="0038231F">
      <w:pPr>
        <w:spacing w:after="0" w:line="240" w:lineRule="auto"/>
      </w:pPr>
      <w:r>
        <w:separator/>
      </w:r>
    </w:p>
  </w:footnote>
  <w:footnote w:type="continuationSeparator" w:id="0">
    <w:p w:rsidR="001F5B66" w:rsidRDefault="001F5B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31DA7" w:rsidRDefault="00E31D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31DA7" w:rsidRDefault="00E31D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31DA7" w:rsidRDefault="00E31D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592520">
    <w:abstractNumId w:val="12"/>
  </w:num>
  <w:num w:numId="2" w16cid:durableId="179440807">
    <w:abstractNumId w:val="0"/>
  </w:num>
  <w:num w:numId="3" w16cid:durableId="88158763">
    <w:abstractNumId w:val="11"/>
  </w:num>
  <w:num w:numId="4" w16cid:durableId="1342122583">
    <w:abstractNumId w:val="16"/>
  </w:num>
  <w:num w:numId="5" w16cid:durableId="164369710">
    <w:abstractNumId w:val="13"/>
  </w:num>
  <w:num w:numId="6" w16cid:durableId="780300435">
    <w:abstractNumId w:val="10"/>
  </w:num>
  <w:num w:numId="7" w16cid:durableId="90010563">
    <w:abstractNumId w:val="1"/>
  </w:num>
  <w:num w:numId="8" w16cid:durableId="1425688293">
    <w:abstractNumId w:val="6"/>
  </w:num>
  <w:num w:numId="9" w16cid:durableId="320543200">
    <w:abstractNumId w:val="4"/>
  </w:num>
  <w:num w:numId="10" w16cid:durableId="1666127332">
    <w:abstractNumId w:val="7"/>
  </w:num>
  <w:num w:numId="11" w16cid:durableId="1837651740">
    <w:abstractNumId w:val="5"/>
  </w:num>
  <w:num w:numId="12" w16cid:durableId="189270501">
    <w:abstractNumId w:val="9"/>
  </w:num>
  <w:num w:numId="13" w16cid:durableId="1057322512">
    <w:abstractNumId w:val="3"/>
  </w:num>
  <w:num w:numId="14" w16cid:durableId="408769877">
    <w:abstractNumId w:val="2"/>
  </w:num>
  <w:num w:numId="15" w16cid:durableId="1521384775">
    <w:abstractNumId w:val="15"/>
  </w:num>
  <w:num w:numId="16" w16cid:durableId="1687053365">
    <w:abstractNumId w:val="8"/>
  </w:num>
  <w:num w:numId="17" w16cid:durableId="6066187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B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1F5B66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286D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1DA7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425F52"/>
  <w15:docId w15:val="{93C136D2-F6EC-4B3E-95B6-977DE9343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cp:lastModifiedBy>Urszula Sojka</cp:lastModifiedBy>
  <cp:revision>3</cp:revision>
  <cp:lastPrinted>2024-11-05T10:37:00Z</cp:lastPrinted>
  <dcterms:created xsi:type="dcterms:W3CDTF">2024-11-05T10:36:00Z</dcterms:created>
  <dcterms:modified xsi:type="dcterms:W3CDTF">2024-11-05T10:37:00Z</dcterms:modified>
</cp:coreProperties>
</file>