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148D0F" w14:textId="52470E1C" w:rsidR="00D665F5" w:rsidRPr="00BB547B" w:rsidRDefault="00B73EBB" w:rsidP="002D7BB3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73EBB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B73EBB">
        <w:rPr>
          <w:rFonts w:ascii="Arial" w:hAnsi="Arial" w:cs="Arial"/>
          <w:sz w:val="24"/>
          <w:szCs w:val="24"/>
        </w:rPr>
        <w:t>2024-11-08</w:t>
      </w:r>
    </w:p>
    <w:p w14:paraId="1D7457FC" w14:textId="77777777" w:rsidR="00B73EBB" w:rsidRPr="00B73EBB" w:rsidRDefault="00B73EB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73EBB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136028BB" w14:textId="77777777" w:rsidR="00B73EBB" w:rsidRPr="00B73EBB" w:rsidRDefault="00B73EB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73EBB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0F627676" w14:textId="77777777" w:rsidR="00D665F5" w:rsidRPr="00BB547B" w:rsidRDefault="00B73EBB" w:rsidP="00D665F5">
      <w:pPr>
        <w:rPr>
          <w:rFonts w:ascii="Arial" w:hAnsi="Arial" w:cs="Arial"/>
          <w:sz w:val="24"/>
          <w:szCs w:val="24"/>
        </w:rPr>
      </w:pPr>
      <w:r w:rsidRPr="00B73EBB">
        <w:rPr>
          <w:rFonts w:ascii="Arial" w:hAnsi="Arial" w:cs="Arial"/>
          <w:sz w:val="24"/>
          <w:szCs w:val="24"/>
        </w:rPr>
        <w:t>ul. Prądnicka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B73EBB">
        <w:rPr>
          <w:rFonts w:ascii="Arial" w:hAnsi="Arial" w:cs="Arial"/>
          <w:sz w:val="24"/>
          <w:szCs w:val="24"/>
        </w:rPr>
        <w:t>35-37</w:t>
      </w:r>
    </w:p>
    <w:p w14:paraId="718719A1" w14:textId="2D5D37CB" w:rsidR="00D665F5" w:rsidRPr="002D7BB3" w:rsidRDefault="00B73EBB" w:rsidP="002D7BB3">
      <w:pPr>
        <w:rPr>
          <w:rFonts w:ascii="Arial" w:hAnsi="Arial" w:cs="Arial"/>
          <w:sz w:val="24"/>
          <w:szCs w:val="24"/>
        </w:rPr>
      </w:pPr>
      <w:r w:rsidRPr="00B73EBB">
        <w:rPr>
          <w:rFonts w:ascii="Arial" w:hAnsi="Arial" w:cs="Arial"/>
          <w:sz w:val="24"/>
          <w:szCs w:val="24"/>
        </w:rPr>
        <w:t>31-202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B73EBB">
        <w:rPr>
          <w:rFonts w:ascii="Arial" w:hAnsi="Arial" w:cs="Arial"/>
          <w:sz w:val="24"/>
          <w:szCs w:val="24"/>
        </w:rPr>
        <w:t>Kraków</w:t>
      </w:r>
    </w:p>
    <w:p w14:paraId="66EF2D99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0B52705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B73EBB" w:rsidRPr="00B73EBB">
        <w:rPr>
          <w:rFonts w:ascii="Arial" w:hAnsi="Arial" w:cs="Arial"/>
          <w:b/>
          <w:sz w:val="24"/>
          <w:szCs w:val="24"/>
        </w:rPr>
        <w:t>ZP/61/2024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51C3240D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64ADB0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0C10F8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497E9207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7B4EF69" w14:textId="3A4438E8" w:rsidR="00C659E2" w:rsidRPr="00BB547B" w:rsidRDefault="00C659E2" w:rsidP="002D7BB3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73EBB" w:rsidRPr="00B73EBB">
        <w:rPr>
          <w:rFonts w:ascii="Arial" w:hAnsi="Arial" w:cs="Arial"/>
          <w:sz w:val="24"/>
          <w:szCs w:val="24"/>
        </w:rPr>
        <w:t>podstawowy</w:t>
      </w:r>
      <w:r w:rsidR="002D7BB3">
        <w:rPr>
          <w:rFonts w:ascii="Arial" w:hAnsi="Arial" w:cs="Arial"/>
          <w:sz w:val="24"/>
          <w:szCs w:val="24"/>
        </w:rPr>
        <w:t>m</w:t>
      </w:r>
      <w:r w:rsidR="00B73EBB" w:rsidRPr="00B73EBB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B73EBB" w:rsidRPr="00B73EBB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087AD366" w14:textId="77777777" w:rsidR="002D7BB3" w:rsidRDefault="002D7BB3" w:rsidP="002D7BB3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</w:p>
    <w:p w14:paraId="135152F5" w14:textId="146F2F6B" w:rsidR="00A80738" w:rsidRDefault="00B73EBB" w:rsidP="002D7BB3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B73EBB">
        <w:rPr>
          <w:rFonts w:ascii="Arial" w:hAnsi="Arial" w:cs="Arial"/>
          <w:b/>
          <w:szCs w:val="24"/>
        </w:rPr>
        <w:t>Zakup i dostawa nici chirurgicznych III</w:t>
      </w:r>
    </w:p>
    <w:p w14:paraId="4B94B327" w14:textId="77777777" w:rsidR="002D7BB3" w:rsidRPr="00BB547B" w:rsidRDefault="002D7BB3" w:rsidP="002D7BB3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31E8433E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73EBB" w:rsidRPr="00B73EBB">
        <w:rPr>
          <w:rFonts w:ascii="Arial" w:hAnsi="Arial" w:cs="Arial"/>
          <w:sz w:val="24"/>
          <w:szCs w:val="24"/>
        </w:rPr>
        <w:t>(</w:t>
      </w:r>
      <w:proofErr w:type="spellStart"/>
      <w:r w:rsidR="00B73EBB" w:rsidRPr="00B73EBB">
        <w:rPr>
          <w:rFonts w:ascii="Arial" w:hAnsi="Arial" w:cs="Arial"/>
          <w:sz w:val="24"/>
          <w:szCs w:val="24"/>
        </w:rPr>
        <w:t>t.j</w:t>
      </w:r>
      <w:proofErr w:type="spellEnd"/>
      <w:r w:rsidR="00B73EBB" w:rsidRPr="00B73EBB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6686AE1" w14:textId="77777777" w:rsidR="00A80738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B73EBB" w:rsidRPr="00B73EBB">
        <w:rPr>
          <w:rFonts w:ascii="Arial" w:hAnsi="Arial" w:cs="Arial"/>
          <w:sz w:val="24"/>
          <w:szCs w:val="24"/>
        </w:rPr>
        <w:t>08/11/2024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B73EBB" w:rsidRPr="00B73EBB">
        <w:rPr>
          <w:rFonts w:ascii="Arial" w:hAnsi="Arial" w:cs="Arial"/>
          <w:sz w:val="24"/>
          <w:szCs w:val="24"/>
        </w:rPr>
        <w:t>12:00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2B29FF63" w14:textId="77777777" w:rsidR="002D7BB3" w:rsidRPr="00BB547B" w:rsidRDefault="002D7BB3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3502F6B0" w14:textId="77777777" w:rsidTr="00C82837">
        <w:tc>
          <w:tcPr>
            <w:tcW w:w="993" w:type="dxa"/>
            <w:shd w:val="clear" w:color="auto" w:fill="auto"/>
            <w:vAlign w:val="center"/>
          </w:tcPr>
          <w:p w14:paraId="5ED90CE8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D111F3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AAA5FCF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2A5B72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B73EBB" w:rsidRPr="00BB547B" w14:paraId="0BF8BE61" w14:textId="77777777" w:rsidTr="00B04796">
        <w:tc>
          <w:tcPr>
            <w:tcW w:w="993" w:type="dxa"/>
            <w:shd w:val="clear" w:color="auto" w:fill="auto"/>
            <w:vAlign w:val="center"/>
          </w:tcPr>
          <w:p w14:paraId="4DBE8259" w14:textId="77777777" w:rsidR="00B73EBB" w:rsidRPr="00BB547B" w:rsidRDefault="00B73EBB" w:rsidP="00B047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9B63F4" w14:textId="77777777" w:rsidR="00B73EBB" w:rsidRPr="00BB547B" w:rsidRDefault="00B73EBB" w:rsidP="00B047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4565665" w14:textId="77777777" w:rsidR="00B73EBB" w:rsidRPr="00BB547B" w:rsidRDefault="00B73EBB" w:rsidP="00B0479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3EBB">
              <w:rPr>
                <w:rFonts w:ascii="Arial" w:hAnsi="Arial" w:cs="Arial"/>
              </w:rPr>
              <w:t>Medicus</w:t>
            </w:r>
            <w:proofErr w:type="spellEnd"/>
            <w:r w:rsidRPr="00B73EBB">
              <w:rPr>
                <w:rFonts w:ascii="Arial" w:hAnsi="Arial" w:cs="Arial"/>
              </w:rPr>
              <w:t xml:space="preserve"> Spółka z ograniczoną odpowiedzialnością Spółka komandytowo-akcyjna</w:t>
            </w:r>
          </w:p>
          <w:p w14:paraId="7F3D107E" w14:textId="77777777" w:rsidR="00B73EBB" w:rsidRPr="00BB547B" w:rsidRDefault="00B73EBB" w:rsidP="00B04796">
            <w:pPr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ul. Browarowa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3EBB">
              <w:rPr>
                <w:rFonts w:ascii="Arial" w:hAnsi="Arial" w:cs="Arial"/>
              </w:rPr>
              <w:t>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4AEADA1" w14:textId="77777777" w:rsidR="00B73EBB" w:rsidRPr="00BB547B" w:rsidRDefault="00B73EBB" w:rsidP="00B04796">
            <w:pPr>
              <w:spacing w:after="80"/>
              <w:jc w:val="both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3EBB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47DD12" w14:textId="77777777" w:rsidR="00B73EBB" w:rsidRPr="00BB547B" w:rsidRDefault="00B73EBB" w:rsidP="00B047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566.87 zł</w:t>
            </w:r>
          </w:p>
        </w:tc>
      </w:tr>
      <w:tr w:rsidR="00B73EBB" w:rsidRPr="00BB547B" w14:paraId="54E63DF8" w14:textId="77777777" w:rsidTr="00B04796">
        <w:tc>
          <w:tcPr>
            <w:tcW w:w="993" w:type="dxa"/>
            <w:shd w:val="clear" w:color="auto" w:fill="auto"/>
            <w:vAlign w:val="center"/>
          </w:tcPr>
          <w:p w14:paraId="60AC439D" w14:textId="77777777" w:rsidR="00B73EBB" w:rsidRPr="00BB547B" w:rsidRDefault="00B73EBB" w:rsidP="00B047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AAB69A" w14:textId="77777777" w:rsidR="00B73EBB" w:rsidRPr="00BB547B" w:rsidRDefault="00B73EBB" w:rsidP="00B047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F2C003E" w14:textId="77777777" w:rsidR="00B73EBB" w:rsidRPr="00BB547B" w:rsidRDefault="00B73EBB" w:rsidP="00B0479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3EBB">
              <w:rPr>
                <w:rFonts w:ascii="Arial" w:hAnsi="Arial" w:cs="Arial"/>
              </w:rPr>
              <w:t>Promedica</w:t>
            </w:r>
            <w:proofErr w:type="spellEnd"/>
            <w:r w:rsidRPr="00B73EBB">
              <w:rPr>
                <w:rFonts w:ascii="Arial" w:hAnsi="Arial" w:cs="Arial"/>
              </w:rPr>
              <w:t xml:space="preserve"> Toruń Spółka z ograniczoną odpowiedzialnością</w:t>
            </w:r>
          </w:p>
          <w:p w14:paraId="0612439D" w14:textId="77777777" w:rsidR="00B73EBB" w:rsidRPr="00BB547B" w:rsidRDefault="00B73EBB" w:rsidP="00B04796">
            <w:pPr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ul. Grudziądzka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3EBB">
              <w:rPr>
                <w:rFonts w:ascii="Arial" w:hAnsi="Arial" w:cs="Arial"/>
              </w:rPr>
              <w:t>159a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5B87F88" w14:textId="77777777" w:rsidR="00B73EBB" w:rsidRPr="00BB547B" w:rsidRDefault="00B73EBB" w:rsidP="00B04796">
            <w:pPr>
              <w:spacing w:after="80"/>
              <w:jc w:val="both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3EBB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013F4E" w14:textId="77777777" w:rsidR="00B73EBB" w:rsidRPr="00BB547B" w:rsidRDefault="00B73EBB" w:rsidP="00B047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419.13 zł</w:t>
            </w:r>
          </w:p>
        </w:tc>
      </w:tr>
      <w:tr w:rsidR="00B73EBB" w:rsidRPr="00BB547B" w14:paraId="6DBAE16E" w14:textId="77777777" w:rsidTr="00B04796">
        <w:tc>
          <w:tcPr>
            <w:tcW w:w="993" w:type="dxa"/>
            <w:shd w:val="clear" w:color="auto" w:fill="auto"/>
            <w:vAlign w:val="center"/>
          </w:tcPr>
          <w:p w14:paraId="1FE43A7F" w14:textId="77777777" w:rsidR="00B73EBB" w:rsidRPr="00BB547B" w:rsidRDefault="00B73EBB" w:rsidP="00B047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A4E717" w14:textId="77777777" w:rsidR="00B73EBB" w:rsidRPr="00BB547B" w:rsidRDefault="00B73EBB" w:rsidP="00B047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E4225BC" w14:textId="77777777" w:rsidR="00B73EBB" w:rsidRPr="00BB547B" w:rsidRDefault="00B73EBB" w:rsidP="00B04796">
            <w:pPr>
              <w:spacing w:before="80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YAVO Sp. z o. o.</w:t>
            </w:r>
          </w:p>
          <w:p w14:paraId="4AAE88F8" w14:textId="77777777" w:rsidR="00B73EBB" w:rsidRPr="00BB547B" w:rsidRDefault="00B73EBB" w:rsidP="00B04796">
            <w:pPr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ul. Bawełniana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3EBB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4C96CAF" w14:textId="77777777" w:rsidR="00B73EBB" w:rsidRPr="00BB547B" w:rsidRDefault="00B73EBB" w:rsidP="00B04796">
            <w:pPr>
              <w:spacing w:after="80"/>
              <w:jc w:val="both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97-400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3EBB">
              <w:rPr>
                <w:rFonts w:ascii="Arial" w:hAnsi="Arial" w:cs="Arial"/>
              </w:rPr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5B4034" w14:textId="77777777" w:rsidR="00B73EBB" w:rsidRPr="00BB547B" w:rsidRDefault="00B73EBB" w:rsidP="00B047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7 317.22 zł</w:t>
            </w:r>
          </w:p>
        </w:tc>
      </w:tr>
      <w:tr w:rsidR="00B73EBB" w:rsidRPr="00BB547B" w14:paraId="017572F2" w14:textId="77777777" w:rsidTr="00B04796">
        <w:tc>
          <w:tcPr>
            <w:tcW w:w="993" w:type="dxa"/>
            <w:shd w:val="clear" w:color="auto" w:fill="auto"/>
            <w:vAlign w:val="center"/>
          </w:tcPr>
          <w:p w14:paraId="3567314C" w14:textId="77777777" w:rsidR="00B73EBB" w:rsidRPr="00BB547B" w:rsidRDefault="00B73EBB" w:rsidP="00B047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DAFFA8" w14:textId="77777777" w:rsidR="00B73EBB" w:rsidRPr="00BB547B" w:rsidRDefault="00B73EBB" w:rsidP="00B047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68EC213" w14:textId="77777777" w:rsidR="00B73EBB" w:rsidRPr="00BB547B" w:rsidRDefault="00B73EBB" w:rsidP="00B04796">
            <w:pPr>
              <w:spacing w:before="80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YAVO Sp. z o. o.</w:t>
            </w:r>
          </w:p>
          <w:p w14:paraId="1DB817EA" w14:textId="77777777" w:rsidR="00B73EBB" w:rsidRPr="00BB547B" w:rsidRDefault="00B73EBB" w:rsidP="00B04796">
            <w:pPr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ul. Bawełniana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3EBB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7A2AA6" w14:textId="77777777" w:rsidR="00B73EBB" w:rsidRPr="00BB547B" w:rsidRDefault="00B73EBB" w:rsidP="00B04796">
            <w:pPr>
              <w:spacing w:after="80"/>
              <w:jc w:val="both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97-400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3EBB">
              <w:rPr>
                <w:rFonts w:ascii="Arial" w:hAnsi="Arial" w:cs="Arial"/>
              </w:rPr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C2F672" w14:textId="77777777" w:rsidR="00B73EBB" w:rsidRPr="00BB547B" w:rsidRDefault="00B73EBB" w:rsidP="00B047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17 275.68 zł</w:t>
            </w:r>
          </w:p>
        </w:tc>
      </w:tr>
      <w:tr w:rsidR="00B73EBB" w:rsidRPr="00BB547B" w14:paraId="20524A51" w14:textId="77777777" w:rsidTr="00B04796">
        <w:tc>
          <w:tcPr>
            <w:tcW w:w="993" w:type="dxa"/>
            <w:shd w:val="clear" w:color="auto" w:fill="auto"/>
            <w:vAlign w:val="center"/>
          </w:tcPr>
          <w:p w14:paraId="11C76763" w14:textId="77777777" w:rsidR="00B73EBB" w:rsidRPr="00BB547B" w:rsidRDefault="00B73EBB" w:rsidP="00B047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D600A8" w14:textId="77777777" w:rsidR="00B73EBB" w:rsidRPr="00BB547B" w:rsidRDefault="00B73EBB" w:rsidP="00B047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11E3FB26" w14:textId="77777777" w:rsidR="00B73EBB" w:rsidRPr="00BB547B" w:rsidRDefault="00B73EBB" w:rsidP="00B04796">
            <w:pPr>
              <w:spacing w:before="80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YAVO Sp. z o. o.</w:t>
            </w:r>
          </w:p>
          <w:p w14:paraId="72268EEC" w14:textId="77777777" w:rsidR="00B73EBB" w:rsidRPr="00BB547B" w:rsidRDefault="00B73EBB" w:rsidP="00B04796">
            <w:pPr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ul. Bawełniana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3EBB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C45D913" w14:textId="77777777" w:rsidR="00B73EBB" w:rsidRPr="00BB547B" w:rsidRDefault="00B73EBB" w:rsidP="00B04796">
            <w:pPr>
              <w:spacing w:after="80"/>
              <w:jc w:val="both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97-400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3EBB">
              <w:rPr>
                <w:rFonts w:ascii="Arial" w:hAnsi="Arial" w:cs="Arial"/>
              </w:rPr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A58E56" w14:textId="77777777" w:rsidR="00B73EBB" w:rsidRPr="00BB547B" w:rsidRDefault="00B73EBB" w:rsidP="00B047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12 339.99 zł</w:t>
            </w:r>
          </w:p>
        </w:tc>
      </w:tr>
      <w:tr w:rsidR="00B73EBB" w:rsidRPr="00BB547B" w14:paraId="04F6CCF2" w14:textId="77777777" w:rsidTr="00B04796">
        <w:tc>
          <w:tcPr>
            <w:tcW w:w="993" w:type="dxa"/>
            <w:shd w:val="clear" w:color="auto" w:fill="auto"/>
            <w:vAlign w:val="center"/>
          </w:tcPr>
          <w:p w14:paraId="0FF9CD6F" w14:textId="77777777" w:rsidR="00B73EBB" w:rsidRPr="00BB547B" w:rsidRDefault="00B73EBB" w:rsidP="00B047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4AE427" w14:textId="77777777" w:rsidR="00B73EBB" w:rsidRPr="00BB547B" w:rsidRDefault="00B73EBB" w:rsidP="00B047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D1F9B4A" w14:textId="77777777" w:rsidR="00B73EBB" w:rsidRPr="00BB547B" w:rsidRDefault="00B73EBB" w:rsidP="00B04796">
            <w:pPr>
              <w:spacing w:before="80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YAVO Sp. z o. o.</w:t>
            </w:r>
          </w:p>
          <w:p w14:paraId="009527C0" w14:textId="77777777" w:rsidR="00B73EBB" w:rsidRPr="00BB547B" w:rsidRDefault="00B73EBB" w:rsidP="00B04796">
            <w:pPr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ul. Bawełniana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3EBB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5229743" w14:textId="77777777" w:rsidR="00B73EBB" w:rsidRPr="00BB547B" w:rsidRDefault="00B73EBB" w:rsidP="00B04796">
            <w:pPr>
              <w:spacing w:after="80"/>
              <w:jc w:val="both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97-400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3EBB">
              <w:rPr>
                <w:rFonts w:ascii="Arial" w:hAnsi="Arial" w:cs="Arial"/>
              </w:rPr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11CD1E" w14:textId="77777777" w:rsidR="00B73EBB" w:rsidRPr="00BB547B" w:rsidRDefault="00B73EBB" w:rsidP="00B047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3EBB">
              <w:rPr>
                <w:rFonts w:ascii="Arial" w:hAnsi="Arial" w:cs="Arial"/>
              </w:rPr>
              <w:t>12 618.89 zł</w:t>
            </w:r>
          </w:p>
        </w:tc>
      </w:tr>
      <w:bookmarkEnd w:id="0"/>
    </w:tbl>
    <w:p w14:paraId="0FE04A45" w14:textId="6647EC4D"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B1A672" w14:textId="77777777" w:rsidR="00E46278" w:rsidRDefault="00E46278">
      <w:r>
        <w:separator/>
      </w:r>
    </w:p>
  </w:endnote>
  <w:endnote w:type="continuationSeparator" w:id="0">
    <w:p w14:paraId="1EE9D33E" w14:textId="77777777" w:rsidR="00E46278" w:rsidRDefault="00E46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E69AB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CB24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0873FE" w14:textId="05374CF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3FCD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C49D1C" w14:textId="77777777" w:rsidR="009F189D" w:rsidRDefault="009F189D">
    <w:pPr>
      <w:pStyle w:val="Stopka"/>
      <w:tabs>
        <w:tab w:val="clear" w:pos="4536"/>
      </w:tabs>
      <w:jc w:val="center"/>
    </w:pPr>
  </w:p>
  <w:p w14:paraId="48CBFFA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4FAE15" w14:textId="77777777" w:rsidR="00E46278" w:rsidRDefault="00E46278">
      <w:r>
        <w:separator/>
      </w:r>
    </w:p>
  </w:footnote>
  <w:footnote w:type="continuationSeparator" w:id="0">
    <w:p w14:paraId="6358E19B" w14:textId="77777777" w:rsidR="00E46278" w:rsidRDefault="00E462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B36DC8" w14:textId="77777777" w:rsidR="00B73EBB" w:rsidRDefault="00B73E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19788" w14:textId="77777777" w:rsidR="00B73EBB" w:rsidRDefault="00B73E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82751" w14:textId="77777777" w:rsidR="00B73EBB" w:rsidRDefault="00B73E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6278"/>
    <w:rsid w:val="00007727"/>
    <w:rsid w:val="00017720"/>
    <w:rsid w:val="00035488"/>
    <w:rsid w:val="000D7F25"/>
    <w:rsid w:val="000E00E5"/>
    <w:rsid w:val="00173B20"/>
    <w:rsid w:val="001C69FF"/>
    <w:rsid w:val="0023318D"/>
    <w:rsid w:val="002D7BB3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73EBB"/>
    <w:rsid w:val="00BB547B"/>
    <w:rsid w:val="00C236D3"/>
    <w:rsid w:val="00C659E2"/>
    <w:rsid w:val="00C82837"/>
    <w:rsid w:val="00CA3D66"/>
    <w:rsid w:val="00CB0802"/>
    <w:rsid w:val="00D665F5"/>
    <w:rsid w:val="00D7128F"/>
    <w:rsid w:val="00E4627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4E5942"/>
  <w15:chartTrackingRefBased/>
  <w15:docId w15:val="{7532A217-88B4-4704-8BB0-011B8C020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UZ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196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Guzowska</dc:creator>
  <cp:keywords/>
  <dc:description/>
  <cp:lastModifiedBy>Agnieszka Guzowska</cp:lastModifiedBy>
  <cp:revision>3</cp:revision>
  <dcterms:created xsi:type="dcterms:W3CDTF">2024-11-08T11:13:00Z</dcterms:created>
  <dcterms:modified xsi:type="dcterms:W3CDTF">2024-11-08T11:16:00Z</dcterms:modified>
</cp:coreProperties>
</file>