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8471F1" w14:textId="77777777" w:rsidR="003E6519" w:rsidRPr="009432A1" w:rsidRDefault="007D255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D255D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D255D">
        <w:rPr>
          <w:rFonts w:ascii="Arial" w:hAnsi="Arial" w:cs="Arial"/>
          <w:sz w:val="24"/>
          <w:szCs w:val="24"/>
        </w:rPr>
        <w:t>2024-11-08</w:t>
      </w:r>
    </w:p>
    <w:p w14:paraId="7813FF24" w14:textId="77777777" w:rsidR="007D255D" w:rsidRPr="007D255D" w:rsidRDefault="007D255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255D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32300B0E" w14:textId="77777777" w:rsidR="007D255D" w:rsidRPr="007D255D" w:rsidRDefault="007D255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255D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398D835C" w14:textId="77777777" w:rsidR="003E6519" w:rsidRPr="009432A1" w:rsidRDefault="007D255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D255D">
        <w:rPr>
          <w:rFonts w:ascii="Arial" w:hAnsi="Arial" w:cs="Arial"/>
          <w:sz w:val="24"/>
          <w:szCs w:val="24"/>
        </w:rPr>
        <w:t>ul. Prądnicka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D255D">
        <w:rPr>
          <w:rFonts w:ascii="Arial" w:hAnsi="Arial" w:cs="Arial"/>
          <w:sz w:val="24"/>
          <w:szCs w:val="24"/>
        </w:rPr>
        <w:t>35-37</w:t>
      </w:r>
    </w:p>
    <w:p w14:paraId="04F53CAA" w14:textId="77777777" w:rsidR="003E6519" w:rsidRPr="009432A1" w:rsidRDefault="007D255D" w:rsidP="003E6519">
      <w:pPr>
        <w:rPr>
          <w:rFonts w:ascii="Arial" w:hAnsi="Arial" w:cs="Arial"/>
          <w:sz w:val="24"/>
          <w:szCs w:val="24"/>
        </w:rPr>
      </w:pPr>
      <w:r w:rsidRPr="007D255D">
        <w:rPr>
          <w:rFonts w:ascii="Arial" w:hAnsi="Arial" w:cs="Arial"/>
          <w:sz w:val="24"/>
          <w:szCs w:val="24"/>
        </w:rPr>
        <w:t>31-202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D255D">
        <w:rPr>
          <w:rFonts w:ascii="Arial" w:hAnsi="Arial" w:cs="Arial"/>
          <w:sz w:val="24"/>
          <w:szCs w:val="24"/>
        </w:rPr>
        <w:t>Kraków</w:t>
      </w:r>
    </w:p>
    <w:p w14:paraId="562CFEFB" w14:textId="18258B20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47E760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3EBD6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CF4C034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2832DB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D7E3F7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EB8E984" w14:textId="77777777" w:rsidTr="001A0FA2">
        <w:tc>
          <w:tcPr>
            <w:tcW w:w="2269" w:type="dxa"/>
            <w:shd w:val="clear" w:color="auto" w:fill="auto"/>
          </w:tcPr>
          <w:p w14:paraId="5F54AA1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0E1E9A" w14:textId="77777777" w:rsidR="003E6519" w:rsidRPr="004E4B64" w:rsidRDefault="007D255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255D">
              <w:rPr>
                <w:rFonts w:ascii="Arial" w:hAnsi="Arial" w:cs="Arial"/>
                <w:bCs/>
                <w:sz w:val="24"/>
                <w:szCs w:val="24"/>
              </w:rPr>
              <w:t>Zakup i dostawa nici chirurgicznych III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255D" w:rsidRPr="004E4B64" w14:paraId="3C5C4154" w14:textId="77777777" w:rsidTr="00E055F5">
        <w:tc>
          <w:tcPr>
            <w:tcW w:w="2269" w:type="dxa"/>
            <w:shd w:val="clear" w:color="auto" w:fill="auto"/>
          </w:tcPr>
          <w:p w14:paraId="66E3322F" w14:textId="77777777" w:rsidR="007D255D" w:rsidRPr="004E4B64" w:rsidRDefault="007D255D" w:rsidP="00E055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092EFC" w14:textId="77777777" w:rsidR="007D255D" w:rsidRPr="004E4B64" w:rsidRDefault="007D255D" w:rsidP="00E055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255D">
              <w:rPr>
                <w:rFonts w:ascii="Arial" w:hAnsi="Arial" w:cs="Arial"/>
                <w:bCs/>
                <w:sz w:val="24"/>
                <w:szCs w:val="24"/>
              </w:rPr>
              <w:t>ZP/61/2024</w:t>
            </w:r>
          </w:p>
        </w:tc>
      </w:tr>
    </w:tbl>
    <w:p w14:paraId="3A430DCE" w14:textId="1B9E0516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D255D" w:rsidRPr="00C902DE" w14:paraId="68E1B3AA" w14:textId="77777777" w:rsidTr="00E055F5">
        <w:trPr>
          <w:trHeight w:val="70"/>
        </w:trPr>
        <w:tc>
          <w:tcPr>
            <w:tcW w:w="9214" w:type="dxa"/>
          </w:tcPr>
          <w:p w14:paraId="39756CF5" w14:textId="77777777" w:rsidR="007D255D" w:rsidRPr="00C902DE" w:rsidRDefault="007D255D" w:rsidP="00E055F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D255D">
              <w:rPr>
                <w:rFonts w:ascii="Arial" w:hAnsi="Arial" w:cs="Arial"/>
                <w:sz w:val="24"/>
                <w:szCs w:val="24"/>
              </w:rPr>
              <w:t>części 1 zamówienia w wysokości 8 176.46 zł brutto;</w:t>
            </w:r>
          </w:p>
        </w:tc>
      </w:tr>
      <w:tr w:rsidR="007D255D" w:rsidRPr="00C902DE" w14:paraId="3416DF35" w14:textId="77777777" w:rsidTr="00E055F5">
        <w:trPr>
          <w:trHeight w:val="70"/>
        </w:trPr>
        <w:tc>
          <w:tcPr>
            <w:tcW w:w="9214" w:type="dxa"/>
          </w:tcPr>
          <w:p w14:paraId="35B67798" w14:textId="77777777" w:rsidR="007D255D" w:rsidRPr="00C902DE" w:rsidRDefault="007D255D" w:rsidP="00E055F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D255D">
              <w:rPr>
                <w:rFonts w:ascii="Arial" w:hAnsi="Arial" w:cs="Arial"/>
                <w:sz w:val="24"/>
                <w:szCs w:val="24"/>
              </w:rPr>
              <w:t>części 2 zamówienia w wysokości 855.36 zł brutto;</w:t>
            </w:r>
          </w:p>
        </w:tc>
      </w:tr>
      <w:tr w:rsidR="007D255D" w:rsidRPr="00C902DE" w14:paraId="2DFCC70F" w14:textId="77777777" w:rsidTr="00E055F5">
        <w:trPr>
          <w:trHeight w:val="70"/>
        </w:trPr>
        <w:tc>
          <w:tcPr>
            <w:tcW w:w="9214" w:type="dxa"/>
          </w:tcPr>
          <w:p w14:paraId="6C7DB7B0" w14:textId="77777777" w:rsidR="007D255D" w:rsidRPr="00C902DE" w:rsidRDefault="007D255D" w:rsidP="00E055F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D255D">
              <w:rPr>
                <w:rFonts w:ascii="Arial" w:hAnsi="Arial" w:cs="Arial"/>
                <w:sz w:val="24"/>
                <w:szCs w:val="24"/>
              </w:rPr>
              <w:t>części 3 zamówienia w wysokości 16 556.40 zł brutto;</w:t>
            </w:r>
          </w:p>
        </w:tc>
      </w:tr>
      <w:tr w:rsidR="007D255D" w:rsidRPr="00C902DE" w14:paraId="614E3550" w14:textId="77777777" w:rsidTr="00E055F5">
        <w:trPr>
          <w:trHeight w:val="70"/>
        </w:trPr>
        <w:tc>
          <w:tcPr>
            <w:tcW w:w="9214" w:type="dxa"/>
          </w:tcPr>
          <w:p w14:paraId="556D687C" w14:textId="77777777" w:rsidR="007D255D" w:rsidRPr="00C902DE" w:rsidRDefault="007D255D" w:rsidP="00E055F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D255D">
              <w:rPr>
                <w:rFonts w:ascii="Arial" w:hAnsi="Arial" w:cs="Arial"/>
                <w:sz w:val="24"/>
                <w:szCs w:val="24"/>
              </w:rPr>
              <w:t>części 4 zamówienia w wysokości 12 571.20 zł brutto;</w:t>
            </w:r>
          </w:p>
        </w:tc>
      </w:tr>
      <w:tr w:rsidR="007D255D" w:rsidRPr="00C902DE" w14:paraId="51598C66" w14:textId="77777777" w:rsidTr="00E055F5">
        <w:trPr>
          <w:trHeight w:val="70"/>
        </w:trPr>
        <w:tc>
          <w:tcPr>
            <w:tcW w:w="9214" w:type="dxa"/>
          </w:tcPr>
          <w:p w14:paraId="106016DB" w14:textId="77777777" w:rsidR="007D255D" w:rsidRPr="00C902DE" w:rsidRDefault="007D255D" w:rsidP="00E055F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D255D">
              <w:rPr>
                <w:rFonts w:ascii="Arial" w:hAnsi="Arial" w:cs="Arial"/>
                <w:sz w:val="24"/>
                <w:szCs w:val="24"/>
              </w:rPr>
              <w:t>części 5 zamówienia w wysokości 12 363.84 zł brutto;</w:t>
            </w:r>
          </w:p>
        </w:tc>
      </w:tr>
    </w:tbl>
    <w:p w14:paraId="736C11C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3F2C84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44C9B92" w14:textId="77777777" w:rsidR="00AE5E99" w:rsidRDefault="00AE5E99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 ca Przewodniczącego</w:t>
      </w:r>
    </w:p>
    <w:p w14:paraId="655E86FB" w14:textId="77777777" w:rsidR="00AE5E99" w:rsidRDefault="00AE5E99" w:rsidP="00173B20">
      <w:pPr>
        <w:jc w:val="right"/>
        <w:rPr>
          <w:rFonts w:ascii="Arial" w:hAnsi="Arial" w:cs="Arial"/>
          <w:sz w:val="24"/>
          <w:szCs w:val="24"/>
        </w:rPr>
      </w:pPr>
    </w:p>
    <w:p w14:paraId="20BD6AF3" w14:textId="77777777" w:rsidR="00AE5E99" w:rsidRDefault="00AE5E99" w:rsidP="00173B20">
      <w:pPr>
        <w:jc w:val="right"/>
        <w:rPr>
          <w:rFonts w:ascii="Arial" w:hAnsi="Arial" w:cs="Arial"/>
          <w:sz w:val="24"/>
          <w:szCs w:val="24"/>
        </w:rPr>
      </w:pPr>
    </w:p>
    <w:p w14:paraId="3F3E7021" w14:textId="77777777" w:rsidR="00AE5E99" w:rsidRDefault="00AE5E99" w:rsidP="00173B20">
      <w:pPr>
        <w:jc w:val="right"/>
        <w:rPr>
          <w:rFonts w:ascii="Arial" w:hAnsi="Arial" w:cs="Arial"/>
          <w:sz w:val="24"/>
          <w:szCs w:val="24"/>
        </w:rPr>
      </w:pPr>
    </w:p>
    <w:p w14:paraId="084FD0EA" w14:textId="4425E83B" w:rsidR="00C236D3" w:rsidRPr="003E6519" w:rsidRDefault="007D255D" w:rsidP="00173B20">
      <w:pPr>
        <w:jc w:val="right"/>
        <w:rPr>
          <w:rFonts w:ascii="Arial" w:hAnsi="Arial" w:cs="Arial"/>
          <w:sz w:val="22"/>
          <w:szCs w:val="22"/>
        </w:rPr>
      </w:pPr>
      <w:r w:rsidRPr="007D255D">
        <w:rPr>
          <w:rFonts w:ascii="Arial" w:hAnsi="Arial" w:cs="Arial"/>
          <w:sz w:val="24"/>
          <w:szCs w:val="24"/>
        </w:rPr>
        <w:t xml:space="preserve">  </w:t>
      </w:r>
      <w:r w:rsidR="00AE5E99">
        <w:rPr>
          <w:rFonts w:ascii="Arial" w:hAnsi="Arial" w:cs="Arial"/>
          <w:sz w:val="24"/>
          <w:szCs w:val="24"/>
        </w:rPr>
        <w:t>Maria Barbara Lichoń</w:t>
      </w:r>
    </w:p>
    <w:sectPr w:rsidR="00C236D3" w:rsidRPr="003E6519" w:rsidSect="003E651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227CA" w14:textId="77777777" w:rsidR="00813F55" w:rsidRDefault="00813F55">
      <w:r>
        <w:separator/>
      </w:r>
    </w:p>
  </w:endnote>
  <w:endnote w:type="continuationSeparator" w:id="0">
    <w:p w14:paraId="1C766D0D" w14:textId="77777777" w:rsidR="00813F55" w:rsidRDefault="0081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35E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7D3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1491B" w14:textId="1835D232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85D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E92CFA" w14:textId="77777777" w:rsidR="009F189D" w:rsidRDefault="009F189D">
    <w:pPr>
      <w:pStyle w:val="Stopka"/>
      <w:tabs>
        <w:tab w:val="clear" w:pos="4536"/>
      </w:tabs>
      <w:jc w:val="center"/>
    </w:pPr>
  </w:p>
  <w:p w14:paraId="266F4D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D657D" w14:textId="77777777" w:rsidR="00813F55" w:rsidRDefault="00813F55">
      <w:r>
        <w:separator/>
      </w:r>
    </w:p>
  </w:footnote>
  <w:footnote w:type="continuationSeparator" w:id="0">
    <w:p w14:paraId="03A4A315" w14:textId="77777777" w:rsidR="00813F55" w:rsidRDefault="00813F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F5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33C0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9754E"/>
    <w:rsid w:val="007D255D"/>
    <w:rsid w:val="00804A9B"/>
    <w:rsid w:val="00813F55"/>
    <w:rsid w:val="00843263"/>
    <w:rsid w:val="00861E75"/>
    <w:rsid w:val="00890B92"/>
    <w:rsid w:val="009D19BD"/>
    <w:rsid w:val="009F189D"/>
    <w:rsid w:val="00A47FF6"/>
    <w:rsid w:val="00A80738"/>
    <w:rsid w:val="00AE5E99"/>
    <w:rsid w:val="00B77A0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A8657"/>
  <w15:chartTrackingRefBased/>
  <w15:docId w15:val="{3A79FC1C-3D1F-4832-8C27-DBC8A6AA0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118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Guzowska</dc:creator>
  <cp:keywords/>
  <dc:description/>
  <cp:lastModifiedBy>Karolina Kosek</cp:lastModifiedBy>
  <cp:revision>4</cp:revision>
  <dcterms:created xsi:type="dcterms:W3CDTF">2024-11-08T07:46:00Z</dcterms:created>
  <dcterms:modified xsi:type="dcterms:W3CDTF">2024-11-08T07:52:00Z</dcterms:modified>
</cp:coreProperties>
</file>