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B09320" w14:textId="77777777" w:rsidR="00D665F5" w:rsidRDefault="00F20CB1" w:rsidP="00D665F5">
      <w:pPr>
        <w:spacing w:after="240"/>
        <w:jc w:val="right"/>
        <w:rPr>
          <w:sz w:val="22"/>
          <w:szCs w:val="22"/>
        </w:rPr>
      </w:pPr>
      <w:r w:rsidRPr="00F20CB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20CB1">
        <w:rPr>
          <w:sz w:val="22"/>
          <w:szCs w:val="22"/>
        </w:rPr>
        <w:t>2024-11-08</w:t>
      </w:r>
    </w:p>
    <w:p w14:paraId="0308F32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9646E9E" w14:textId="77777777" w:rsidR="00F20CB1" w:rsidRPr="00F20CB1" w:rsidRDefault="00F20CB1" w:rsidP="00577BC6">
      <w:pPr>
        <w:spacing w:after="40"/>
        <w:rPr>
          <w:b/>
          <w:bCs/>
          <w:sz w:val="22"/>
          <w:szCs w:val="22"/>
        </w:rPr>
      </w:pPr>
      <w:r w:rsidRPr="00F20CB1">
        <w:rPr>
          <w:b/>
          <w:bCs/>
          <w:sz w:val="22"/>
          <w:szCs w:val="22"/>
        </w:rPr>
        <w:t>Akademia Górniczo - Hutnicza</w:t>
      </w:r>
    </w:p>
    <w:p w14:paraId="6CF46243" w14:textId="77777777" w:rsidR="00F20CB1" w:rsidRPr="00F20CB1" w:rsidRDefault="00F20CB1" w:rsidP="00577BC6">
      <w:pPr>
        <w:spacing w:after="40"/>
        <w:rPr>
          <w:b/>
          <w:bCs/>
          <w:sz w:val="22"/>
          <w:szCs w:val="22"/>
        </w:rPr>
      </w:pPr>
      <w:r w:rsidRPr="00F20CB1">
        <w:rPr>
          <w:b/>
          <w:bCs/>
          <w:sz w:val="22"/>
          <w:szCs w:val="22"/>
        </w:rPr>
        <w:t>im. Stanisława Staszica w Krakowie</w:t>
      </w:r>
    </w:p>
    <w:p w14:paraId="766AA461" w14:textId="77777777" w:rsidR="00D665F5" w:rsidRPr="00D91931" w:rsidRDefault="00F20CB1" w:rsidP="00577BC6">
      <w:pPr>
        <w:spacing w:after="40"/>
        <w:rPr>
          <w:b/>
          <w:bCs/>
          <w:sz w:val="22"/>
          <w:szCs w:val="22"/>
        </w:rPr>
      </w:pPr>
      <w:r w:rsidRPr="00F20CB1">
        <w:rPr>
          <w:b/>
          <w:bCs/>
          <w:sz w:val="22"/>
          <w:szCs w:val="22"/>
        </w:rPr>
        <w:t>Dział Zamówień Publicznych</w:t>
      </w:r>
    </w:p>
    <w:p w14:paraId="74311E7D" w14:textId="77777777" w:rsidR="00D665F5" w:rsidRPr="00BD5546" w:rsidRDefault="00F20CB1" w:rsidP="00D665F5">
      <w:pPr>
        <w:rPr>
          <w:sz w:val="22"/>
          <w:szCs w:val="22"/>
        </w:rPr>
      </w:pPr>
      <w:r w:rsidRPr="00F20CB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20CB1">
        <w:rPr>
          <w:sz w:val="22"/>
          <w:szCs w:val="22"/>
        </w:rPr>
        <w:t>30</w:t>
      </w:r>
    </w:p>
    <w:p w14:paraId="1B6B87FD" w14:textId="77777777" w:rsidR="00D665F5" w:rsidRPr="00BD5546" w:rsidRDefault="00F20CB1" w:rsidP="00D665F5">
      <w:pPr>
        <w:rPr>
          <w:sz w:val="22"/>
          <w:szCs w:val="22"/>
        </w:rPr>
      </w:pPr>
      <w:r w:rsidRPr="00F20CB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20CB1">
        <w:rPr>
          <w:sz w:val="22"/>
          <w:szCs w:val="22"/>
        </w:rPr>
        <w:t>Kraków</w:t>
      </w:r>
    </w:p>
    <w:p w14:paraId="074CC204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20CB1" w:rsidRPr="00F20CB1">
        <w:rPr>
          <w:b/>
          <w:sz w:val="22"/>
          <w:szCs w:val="22"/>
        </w:rPr>
        <w:t>DE-dzp.272-613/24</w:t>
      </w:r>
      <w:r w:rsidR="00A80738">
        <w:rPr>
          <w:sz w:val="24"/>
        </w:rPr>
        <w:tab/>
        <w:t xml:space="preserve"> </w:t>
      </w:r>
    </w:p>
    <w:p w14:paraId="26BBC36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44503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C602E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6954B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9E3EEA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8479EB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20CB1" w:rsidRPr="00F20CB1">
        <w:rPr>
          <w:sz w:val="22"/>
          <w:szCs w:val="22"/>
        </w:rPr>
        <w:t xml:space="preserve">Tryb podstawowy bez negocjacji - art. 275 pkt. 1 ustawy </w:t>
      </w:r>
      <w:proofErr w:type="spellStart"/>
      <w:r w:rsidR="00F20CB1" w:rsidRPr="00F20CB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EA18E3A" w14:textId="77777777" w:rsidR="00A80738" w:rsidRPr="00577BC6" w:rsidRDefault="00F20CB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20CB1">
        <w:rPr>
          <w:b/>
          <w:sz w:val="22"/>
          <w:szCs w:val="22"/>
        </w:rPr>
        <w:t>Dostawa i montaż mebli i wyposażenia do pomieszczeń Archiwum Uczelni w paw. D-11 na terenie Campusu AGH - DE-dzp.272-613/24</w:t>
      </w:r>
    </w:p>
    <w:p w14:paraId="46DA31B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BB13F6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20CB1" w:rsidRPr="00F20CB1">
        <w:rPr>
          <w:sz w:val="22"/>
          <w:szCs w:val="22"/>
        </w:rPr>
        <w:t>08/11/2024</w:t>
      </w:r>
      <w:r w:rsidR="00FF4AB1" w:rsidRPr="00577BC6">
        <w:rPr>
          <w:sz w:val="22"/>
          <w:szCs w:val="22"/>
        </w:rPr>
        <w:t xml:space="preserve"> o godz. </w:t>
      </w:r>
      <w:r w:rsidR="00F20CB1" w:rsidRPr="00F20CB1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CF0EB20" w14:textId="77777777" w:rsidTr="003F57CD">
        <w:tc>
          <w:tcPr>
            <w:tcW w:w="993" w:type="dxa"/>
            <w:shd w:val="clear" w:color="auto" w:fill="auto"/>
            <w:vAlign w:val="center"/>
          </w:tcPr>
          <w:p w14:paraId="19DAF03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F3D7F7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4FAEC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20CB1" w:rsidRPr="00493F8C" w14:paraId="34DF1302" w14:textId="77777777" w:rsidTr="00BE6C82">
        <w:tc>
          <w:tcPr>
            <w:tcW w:w="993" w:type="dxa"/>
            <w:shd w:val="clear" w:color="auto" w:fill="auto"/>
            <w:vAlign w:val="center"/>
          </w:tcPr>
          <w:p w14:paraId="1178F495" w14:textId="77777777" w:rsidR="00F20CB1" w:rsidRPr="00490DC0" w:rsidRDefault="00F20CB1" w:rsidP="00BE6C82">
            <w:pPr>
              <w:spacing w:before="120" w:after="120"/>
              <w:jc w:val="center"/>
            </w:pPr>
            <w:r w:rsidRPr="00F20CB1">
              <w:t>1</w:t>
            </w:r>
          </w:p>
        </w:tc>
        <w:tc>
          <w:tcPr>
            <w:tcW w:w="5244" w:type="dxa"/>
            <w:shd w:val="clear" w:color="auto" w:fill="auto"/>
          </w:tcPr>
          <w:p w14:paraId="684BB651" w14:textId="77777777" w:rsidR="00F20CB1" w:rsidRPr="00490DC0" w:rsidRDefault="00F20CB1" w:rsidP="00BE6C82">
            <w:pPr>
              <w:spacing w:before="40"/>
            </w:pPr>
            <w:proofErr w:type="spellStart"/>
            <w:r w:rsidRPr="00F20CB1">
              <w:t>Tronus</w:t>
            </w:r>
            <w:proofErr w:type="spellEnd"/>
            <w:r w:rsidRPr="00F20CB1">
              <w:t xml:space="preserve"> Polska Sp. z o.o.</w:t>
            </w:r>
          </w:p>
          <w:p w14:paraId="3B9E387D" w14:textId="77777777" w:rsidR="00F20CB1" w:rsidRPr="00490DC0" w:rsidRDefault="00F20CB1" w:rsidP="00BE6C82">
            <w:r w:rsidRPr="00F20CB1">
              <w:t>Ordona</w:t>
            </w:r>
            <w:r w:rsidRPr="00490DC0">
              <w:t xml:space="preserve"> </w:t>
            </w:r>
            <w:r w:rsidRPr="00F20CB1">
              <w:t>2a</w:t>
            </w:r>
            <w:r w:rsidRPr="00490DC0">
              <w:t xml:space="preserve"> </w:t>
            </w:r>
          </w:p>
          <w:p w14:paraId="3FE9DEF0" w14:textId="77777777" w:rsidR="00F20CB1" w:rsidRPr="00490DC0" w:rsidRDefault="00F20CB1" w:rsidP="00BE6C82">
            <w:pPr>
              <w:spacing w:after="40"/>
              <w:jc w:val="both"/>
            </w:pPr>
            <w:r w:rsidRPr="00F20CB1">
              <w:t>01-237</w:t>
            </w:r>
            <w:r w:rsidRPr="00490DC0">
              <w:t xml:space="preserve"> </w:t>
            </w:r>
            <w:r w:rsidRPr="00F20CB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1A7AA0" w14:textId="77777777" w:rsidR="00F20CB1" w:rsidRPr="00490DC0" w:rsidRDefault="00F20CB1" w:rsidP="00BE6C82">
            <w:pPr>
              <w:spacing w:before="120" w:after="120"/>
              <w:jc w:val="both"/>
            </w:pPr>
            <w:r w:rsidRPr="00F20CB1">
              <w:t>223 206.26 zł</w:t>
            </w:r>
          </w:p>
        </w:tc>
      </w:tr>
      <w:tr w:rsidR="00F20CB1" w:rsidRPr="00493F8C" w14:paraId="0E47864B" w14:textId="77777777" w:rsidTr="00BE6C82">
        <w:tc>
          <w:tcPr>
            <w:tcW w:w="993" w:type="dxa"/>
            <w:shd w:val="clear" w:color="auto" w:fill="auto"/>
            <w:vAlign w:val="center"/>
          </w:tcPr>
          <w:p w14:paraId="6CE9071F" w14:textId="77777777" w:rsidR="00F20CB1" w:rsidRPr="00490DC0" w:rsidRDefault="00F20CB1" w:rsidP="00BE6C82">
            <w:pPr>
              <w:spacing w:before="120" w:after="120"/>
              <w:jc w:val="center"/>
            </w:pPr>
            <w:r w:rsidRPr="00F20CB1">
              <w:t>2</w:t>
            </w:r>
          </w:p>
        </w:tc>
        <w:tc>
          <w:tcPr>
            <w:tcW w:w="5244" w:type="dxa"/>
            <w:shd w:val="clear" w:color="auto" w:fill="auto"/>
          </w:tcPr>
          <w:p w14:paraId="42C31078" w14:textId="77777777" w:rsidR="00F20CB1" w:rsidRPr="00D177F3" w:rsidRDefault="00F20CB1" w:rsidP="00BE6C82">
            <w:pPr>
              <w:spacing w:before="40"/>
              <w:rPr>
                <w:lang w:val="en-US"/>
              </w:rPr>
            </w:pPr>
            <w:r w:rsidRPr="00D177F3">
              <w:rPr>
                <w:lang w:val="en-US"/>
              </w:rPr>
              <w:t>BENER MICHAŁ BENKA</w:t>
            </w:r>
          </w:p>
          <w:p w14:paraId="505BAE20" w14:textId="77777777" w:rsidR="00F20CB1" w:rsidRPr="00D177F3" w:rsidRDefault="00F20CB1" w:rsidP="00BE6C82">
            <w:pPr>
              <w:rPr>
                <w:lang w:val="en-US"/>
              </w:rPr>
            </w:pPr>
            <w:r w:rsidRPr="00D177F3">
              <w:rPr>
                <w:lang w:val="en-US"/>
              </w:rPr>
              <w:t>WILEŃSKA</w:t>
            </w:r>
            <w:r w:rsidRPr="00D177F3">
              <w:rPr>
                <w:lang w:val="en-US"/>
              </w:rPr>
              <w:t xml:space="preserve"> </w:t>
            </w:r>
            <w:r w:rsidRPr="00D177F3">
              <w:rPr>
                <w:lang w:val="en-US"/>
              </w:rPr>
              <w:t>59B/15</w:t>
            </w:r>
            <w:r w:rsidRPr="00D177F3">
              <w:rPr>
                <w:lang w:val="en-US"/>
              </w:rPr>
              <w:t xml:space="preserve"> </w:t>
            </w:r>
          </w:p>
          <w:p w14:paraId="6833D5FE" w14:textId="77777777" w:rsidR="00F20CB1" w:rsidRPr="00490DC0" w:rsidRDefault="00F20CB1" w:rsidP="00BE6C82">
            <w:pPr>
              <w:spacing w:after="40"/>
              <w:jc w:val="both"/>
            </w:pPr>
            <w:r w:rsidRPr="00F20CB1">
              <w:t>80-215</w:t>
            </w:r>
            <w:r w:rsidRPr="00490DC0">
              <w:t xml:space="preserve"> </w:t>
            </w:r>
            <w:r w:rsidRPr="00F20CB1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A55F58" w14:textId="77777777" w:rsidR="00F20CB1" w:rsidRPr="00490DC0" w:rsidRDefault="00F20CB1" w:rsidP="00BE6C82">
            <w:pPr>
              <w:spacing w:before="120" w:after="120"/>
              <w:jc w:val="both"/>
            </w:pPr>
            <w:r w:rsidRPr="00F20CB1">
              <w:t>65 383.11 zł</w:t>
            </w:r>
          </w:p>
        </w:tc>
      </w:tr>
      <w:tr w:rsidR="00F20CB1" w:rsidRPr="00493F8C" w14:paraId="68FC14E9" w14:textId="77777777" w:rsidTr="00BE6C82">
        <w:tc>
          <w:tcPr>
            <w:tcW w:w="993" w:type="dxa"/>
            <w:shd w:val="clear" w:color="auto" w:fill="auto"/>
            <w:vAlign w:val="center"/>
          </w:tcPr>
          <w:p w14:paraId="68F79E1F" w14:textId="77777777" w:rsidR="00F20CB1" w:rsidRPr="00490DC0" w:rsidRDefault="00F20CB1" w:rsidP="00BE6C82">
            <w:pPr>
              <w:spacing w:before="120" w:after="120"/>
              <w:jc w:val="center"/>
            </w:pPr>
            <w:r w:rsidRPr="00F20CB1">
              <w:t>3</w:t>
            </w:r>
          </w:p>
        </w:tc>
        <w:tc>
          <w:tcPr>
            <w:tcW w:w="5244" w:type="dxa"/>
            <w:shd w:val="clear" w:color="auto" w:fill="auto"/>
          </w:tcPr>
          <w:p w14:paraId="7E79F1E9" w14:textId="267F2A5D" w:rsidR="00F20CB1" w:rsidRPr="00490DC0" w:rsidRDefault="00F20CB1" w:rsidP="00BE6C82">
            <w:pPr>
              <w:spacing w:before="40"/>
            </w:pPr>
            <w:r w:rsidRPr="00F20CB1">
              <w:t>Toro Spółka z</w:t>
            </w:r>
            <w:r w:rsidR="00D177F3">
              <w:t xml:space="preserve"> </w:t>
            </w:r>
            <w:r w:rsidRPr="00F20CB1">
              <w:t>o</w:t>
            </w:r>
            <w:r w:rsidR="00D177F3">
              <w:t>.</w:t>
            </w:r>
            <w:r w:rsidRPr="00F20CB1">
              <w:t>o</w:t>
            </w:r>
            <w:r w:rsidR="00D177F3">
              <w:t>.</w:t>
            </w:r>
          </w:p>
          <w:p w14:paraId="27427201" w14:textId="77777777" w:rsidR="00F20CB1" w:rsidRPr="00490DC0" w:rsidRDefault="00F20CB1" w:rsidP="00BE6C82">
            <w:r w:rsidRPr="00F20CB1">
              <w:t>Breń</w:t>
            </w:r>
            <w:r w:rsidRPr="00490DC0">
              <w:t xml:space="preserve"> </w:t>
            </w:r>
            <w:r w:rsidRPr="00F20CB1">
              <w:t>64a</w:t>
            </w:r>
            <w:r w:rsidRPr="00490DC0">
              <w:t xml:space="preserve"> </w:t>
            </w:r>
          </w:p>
          <w:p w14:paraId="3B1C5BAB" w14:textId="7473FC1C" w:rsidR="00F20CB1" w:rsidRPr="00490DC0" w:rsidRDefault="00F20CB1" w:rsidP="00BE6C82">
            <w:pPr>
              <w:spacing w:after="40"/>
              <w:jc w:val="both"/>
            </w:pPr>
            <w:r w:rsidRPr="00F20CB1">
              <w:t>33-140</w:t>
            </w:r>
            <w:r w:rsidRPr="00490DC0">
              <w:t xml:space="preserve"> </w:t>
            </w:r>
            <w:r w:rsidR="00D177F3">
              <w:t>L</w:t>
            </w:r>
            <w:r w:rsidRPr="00F20CB1">
              <w:t xml:space="preserve">isia </w:t>
            </w:r>
            <w:r w:rsidR="00D177F3">
              <w:t>G</w:t>
            </w:r>
            <w:r w:rsidRPr="00F20CB1">
              <w:t>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F577A7" w14:textId="77777777" w:rsidR="00F20CB1" w:rsidRPr="00490DC0" w:rsidRDefault="00F20CB1" w:rsidP="00BE6C82">
            <w:pPr>
              <w:spacing w:before="120" w:after="120"/>
              <w:jc w:val="both"/>
            </w:pPr>
            <w:r w:rsidRPr="00F20CB1">
              <w:t>98 277.00 zł</w:t>
            </w:r>
          </w:p>
        </w:tc>
      </w:tr>
      <w:tr w:rsidR="00F20CB1" w:rsidRPr="00493F8C" w14:paraId="56362A38" w14:textId="77777777" w:rsidTr="00BE6C82">
        <w:tc>
          <w:tcPr>
            <w:tcW w:w="993" w:type="dxa"/>
            <w:shd w:val="clear" w:color="auto" w:fill="auto"/>
            <w:vAlign w:val="center"/>
          </w:tcPr>
          <w:p w14:paraId="29BB2748" w14:textId="77777777" w:rsidR="00F20CB1" w:rsidRPr="00490DC0" w:rsidRDefault="00F20CB1" w:rsidP="00BE6C82">
            <w:pPr>
              <w:spacing w:before="120" w:after="120"/>
              <w:jc w:val="center"/>
            </w:pPr>
            <w:r w:rsidRPr="00F20CB1">
              <w:t>4</w:t>
            </w:r>
          </w:p>
        </w:tc>
        <w:tc>
          <w:tcPr>
            <w:tcW w:w="5244" w:type="dxa"/>
            <w:shd w:val="clear" w:color="auto" w:fill="auto"/>
          </w:tcPr>
          <w:p w14:paraId="0BDEB992" w14:textId="294D49B1" w:rsidR="00F20CB1" w:rsidRPr="00490DC0" w:rsidRDefault="00F20CB1" w:rsidP="00BE6C82">
            <w:pPr>
              <w:spacing w:before="40"/>
            </w:pPr>
            <w:r w:rsidRPr="00F20CB1">
              <w:t>LOGAN Sp.</w:t>
            </w:r>
            <w:r w:rsidR="00D177F3">
              <w:t xml:space="preserve"> z o.o.</w:t>
            </w:r>
          </w:p>
          <w:p w14:paraId="7A81C34B" w14:textId="77777777" w:rsidR="00F20CB1" w:rsidRPr="00490DC0" w:rsidRDefault="00F20CB1" w:rsidP="00BE6C82">
            <w:r w:rsidRPr="00F20CB1">
              <w:t>Lasówka</w:t>
            </w:r>
            <w:r w:rsidRPr="00490DC0">
              <w:t xml:space="preserve"> </w:t>
            </w:r>
            <w:r w:rsidRPr="00F20CB1">
              <w:t>42</w:t>
            </w:r>
            <w:r w:rsidRPr="00490DC0">
              <w:t xml:space="preserve"> </w:t>
            </w:r>
          </w:p>
          <w:p w14:paraId="5F2E095C" w14:textId="77777777" w:rsidR="00F20CB1" w:rsidRPr="00490DC0" w:rsidRDefault="00F20CB1" w:rsidP="00BE6C82">
            <w:pPr>
              <w:spacing w:after="40"/>
              <w:jc w:val="both"/>
            </w:pPr>
            <w:r w:rsidRPr="00F20CB1">
              <w:t>30-718</w:t>
            </w:r>
            <w:r w:rsidRPr="00490DC0">
              <w:t xml:space="preserve"> </w:t>
            </w:r>
            <w:r w:rsidRPr="00F20CB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29E4AB" w14:textId="77777777" w:rsidR="00F20CB1" w:rsidRPr="00490DC0" w:rsidRDefault="00F20CB1" w:rsidP="00BE6C82">
            <w:pPr>
              <w:spacing w:before="120" w:after="120"/>
              <w:jc w:val="both"/>
            </w:pPr>
            <w:r w:rsidRPr="00F20CB1">
              <w:t>108 692.62 zł</w:t>
            </w:r>
          </w:p>
        </w:tc>
      </w:tr>
    </w:tbl>
    <w:p w14:paraId="76FE85B9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C35A2D" w14:textId="77777777" w:rsidR="005E0C51" w:rsidRDefault="005E0C51">
      <w:r>
        <w:separator/>
      </w:r>
    </w:p>
  </w:endnote>
  <w:endnote w:type="continuationSeparator" w:id="0">
    <w:p w14:paraId="34E12447" w14:textId="77777777" w:rsidR="005E0C51" w:rsidRDefault="005E0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8C48E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D4975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957E0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F114286">
        <v:line id="_x0000_s1025" style="position:absolute;left:0;text-align:left;z-index:251657728" from="-3.85pt,8.7pt" to="455.15pt,8.7pt"/>
      </w:pict>
    </w:r>
  </w:p>
  <w:p w14:paraId="7F114ED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39347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9EC15F" w14:textId="77777777" w:rsidR="009F189D" w:rsidRDefault="009F189D">
    <w:pPr>
      <w:pStyle w:val="Stopka"/>
      <w:tabs>
        <w:tab w:val="clear" w:pos="4536"/>
      </w:tabs>
      <w:jc w:val="center"/>
    </w:pPr>
  </w:p>
  <w:p w14:paraId="2C6D5B5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346F79" w14:textId="77777777" w:rsidR="005E0C51" w:rsidRDefault="005E0C51">
      <w:r>
        <w:separator/>
      </w:r>
    </w:p>
  </w:footnote>
  <w:footnote w:type="continuationSeparator" w:id="0">
    <w:p w14:paraId="48827FAC" w14:textId="77777777" w:rsidR="005E0C51" w:rsidRDefault="005E0C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DFADAD" w14:textId="77777777" w:rsidR="00F20CB1" w:rsidRDefault="00F20C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D1E6FD" w14:textId="77777777" w:rsidR="00F20CB1" w:rsidRDefault="00F20C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9F02ED" w14:textId="77777777" w:rsidR="00F20CB1" w:rsidRDefault="00F20C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0C51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E0C51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165CF"/>
    <w:rsid w:val="00D177F3"/>
    <w:rsid w:val="00D20908"/>
    <w:rsid w:val="00D665F5"/>
    <w:rsid w:val="00D7128F"/>
    <w:rsid w:val="00EA3476"/>
    <w:rsid w:val="00F20CB1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EDAB51"/>
  <w15:chartTrackingRefBased/>
  <w15:docId w15:val="{EAF2436B-12F5-42FA-B7DD-A6B98D855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168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4</cp:revision>
  <dcterms:created xsi:type="dcterms:W3CDTF">2024-11-08T09:37:00Z</dcterms:created>
  <dcterms:modified xsi:type="dcterms:W3CDTF">2024-11-08T09:40:00Z</dcterms:modified>
</cp:coreProperties>
</file>